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66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04pt;height:47.25pt;mso-position-horizontal-relative:char;mso-position-vertical-relative:line" coordorigin="0,0" coordsize="10080,945">
            <v:group style="position:absolute;left:24;top:24;width:10032;height:897" coordorigin="24,24" coordsize="10032,897">
              <v:shape style="position:absolute;left:24;top:24;width:10032;height:897" coordorigin="24,24" coordsize="10032,897" path="m24,24l10056,24,10056,921,24,921,24,24xe" filled="false" stroked="true" strokeweight="2.4pt" strokecolor="#231f20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94;top:94;width:9893;height:758" type="#_x0000_t202" filled="false" stroked="true" strokeweight=".48pt" strokecolor="#231f20">
                <v:textbox inset="0,0,0,0">
                  <w:txbxContent>
                    <w:p>
                      <w:pPr>
                        <w:tabs>
                          <w:tab w:pos="2276" w:val="left" w:leader="none"/>
                          <w:tab w:pos="3657" w:val="left" w:leader="none"/>
                          <w:tab w:pos="6551" w:val="left" w:leader="none"/>
                        </w:tabs>
                        <w:spacing w:line="590" w:lineRule="exact" w:before="0"/>
                        <w:ind w:left="120" w:right="0" w:firstLine="0"/>
                        <w:jc w:val="left"/>
                        <w:rPr>
                          <w:rFonts w:ascii="Elephant" w:hAnsi="Elephant" w:cs="Elephant" w:eastAsia="Elephant" w:hint="default"/>
                          <w:sz w:val="48"/>
                          <w:szCs w:val="48"/>
                        </w:rPr>
                      </w:pPr>
                      <w:r>
                        <w:rPr>
                          <w:rFonts w:ascii="Elephant"/>
                          <w:i/>
                          <w:color w:val="231F20"/>
                          <w:sz w:val="48"/>
                        </w:rPr>
                        <w:t>CLASS</w:t>
                        <w:tab/>
                      </w:r>
                      <w:r>
                        <w:rPr>
                          <w:rFonts w:ascii="Elephant"/>
                          <w:i/>
                          <w:color w:val="231F20"/>
                          <w:spacing w:val="-6"/>
                          <w:sz w:val="48"/>
                        </w:rPr>
                        <w:t>1,4,5</w:t>
                        <w:tab/>
                      </w:r>
                      <w:r>
                        <w:rPr>
                          <w:rFonts w:ascii="Elephant"/>
                          <w:i/>
                          <w:color w:val="231F20"/>
                          <w:spacing w:val="-5"/>
                          <w:sz w:val="48"/>
                        </w:rPr>
                        <w:t>SERVICE</w:t>
                        <w:tab/>
                      </w:r>
                      <w:r>
                        <w:rPr>
                          <w:rFonts w:ascii="Elephant"/>
                          <w:i/>
                          <w:color w:val="231F20"/>
                          <w:spacing w:val="-4"/>
                          <w:sz w:val="48"/>
                        </w:rPr>
                        <w:t>BULLETIN</w:t>
                      </w:r>
                      <w:r>
                        <w:rPr>
                          <w:rFonts w:ascii="Elephant"/>
                          <w:spacing w:val="-4"/>
                          <w:sz w:val="4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9"/>
        <w:ind w:right="0"/>
        <w:rPr>
          <w:rFonts w:ascii="Times New Roman" w:hAnsi="Times New Roman" w:cs="Times New Roman" w:eastAsia="Times New Roman" w:hint="default"/>
          <w:sz w:val="16"/>
          <w:szCs w:val="16"/>
        </w:rPr>
      </w:pPr>
    </w:p>
    <w:p>
      <w:pPr>
        <w:spacing w:before="67"/>
        <w:ind w:left="3540" w:right="1453" w:firstLine="0"/>
        <w:jc w:val="left"/>
        <w:rPr>
          <w:rFonts w:ascii="Arial" w:hAnsi="Arial" w:cs="Arial" w:eastAsia="Arial" w:hint="default"/>
          <w:sz w:val="24"/>
          <w:szCs w:val="24"/>
        </w:rPr>
      </w:pPr>
      <w:r>
        <w:rPr/>
        <w:pict>
          <v:shape style="position:absolute;margin-left:438.75pt;margin-top:-3.754126pt;width:119.249992pt;height:35.25pt;mso-position-horizontal-relative:page;mso-position-vertical-relative:paragraph;z-index:-125656" type="#_x0000_t75" stroked="false">
            <v:imagedata r:id="rId5" o:title=""/>
          </v:shape>
        </w:pict>
      </w:r>
      <w:r>
        <w:rPr/>
        <w:pict>
          <v:shape style="position:absolute;margin-left:54pt;margin-top:-3.004126pt;width:132.749989pt;height:46.5pt;mso-position-horizontal-relative:page;mso-position-vertical-relative:paragraph;z-index:1120" type="#_x0000_t75" stroked="false">
            <v:imagedata r:id="rId6" o:title=""/>
          </v:shape>
        </w:pict>
      </w:r>
      <w:r>
        <w:rPr>
          <w:rFonts w:ascii="Arial"/>
          <w:color w:val="231F20"/>
          <w:w w:val="95"/>
          <w:sz w:val="24"/>
        </w:rPr>
        <w:t>Nissan Forklift</w:t>
      </w:r>
      <w:r>
        <w:rPr>
          <w:rFonts w:ascii="Arial"/>
          <w:color w:val="231F20"/>
          <w:spacing w:val="-8"/>
          <w:w w:val="95"/>
          <w:sz w:val="24"/>
        </w:rPr>
        <w:t> </w:t>
      </w:r>
      <w:r>
        <w:rPr>
          <w:rFonts w:ascii="Arial"/>
          <w:color w:val="231F20"/>
          <w:w w:val="95"/>
          <w:sz w:val="24"/>
        </w:rPr>
        <w:t>Corporation</w:t>
      </w:r>
      <w:r>
        <w:rPr>
          <w:rFonts w:ascii="Arial"/>
          <w:sz w:val="24"/>
        </w:rPr>
      </w:r>
    </w:p>
    <w:p>
      <w:pPr>
        <w:spacing w:before="12"/>
        <w:ind w:left="3540" w:right="1453" w:firstLine="0"/>
        <w:jc w:val="left"/>
        <w:rPr>
          <w:rFonts w:ascii="Arial" w:hAnsi="Arial" w:cs="Arial" w:eastAsia="Arial" w:hint="default"/>
          <w:sz w:val="24"/>
          <w:szCs w:val="24"/>
        </w:rPr>
      </w:pPr>
      <w:r>
        <w:rPr/>
        <w:pict>
          <v:shape style="position:absolute;margin-left:557.387512pt;margin-top:5.876075pt;width:27pt;height:230.65pt;mso-position-horizontal-relative:page;mso-position-vertical-relative:paragraph;z-index:1192" type="#_x0000_t202" filled="false" stroked="false">
            <v:textbox inset="0,0,0,0" style="layout-flow:vertical;mso-layout-flow-alt:bottom-to-top">
              <w:txbxContent>
                <w:p>
                  <w:pPr>
                    <w:spacing w:line="540" w:lineRule="exact" w:before="0"/>
                    <w:ind w:left="20" w:right="0" w:firstLine="0"/>
                    <w:jc w:val="left"/>
                    <w:rPr>
                      <w:rFonts w:ascii="Elephant" w:hAnsi="Elephant" w:cs="Elephant" w:eastAsia="Elephant" w:hint="default"/>
                      <w:sz w:val="50"/>
                      <w:szCs w:val="50"/>
                    </w:rPr>
                  </w:pPr>
                  <w:r>
                    <w:rPr>
                      <w:rFonts w:ascii="Elephant"/>
                      <w:i/>
                      <w:color w:val="231F20"/>
                      <w:spacing w:val="2"/>
                      <w:sz w:val="50"/>
                    </w:rPr>
                    <w:t>DE</w:t>
                  </w:r>
                  <w:r>
                    <w:rPr>
                      <w:rFonts w:ascii="Elephant"/>
                      <w:i/>
                      <w:color w:val="231F20"/>
                      <w:spacing w:val="-77"/>
                      <w:sz w:val="50"/>
                    </w:rPr>
                    <w:t>P</w:t>
                  </w:r>
                  <w:r>
                    <w:rPr>
                      <w:rFonts w:ascii="Elephant"/>
                      <w:i/>
                      <w:color w:val="231F20"/>
                      <w:spacing w:val="1"/>
                      <w:sz w:val="50"/>
                    </w:rPr>
                    <w:t>A</w:t>
                  </w:r>
                  <w:r>
                    <w:rPr>
                      <w:rFonts w:ascii="Elephant"/>
                      <w:i/>
                      <w:color w:val="231F20"/>
                      <w:spacing w:val="-10"/>
                      <w:sz w:val="50"/>
                    </w:rPr>
                    <w:t>R</w:t>
                  </w:r>
                  <w:r>
                    <w:rPr>
                      <w:rFonts w:ascii="Elephant"/>
                      <w:i/>
                      <w:color w:val="231F20"/>
                      <w:spacing w:val="-38"/>
                      <w:sz w:val="50"/>
                    </w:rPr>
                    <w:t>T</w:t>
                  </w:r>
                  <w:r>
                    <w:rPr>
                      <w:rFonts w:ascii="Elephant"/>
                      <w:i/>
                      <w:color w:val="231F20"/>
                      <w:spacing w:val="1"/>
                      <w:sz w:val="50"/>
                    </w:rPr>
                    <w:t>M</w:t>
                  </w:r>
                  <w:r>
                    <w:rPr>
                      <w:rFonts w:ascii="Elephant"/>
                      <w:i/>
                      <w:color w:val="231F20"/>
                      <w:spacing w:val="-12"/>
                      <w:sz w:val="50"/>
                    </w:rPr>
                    <w:t>E</w:t>
                  </w:r>
                  <w:r>
                    <w:rPr>
                      <w:rFonts w:ascii="Elephant"/>
                      <w:i/>
                      <w:color w:val="231F20"/>
                      <w:spacing w:val="1"/>
                      <w:sz w:val="50"/>
                    </w:rPr>
                    <w:t>NT</w:t>
                  </w:r>
                  <w:r>
                    <w:rPr>
                      <w:rFonts w:ascii="Elephant"/>
                      <w:sz w:val="5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24"/>
        </w:rPr>
        <w:t>240</w:t>
      </w:r>
      <w:r>
        <w:rPr>
          <w:rFonts w:ascii="Arial"/>
          <w:color w:val="231F20"/>
          <w:spacing w:val="-28"/>
          <w:sz w:val="24"/>
        </w:rPr>
        <w:t> </w:t>
      </w:r>
      <w:r>
        <w:rPr>
          <w:rFonts w:ascii="Arial"/>
          <w:color w:val="231F20"/>
          <w:sz w:val="24"/>
        </w:rPr>
        <w:t>North</w:t>
      </w:r>
      <w:r>
        <w:rPr>
          <w:rFonts w:ascii="Arial"/>
          <w:color w:val="231F20"/>
          <w:spacing w:val="-28"/>
          <w:sz w:val="24"/>
        </w:rPr>
        <w:t> </w:t>
      </w:r>
      <w:r>
        <w:rPr>
          <w:rFonts w:ascii="Arial"/>
          <w:color w:val="231F20"/>
          <w:sz w:val="24"/>
        </w:rPr>
        <w:t>Prospect</w:t>
      </w:r>
      <w:r>
        <w:rPr>
          <w:rFonts w:ascii="Arial"/>
          <w:color w:val="231F20"/>
          <w:spacing w:val="-28"/>
          <w:sz w:val="24"/>
        </w:rPr>
        <w:t> </w:t>
      </w:r>
      <w:r>
        <w:rPr>
          <w:rFonts w:ascii="Arial"/>
          <w:color w:val="231F20"/>
          <w:sz w:val="24"/>
        </w:rPr>
        <w:t>Street;</w:t>
      </w:r>
      <w:r>
        <w:rPr>
          <w:rFonts w:ascii="Arial"/>
          <w:color w:val="231F20"/>
          <w:spacing w:val="-28"/>
          <w:sz w:val="24"/>
        </w:rPr>
        <w:t> </w:t>
      </w:r>
      <w:r>
        <w:rPr>
          <w:rFonts w:ascii="Arial"/>
          <w:color w:val="231F20"/>
          <w:sz w:val="24"/>
        </w:rPr>
        <w:t>Marengo,</w:t>
      </w:r>
      <w:r>
        <w:rPr>
          <w:rFonts w:ascii="Arial"/>
          <w:color w:val="231F20"/>
          <w:spacing w:val="-28"/>
          <w:sz w:val="24"/>
        </w:rPr>
        <w:t> </w:t>
      </w:r>
      <w:r>
        <w:rPr>
          <w:rFonts w:ascii="Arial"/>
          <w:color w:val="231F20"/>
          <w:sz w:val="24"/>
        </w:rPr>
        <w:t>IL</w:t>
      </w:r>
      <w:r>
        <w:rPr>
          <w:rFonts w:ascii="Arial"/>
          <w:color w:val="231F20"/>
          <w:spacing w:val="11"/>
          <w:sz w:val="24"/>
        </w:rPr>
        <w:t> </w:t>
      </w:r>
      <w:r>
        <w:rPr>
          <w:rFonts w:ascii="Arial"/>
          <w:color w:val="231F20"/>
          <w:sz w:val="24"/>
        </w:rPr>
        <w:t>60152</w:t>
      </w:r>
      <w:r>
        <w:rPr>
          <w:rFonts w:ascii="Arial"/>
          <w:sz w:val="24"/>
        </w:rPr>
      </w:r>
    </w:p>
    <w:p>
      <w:pPr>
        <w:spacing w:line="240" w:lineRule="auto" w:before="8"/>
        <w:ind w:right="0"/>
        <w:rPr>
          <w:rFonts w:ascii="Arial" w:hAnsi="Arial" w:cs="Arial" w:eastAsia="Arial" w:hint="default"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 w:hint="default"/>
          <w:sz w:val="23"/>
          <w:szCs w:val="23"/>
        </w:rPr>
        <w:sectPr>
          <w:type w:val="continuous"/>
          <w:pgSz w:w="12240" w:h="15840"/>
          <w:pgMar w:top="360" w:bottom="0" w:left="420" w:right="0"/>
        </w:sectPr>
      </w:pPr>
    </w:p>
    <w:p>
      <w:pPr>
        <w:spacing w:before="272"/>
        <w:ind w:left="2712" w:right="-3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color w:val="ED1C24"/>
          <w:spacing w:val="8"/>
          <w:w w:val="95"/>
          <w:sz w:val="36"/>
        </w:rPr>
        <w:t>Important </w:t>
      </w:r>
      <w:r>
        <w:rPr>
          <w:rFonts w:ascii="Arial"/>
          <w:color w:val="ED1C24"/>
          <w:spacing w:val="7"/>
          <w:w w:val="95"/>
          <w:sz w:val="36"/>
        </w:rPr>
        <w:t>Meter Panel</w:t>
      </w:r>
      <w:r>
        <w:rPr>
          <w:rFonts w:ascii="Arial"/>
          <w:color w:val="ED1C24"/>
          <w:spacing w:val="67"/>
          <w:w w:val="95"/>
          <w:sz w:val="36"/>
        </w:rPr>
        <w:t> </w:t>
      </w:r>
      <w:r>
        <w:rPr>
          <w:rFonts w:ascii="Arial"/>
          <w:color w:val="ED1C24"/>
          <w:spacing w:val="9"/>
          <w:w w:val="95"/>
          <w:sz w:val="36"/>
        </w:rPr>
        <w:t>Information</w:t>
      </w:r>
      <w:r>
        <w:rPr>
          <w:rFonts w:ascii="Arial"/>
          <w:sz w:val="36"/>
        </w:rPr>
      </w:r>
    </w:p>
    <w:p>
      <w:pPr>
        <w:pStyle w:val="BodyText"/>
        <w:spacing w:line="249" w:lineRule="auto" w:before="62"/>
        <w:ind w:left="478" w:right="419"/>
        <w:jc w:val="left"/>
        <w:rPr>
          <w:rFonts w:ascii="Arial" w:hAnsi="Arial" w:cs="Arial" w:eastAsia="Arial" w:hint="default"/>
        </w:rPr>
      </w:pPr>
      <w:r>
        <w:rPr/>
        <w:br w:type="column"/>
      </w:r>
      <w:r>
        <w:rPr>
          <w:rFonts w:ascii="Arial"/>
          <w:color w:val="231F20"/>
        </w:rPr>
        <w:t>SB 2007-271 POLICY</w:t>
      </w:r>
      <w:r>
        <w:rPr>
          <w:rFonts w:ascii="Arial"/>
        </w:rPr>
      </w:r>
    </w:p>
    <w:p>
      <w:pPr>
        <w:spacing w:after="0" w:line="249" w:lineRule="auto"/>
        <w:jc w:val="left"/>
        <w:rPr>
          <w:rFonts w:ascii="Arial" w:hAnsi="Arial" w:cs="Arial" w:eastAsia="Arial" w:hint="default"/>
        </w:rPr>
        <w:sectPr>
          <w:type w:val="continuous"/>
          <w:pgSz w:w="12240" w:h="15840"/>
          <w:pgMar w:top="360" w:bottom="0" w:left="420" w:right="0"/>
          <w:cols w:num="2" w:equalWidth="0">
            <w:col w:w="8242" w:space="40"/>
            <w:col w:w="3538"/>
          </w:cols>
        </w:sect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tabs>
          <w:tab w:pos="2099" w:val="left" w:leader="none"/>
        </w:tabs>
        <w:spacing w:before="198"/>
        <w:ind w:left="660" w:right="1453" w:firstLine="0"/>
        <w:jc w:val="left"/>
        <w:rPr>
          <w:rFonts w:ascii="Arial" w:hAnsi="Arial" w:cs="Arial" w:eastAsia="Arial" w:hint="default"/>
          <w:sz w:val="24"/>
          <w:szCs w:val="24"/>
        </w:rPr>
      </w:pPr>
      <w:r>
        <w:rPr>
          <w:rFonts w:ascii="Arial"/>
          <w:color w:val="231F20"/>
          <w:spacing w:val="-4"/>
          <w:w w:val="95"/>
          <w:sz w:val="24"/>
        </w:rPr>
        <w:t>Date:</w:t>
        <w:tab/>
      </w:r>
      <w:r>
        <w:rPr>
          <w:rFonts w:ascii="Arial"/>
          <w:color w:val="231F20"/>
          <w:w w:val="95"/>
          <w:sz w:val="24"/>
        </w:rPr>
        <w:t>January 26,</w:t>
      </w:r>
      <w:r>
        <w:rPr>
          <w:rFonts w:ascii="Arial"/>
          <w:color w:val="231F20"/>
          <w:spacing w:val="-25"/>
          <w:w w:val="95"/>
          <w:sz w:val="24"/>
        </w:rPr>
        <w:t> </w:t>
      </w:r>
      <w:r>
        <w:rPr>
          <w:rFonts w:ascii="Arial"/>
          <w:color w:val="231F20"/>
          <w:w w:val="95"/>
          <w:sz w:val="24"/>
        </w:rPr>
        <w:t>2007</w:t>
      </w:r>
      <w:r>
        <w:rPr>
          <w:rFonts w:ascii="Arial"/>
          <w:sz w:val="24"/>
        </w:rPr>
      </w:r>
    </w:p>
    <w:p>
      <w:pPr>
        <w:tabs>
          <w:tab w:pos="2099" w:val="left" w:leader="none"/>
        </w:tabs>
        <w:spacing w:line="249" w:lineRule="auto" w:before="204"/>
        <w:ind w:left="2100" w:right="7603" w:hanging="1440"/>
        <w:jc w:val="left"/>
        <w:rPr>
          <w:rFonts w:ascii="Arial" w:hAnsi="Arial" w:cs="Arial" w:eastAsia="Arial" w:hint="default"/>
          <w:sz w:val="24"/>
          <w:szCs w:val="24"/>
        </w:rPr>
      </w:pPr>
      <w:r>
        <w:rPr>
          <w:rFonts w:ascii="Arial"/>
          <w:color w:val="231F20"/>
          <w:w w:val="90"/>
          <w:sz w:val="24"/>
        </w:rPr>
        <w:t>To:</w:t>
        <w:tab/>
      </w:r>
      <w:r>
        <w:rPr>
          <w:rFonts w:ascii="Arial"/>
          <w:color w:val="231F20"/>
          <w:w w:val="95"/>
          <w:sz w:val="24"/>
        </w:rPr>
        <w:t>All</w:t>
      </w:r>
      <w:r>
        <w:rPr>
          <w:rFonts w:ascii="Arial"/>
          <w:color w:val="231F20"/>
          <w:spacing w:val="-31"/>
          <w:w w:val="95"/>
          <w:sz w:val="24"/>
        </w:rPr>
        <w:t> </w:t>
      </w:r>
      <w:r>
        <w:rPr>
          <w:rFonts w:ascii="Arial"/>
          <w:color w:val="231F20"/>
          <w:w w:val="95"/>
          <w:sz w:val="24"/>
        </w:rPr>
        <w:t>Dealer</w:t>
      </w:r>
      <w:r>
        <w:rPr>
          <w:rFonts w:ascii="Arial"/>
          <w:color w:val="231F20"/>
          <w:spacing w:val="-31"/>
          <w:w w:val="95"/>
          <w:sz w:val="24"/>
        </w:rPr>
        <w:t> </w:t>
      </w:r>
      <w:r>
        <w:rPr>
          <w:rFonts w:ascii="Arial"/>
          <w:color w:val="231F20"/>
          <w:w w:val="95"/>
          <w:sz w:val="24"/>
        </w:rPr>
        <w:t>Principals</w:t>
      </w:r>
      <w:r>
        <w:rPr>
          <w:rFonts w:ascii="Arial"/>
          <w:color w:val="231F20"/>
          <w:w w:val="95"/>
          <w:sz w:val="24"/>
        </w:rPr>
        <w:t> </w:t>
      </w:r>
      <w:r>
        <w:rPr>
          <w:rFonts w:ascii="Arial"/>
          <w:color w:val="231F20"/>
          <w:w w:val="95"/>
          <w:sz w:val="24"/>
        </w:rPr>
        <w:t>All</w:t>
      </w:r>
      <w:r>
        <w:rPr>
          <w:rFonts w:ascii="Arial"/>
          <w:color w:val="231F20"/>
          <w:spacing w:val="-29"/>
          <w:w w:val="95"/>
          <w:sz w:val="24"/>
        </w:rPr>
        <w:t> </w:t>
      </w:r>
      <w:r>
        <w:rPr>
          <w:rFonts w:ascii="Arial"/>
          <w:color w:val="231F20"/>
          <w:w w:val="95"/>
          <w:sz w:val="24"/>
        </w:rPr>
        <w:t>Service</w:t>
      </w:r>
      <w:r>
        <w:rPr>
          <w:rFonts w:ascii="Arial"/>
          <w:color w:val="231F20"/>
          <w:spacing w:val="-29"/>
          <w:w w:val="95"/>
          <w:sz w:val="24"/>
        </w:rPr>
        <w:t> </w:t>
      </w:r>
      <w:r>
        <w:rPr>
          <w:rFonts w:ascii="Arial"/>
          <w:color w:val="231F20"/>
          <w:w w:val="95"/>
          <w:sz w:val="24"/>
        </w:rPr>
        <w:t>Managers</w:t>
      </w:r>
      <w:r>
        <w:rPr>
          <w:rFonts w:ascii="Arial"/>
          <w:sz w:val="24"/>
        </w:rPr>
      </w:r>
    </w:p>
    <w:p>
      <w:pPr>
        <w:tabs>
          <w:tab w:pos="2099" w:val="left" w:leader="none"/>
        </w:tabs>
        <w:spacing w:before="193"/>
        <w:ind w:left="660" w:right="1453" w:firstLine="0"/>
        <w:jc w:val="left"/>
        <w:rPr>
          <w:rFonts w:ascii="Arial" w:hAnsi="Arial" w:cs="Arial" w:eastAsia="Arial" w:hint="default"/>
          <w:sz w:val="24"/>
          <w:szCs w:val="24"/>
        </w:rPr>
      </w:pPr>
      <w:r>
        <w:rPr>
          <w:rFonts w:ascii="Arial"/>
          <w:color w:val="231F20"/>
          <w:spacing w:val="-1"/>
          <w:w w:val="90"/>
          <w:sz w:val="24"/>
        </w:rPr>
        <w:t>From:</w:t>
        <w:tab/>
      </w:r>
      <w:r>
        <w:rPr>
          <w:rFonts w:ascii="Arial"/>
          <w:color w:val="231F20"/>
          <w:spacing w:val="-1"/>
          <w:w w:val="95"/>
          <w:sz w:val="24"/>
        </w:rPr>
        <w:t>Customer</w:t>
      </w:r>
      <w:r>
        <w:rPr>
          <w:rFonts w:ascii="Arial"/>
          <w:color w:val="231F20"/>
          <w:w w:val="95"/>
          <w:sz w:val="24"/>
        </w:rPr>
        <w:t> </w:t>
      </w:r>
      <w:r>
        <w:rPr>
          <w:rFonts w:ascii="Arial"/>
          <w:color w:val="231F20"/>
          <w:spacing w:val="-1"/>
          <w:w w:val="95"/>
          <w:sz w:val="24"/>
        </w:rPr>
        <w:t>Satisfaction</w:t>
      </w:r>
      <w:r>
        <w:rPr>
          <w:rFonts w:ascii="Arial"/>
          <w:color w:val="231F20"/>
          <w:w w:val="95"/>
          <w:sz w:val="24"/>
        </w:rPr>
        <w:t> </w:t>
      </w:r>
      <w:r>
        <w:rPr>
          <w:rFonts w:ascii="Arial"/>
          <w:color w:val="231F20"/>
          <w:spacing w:val="-1"/>
          <w:w w:val="95"/>
          <w:sz w:val="24"/>
        </w:rPr>
        <w:t>Department</w:t>
      </w:r>
      <w:r>
        <w:rPr>
          <w:rFonts w:ascii="Arial"/>
          <w:color w:val="231F20"/>
          <w:w w:val="95"/>
          <w:sz w:val="24"/>
        </w:rPr>
        <w:t> - </w:t>
      </w:r>
      <w:r>
        <w:rPr>
          <w:rFonts w:ascii="Arial"/>
          <w:color w:val="231F20"/>
          <w:spacing w:val="-1"/>
          <w:w w:val="95"/>
          <w:sz w:val="24"/>
        </w:rPr>
        <w:t>Technical</w:t>
      </w:r>
      <w:r>
        <w:rPr>
          <w:rFonts w:ascii="Arial"/>
          <w:color w:val="231F20"/>
          <w:spacing w:val="13"/>
          <w:w w:val="95"/>
          <w:sz w:val="24"/>
        </w:rPr>
        <w:t> </w:t>
      </w:r>
      <w:r>
        <w:rPr>
          <w:rFonts w:ascii="Arial"/>
          <w:color w:val="231F20"/>
          <w:spacing w:val="-2"/>
          <w:w w:val="95"/>
          <w:sz w:val="24"/>
        </w:rPr>
        <w:t>Publications</w:t>
      </w:r>
      <w:r>
        <w:rPr>
          <w:rFonts w:ascii="Arial"/>
          <w:sz w:val="24"/>
        </w:rPr>
      </w:r>
    </w:p>
    <w:p>
      <w:pPr>
        <w:pStyle w:val="BodyText"/>
        <w:tabs>
          <w:tab w:pos="2099" w:val="left" w:leader="none"/>
        </w:tabs>
        <w:spacing w:line="249" w:lineRule="auto" w:before="200"/>
        <w:ind w:left="2100" w:right="5000" w:hanging="144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  <w:spacing w:val="6"/>
          <w:w w:val="95"/>
        </w:rPr>
        <w:t>Subject:</w:t>
        <w:tab/>
      </w:r>
      <w:r>
        <w:rPr>
          <w:rFonts w:ascii="Arial"/>
          <w:color w:val="231F20"/>
          <w:spacing w:val="6"/>
        </w:rPr>
        <w:t>Platinum </w:t>
      </w:r>
      <w:r>
        <w:rPr>
          <w:rFonts w:ascii="Arial"/>
          <w:color w:val="231F20"/>
          <w:spacing w:val="4"/>
        </w:rPr>
        <w:t>II </w:t>
      </w:r>
      <w:r>
        <w:rPr>
          <w:rFonts w:ascii="Arial"/>
          <w:color w:val="231F20"/>
          <w:spacing w:val="5"/>
        </w:rPr>
        <w:t>1F1/1F2</w:t>
      </w:r>
      <w:r>
        <w:rPr>
          <w:rFonts w:ascii="Arial"/>
          <w:color w:val="231F20"/>
          <w:spacing w:val="-9"/>
        </w:rPr>
        <w:t> </w:t>
      </w:r>
      <w:r>
        <w:rPr>
          <w:rFonts w:ascii="Arial"/>
          <w:color w:val="231F20"/>
          <w:spacing w:val="6"/>
        </w:rPr>
        <w:t>Cushion</w:t>
      </w:r>
      <w:r>
        <w:rPr>
          <w:rFonts w:ascii="Arial"/>
          <w:color w:val="231F20"/>
        </w:rPr>
        <w:t> </w:t>
      </w:r>
      <w:r>
        <w:rPr>
          <w:rFonts w:ascii="Arial"/>
          <w:color w:val="231F20"/>
          <w:spacing w:val="7"/>
        </w:rPr>
        <w:t>Models</w:t>
      </w:r>
      <w:r>
        <w:rPr>
          <w:rFonts w:ascii="Arial"/>
          <w:color w:val="231F20"/>
          <w:spacing w:val="7"/>
          <w:w w:val="96"/>
        </w:rPr>
        <w:t> </w:t>
      </w:r>
      <w:r>
        <w:rPr>
          <w:rFonts w:ascii="Arial"/>
          <w:color w:val="231F20"/>
          <w:spacing w:val="5"/>
          <w:w w:val="95"/>
        </w:rPr>
        <w:t>Meter Panel</w:t>
      </w:r>
      <w:r>
        <w:rPr>
          <w:rFonts w:ascii="Arial"/>
          <w:color w:val="231F20"/>
          <w:spacing w:val="50"/>
          <w:w w:val="95"/>
        </w:rPr>
        <w:t> </w:t>
      </w:r>
      <w:r>
        <w:rPr>
          <w:rFonts w:ascii="Arial"/>
          <w:color w:val="231F20"/>
          <w:spacing w:val="7"/>
          <w:w w:val="95"/>
        </w:rPr>
        <w:t>Instructions</w:t>
      </w:r>
      <w:r>
        <w:rPr>
          <w:rFonts w:ascii="Arial"/>
        </w:rPr>
      </w:r>
    </w:p>
    <w:p>
      <w:pPr>
        <w:spacing w:line="240" w:lineRule="auto" w:before="7"/>
        <w:ind w:right="0"/>
        <w:rPr>
          <w:rFonts w:ascii="Arial" w:hAnsi="Arial" w:cs="Arial" w:eastAsia="Arial" w:hint="default"/>
          <w:sz w:val="27"/>
          <w:szCs w:val="27"/>
        </w:rPr>
      </w:pPr>
    </w:p>
    <w:p>
      <w:pPr>
        <w:tabs>
          <w:tab w:pos="2819" w:val="left" w:leader="none"/>
        </w:tabs>
        <w:spacing w:line="501" w:lineRule="auto" w:before="0"/>
        <w:ind w:left="660" w:right="3876" w:firstLine="0"/>
        <w:jc w:val="left"/>
        <w:rPr>
          <w:rFonts w:ascii="Arial" w:hAnsi="Arial" w:cs="Arial" w:eastAsia="Arial" w:hint="default"/>
          <w:sz w:val="24"/>
          <w:szCs w:val="24"/>
        </w:rPr>
      </w:pPr>
      <w:r>
        <w:rPr/>
        <w:pict>
          <v:shape style="position:absolute;margin-left:557.387512pt;margin-top:13.497228pt;width:27pt;height:237pt;mso-position-horizontal-relative:page;mso-position-vertical-relative:paragraph;z-index:1168" type="#_x0000_t202" filled="false" stroked="false">
            <v:textbox inset="0,0,0,0" style="layout-flow:vertical;mso-layout-flow-alt:bottom-to-top">
              <w:txbxContent>
                <w:p>
                  <w:pPr>
                    <w:spacing w:line="540" w:lineRule="exact" w:before="0"/>
                    <w:ind w:left="20" w:right="0" w:firstLine="0"/>
                    <w:jc w:val="left"/>
                    <w:rPr>
                      <w:rFonts w:ascii="Elephant" w:hAnsi="Elephant" w:cs="Elephant" w:eastAsia="Elephant" w:hint="default"/>
                      <w:sz w:val="50"/>
                      <w:szCs w:val="50"/>
                    </w:rPr>
                  </w:pPr>
                  <w:r>
                    <w:rPr>
                      <w:rFonts w:ascii="Elephant"/>
                      <w:i/>
                      <w:color w:val="231F20"/>
                      <w:spacing w:val="9"/>
                      <w:sz w:val="50"/>
                    </w:rPr>
                    <w:t>S</w:t>
                  </w:r>
                  <w:r>
                    <w:rPr>
                      <w:rFonts w:ascii="Elephant"/>
                      <w:i/>
                      <w:color w:val="231F20"/>
                      <w:spacing w:val="-7"/>
                      <w:sz w:val="50"/>
                    </w:rPr>
                    <w:t>A</w:t>
                  </w:r>
                  <w:r>
                    <w:rPr>
                      <w:rFonts w:ascii="Elephant"/>
                      <w:i/>
                      <w:color w:val="231F20"/>
                      <w:spacing w:val="2"/>
                      <w:sz w:val="50"/>
                    </w:rPr>
                    <w:t>TIS</w:t>
                  </w:r>
                  <w:r>
                    <w:rPr>
                      <w:rFonts w:ascii="Elephant"/>
                      <w:i/>
                      <w:color w:val="231F20"/>
                      <w:spacing w:val="-60"/>
                      <w:sz w:val="50"/>
                    </w:rPr>
                    <w:t>F</w:t>
                  </w:r>
                  <w:r>
                    <w:rPr>
                      <w:rFonts w:ascii="Elephant"/>
                      <w:i/>
                      <w:color w:val="231F20"/>
                      <w:spacing w:val="2"/>
                      <w:sz w:val="50"/>
                    </w:rPr>
                    <w:t>A</w:t>
                  </w:r>
                  <w:r>
                    <w:rPr>
                      <w:rFonts w:ascii="Elephant"/>
                      <w:i/>
                      <w:color w:val="231F20"/>
                      <w:spacing w:val="-15"/>
                      <w:sz w:val="50"/>
                    </w:rPr>
                    <w:t>C</w:t>
                  </w:r>
                  <w:r>
                    <w:rPr>
                      <w:rFonts w:ascii="Elephant"/>
                      <w:i/>
                      <w:color w:val="231F20"/>
                      <w:spacing w:val="2"/>
                      <w:sz w:val="50"/>
                    </w:rPr>
                    <w:t>TION</w:t>
                  </w:r>
                  <w:r>
                    <w:rPr>
                      <w:rFonts w:ascii="Elephant"/>
                      <w:sz w:val="5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pacing w:val="5"/>
          <w:sz w:val="24"/>
        </w:rPr>
        <w:t>Applied</w:t>
      </w:r>
      <w:r>
        <w:rPr>
          <w:rFonts w:ascii="Arial"/>
          <w:color w:val="231F20"/>
          <w:spacing w:val="-34"/>
          <w:sz w:val="24"/>
        </w:rPr>
        <w:t> </w:t>
      </w:r>
      <w:r>
        <w:rPr>
          <w:rFonts w:ascii="Arial"/>
          <w:color w:val="231F20"/>
          <w:spacing w:val="5"/>
          <w:sz w:val="24"/>
        </w:rPr>
        <w:t>Models:</w:t>
        <w:tab/>
      </w:r>
      <w:r>
        <w:rPr>
          <w:rFonts w:ascii="Arial"/>
          <w:color w:val="231F20"/>
          <w:spacing w:val="4"/>
          <w:sz w:val="24"/>
        </w:rPr>
        <w:t>All</w:t>
      </w:r>
      <w:r>
        <w:rPr>
          <w:rFonts w:ascii="Arial"/>
          <w:color w:val="231F20"/>
          <w:spacing w:val="-9"/>
          <w:sz w:val="24"/>
        </w:rPr>
        <w:t> </w:t>
      </w:r>
      <w:r>
        <w:rPr>
          <w:rFonts w:ascii="Arial"/>
          <w:color w:val="231F20"/>
          <w:spacing w:val="5"/>
          <w:sz w:val="24"/>
        </w:rPr>
        <w:t>Platinum</w:t>
      </w:r>
      <w:r>
        <w:rPr>
          <w:rFonts w:ascii="Arial"/>
          <w:color w:val="231F20"/>
          <w:spacing w:val="-9"/>
          <w:sz w:val="24"/>
        </w:rPr>
        <w:t> </w:t>
      </w:r>
      <w:r>
        <w:rPr>
          <w:rFonts w:ascii="Arial"/>
          <w:color w:val="231F20"/>
          <w:spacing w:val="3"/>
          <w:sz w:val="24"/>
        </w:rPr>
        <w:t>II</w:t>
      </w:r>
      <w:r>
        <w:rPr>
          <w:rFonts w:ascii="Arial"/>
          <w:color w:val="231F20"/>
          <w:spacing w:val="-9"/>
          <w:sz w:val="24"/>
        </w:rPr>
        <w:t> </w:t>
      </w:r>
      <w:r>
        <w:rPr>
          <w:rFonts w:ascii="Arial"/>
          <w:color w:val="231F20"/>
          <w:spacing w:val="5"/>
          <w:sz w:val="24"/>
        </w:rPr>
        <w:t>Series</w:t>
      </w:r>
      <w:r>
        <w:rPr>
          <w:rFonts w:ascii="Arial"/>
          <w:color w:val="231F20"/>
          <w:spacing w:val="-9"/>
          <w:sz w:val="24"/>
        </w:rPr>
        <w:t> </w:t>
      </w:r>
      <w:r>
        <w:rPr>
          <w:rFonts w:ascii="Arial"/>
          <w:color w:val="231F20"/>
          <w:spacing w:val="4"/>
          <w:sz w:val="24"/>
        </w:rPr>
        <w:t>1F1/1F2</w:t>
      </w:r>
      <w:r>
        <w:rPr>
          <w:rFonts w:ascii="Arial"/>
          <w:color w:val="231F20"/>
          <w:spacing w:val="-9"/>
          <w:sz w:val="24"/>
        </w:rPr>
        <w:t> </w:t>
      </w:r>
      <w:r>
        <w:rPr>
          <w:rFonts w:ascii="Arial"/>
          <w:color w:val="231F20"/>
          <w:spacing w:val="5"/>
          <w:sz w:val="24"/>
        </w:rPr>
        <w:t>Cushion</w:t>
      </w:r>
      <w:r>
        <w:rPr>
          <w:rFonts w:ascii="Arial"/>
          <w:color w:val="231F20"/>
          <w:spacing w:val="-9"/>
          <w:sz w:val="24"/>
        </w:rPr>
        <w:t> </w:t>
      </w:r>
      <w:r>
        <w:rPr>
          <w:rFonts w:ascii="Arial"/>
          <w:color w:val="231F20"/>
          <w:spacing w:val="6"/>
          <w:sz w:val="24"/>
        </w:rPr>
        <w:t>Models</w:t>
      </w:r>
      <w:r>
        <w:rPr>
          <w:rFonts w:ascii="Arial"/>
          <w:color w:val="231F20"/>
          <w:spacing w:val="6"/>
          <w:w w:val="96"/>
          <w:sz w:val="24"/>
        </w:rPr>
        <w:t> </w:t>
      </w:r>
      <w:r>
        <w:rPr>
          <w:rFonts w:ascii="Arial"/>
          <w:color w:val="231F20"/>
          <w:spacing w:val="6"/>
          <w:w w:val="95"/>
          <w:sz w:val="24"/>
        </w:rPr>
        <w:t>Effective</w:t>
      </w:r>
      <w:r>
        <w:rPr>
          <w:rFonts w:ascii="Arial"/>
          <w:color w:val="231F20"/>
          <w:spacing w:val="41"/>
          <w:w w:val="95"/>
          <w:sz w:val="24"/>
        </w:rPr>
        <w:t> </w:t>
      </w:r>
      <w:r>
        <w:rPr>
          <w:rFonts w:ascii="Arial"/>
          <w:color w:val="231F20"/>
          <w:spacing w:val="5"/>
          <w:w w:val="95"/>
          <w:sz w:val="24"/>
        </w:rPr>
        <w:t>Date:</w:t>
        <w:tab/>
        <w:t>January</w:t>
      </w:r>
      <w:r>
        <w:rPr>
          <w:rFonts w:ascii="Arial"/>
          <w:color w:val="231F20"/>
          <w:spacing w:val="15"/>
          <w:w w:val="95"/>
          <w:sz w:val="24"/>
        </w:rPr>
        <w:t> </w:t>
      </w:r>
      <w:r>
        <w:rPr>
          <w:rFonts w:ascii="Arial"/>
          <w:color w:val="231F20"/>
          <w:spacing w:val="5"/>
          <w:w w:val="95"/>
          <w:sz w:val="24"/>
        </w:rPr>
        <w:t>2007</w:t>
      </w:r>
      <w:r>
        <w:rPr>
          <w:rFonts w:ascii="Arial"/>
          <w:sz w:val="24"/>
        </w:rPr>
      </w:r>
    </w:p>
    <w:p>
      <w:pPr>
        <w:spacing w:line="240" w:lineRule="auto" w:before="8"/>
        <w:ind w:right="0"/>
        <w:rPr>
          <w:rFonts w:ascii="Arial" w:hAnsi="Arial" w:cs="Arial" w:eastAsia="Arial" w:hint="default"/>
          <w:sz w:val="25"/>
          <w:szCs w:val="25"/>
        </w:rPr>
      </w:pPr>
    </w:p>
    <w:p>
      <w:pPr>
        <w:spacing w:line="249" w:lineRule="auto" w:before="0"/>
        <w:ind w:left="660" w:right="1453" w:firstLine="0"/>
        <w:jc w:val="left"/>
        <w:rPr>
          <w:rFonts w:ascii="Arial" w:hAnsi="Arial" w:cs="Arial" w:eastAsia="Arial" w:hint="default"/>
          <w:sz w:val="24"/>
          <w:szCs w:val="24"/>
        </w:rPr>
      </w:pPr>
      <w:r>
        <w:rPr>
          <w:rFonts w:ascii="Arial"/>
          <w:color w:val="231F20"/>
          <w:sz w:val="24"/>
        </w:rPr>
        <w:t>Attached</w:t>
      </w:r>
      <w:r>
        <w:rPr>
          <w:rFonts w:ascii="Arial"/>
          <w:color w:val="231F20"/>
          <w:spacing w:val="-43"/>
          <w:sz w:val="24"/>
        </w:rPr>
        <w:t> </w:t>
      </w:r>
      <w:r>
        <w:rPr>
          <w:rFonts w:ascii="Arial"/>
          <w:color w:val="231F20"/>
          <w:sz w:val="24"/>
        </w:rPr>
        <w:t>to</w:t>
      </w:r>
      <w:r>
        <w:rPr>
          <w:rFonts w:ascii="Arial"/>
          <w:color w:val="231F20"/>
          <w:spacing w:val="-43"/>
          <w:sz w:val="24"/>
        </w:rPr>
        <w:t> </w:t>
      </w:r>
      <w:r>
        <w:rPr>
          <w:rFonts w:ascii="Arial"/>
          <w:color w:val="231F20"/>
          <w:sz w:val="24"/>
        </w:rPr>
        <w:t>this</w:t>
      </w:r>
      <w:r>
        <w:rPr>
          <w:rFonts w:ascii="Arial"/>
          <w:color w:val="231F20"/>
          <w:spacing w:val="-43"/>
          <w:sz w:val="24"/>
        </w:rPr>
        <w:t> </w:t>
      </w:r>
      <w:r>
        <w:rPr>
          <w:rFonts w:ascii="Arial"/>
          <w:color w:val="231F20"/>
          <w:sz w:val="24"/>
        </w:rPr>
        <w:t>bulletin</w:t>
      </w:r>
      <w:r>
        <w:rPr>
          <w:rFonts w:ascii="Arial"/>
          <w:color w:val="231F20"/>
          <w:spacing w:val="-43"/>
          <w:sz w:val="24"/>
        </w:rPr>
        <w:t> </w:t>
      </w:r>
      <w:r>
        <w:rPr>
          <w:rFonts w:ascii="Arial"/>
          <w:color w:val="231F20"/>
          <w:sz w:val="24"/>
        </w:rPr>
        <w:t>are</w:t>
      </w:r>
      <w:r>
        <w:rPr>
          <w:rFonts w:ascii="Arial"/>
          <w:color w:val="231F20"/>
          <w:spacing w:val="-43"/>
          <w:sz w:val="24"/>
        </w:rPr>
        <w:t> </w:t>
      </w:r>
      <w:r>
        <w:rPr>
          <w:rFonts w:ascii="Arial"/>
          <w:color w:val="231F20"/>
          <w:sz w:val="24"/>
        </w:rPr>
        <w:t>important</w:t>
      </w:r>
      <w:r>
        <w:rPr>
          <w:rFonts w:ascii="Arial"/>
          <w:color w:val="231F20"/>
          <w:spacing w:val="-43"/>
          <w:sz w:val="24"/>
        </w:rPr>
        <w:t> </w:t>
      </w:r>
      <w:r>
        <w:rPr>
          <w:rFonts w:ascii="Arial"/>
          <w:color w:val="231F20"/>
          <w:sz w:val="24"/>
        </w:rPr>
        <w:t>Meter</w:t>
      </w:r>
      <w:r>
        <w:rPr>
          <w:rFonts w:ascii="Arial"/>
          <w:color w:val="231F20"/>
          <w:spacing w:val="-43"/>
          <w:sz w:val="24"/>
        </w:rPr>
        <w:t> </w:t>
      </w:r>
      <w:r>
        <w:rPr>
          <w:rFonts w:ascii="Arial"/>
          <w:color w:val="231F20"/>
          <w:sz w:val="24"/>
        </w:rPr>
        <w:t>Panel</w:t>
      </w:r>
      <w:r>
        <w:rPr>
          <w:rFonts w:ascii="Arial"/>
          <w:color w:val="231F20"/>
          <w:spacing w:val="-43"/>
          <w:sz w:val="24"/>
        </w:rPr>
        <w:t> </w:t>
      </w:r>
      <w:r>
        <w:rPr>
          <w:rFonts w:ascii="Arial"/>
          <w:color w:val="231F20"/>
          <w:sz w:val="24"/>
        </w:rPr>
        <w:t>instructions</w:t>
      </w:r>
      <w:r>
        <w:rPr>
          <w:rFonts w:ascii="Arial"/>
          <w:color w:val="231F20"/>
          <w:spacing w:val="-43"/>
          <w:sz w:val="24"/>
        </w:rPr>
        <w:t> </w:t>
      </w:r>
      <w:r>
        <w:rPr>
          <w:rFonts w:ascii="Arial"/>
          <w:color w:val="231F20"/>
          <w:sz w:val="24"/>
        </w:rPr>
        <w:t>for</w:t>
      </w:r>
      <w:r>
        <w:rPr>
          <w:rFonts w:ascii="Arial"/>
          <w:color w:val="231F20"/>
          <w:spacing w:val="-43"/>
          <w:sz w:val="24"/>
        </w:rPr>
        <w:t> </w:t>
      </w:r>
      <w:r>
        <w:rPr>
          <w:rFonts w:ascii="Arial"/>
          <w:color w:val="231F20"/>
          <w:sz w:val="24"/>
        </w:rPr>
        <w:t>your</w:t>
      </w:r>
      <w:r>
        <w:rPr>
          <w:rFonts w:ascii="Arial"/>
          <w:color w:val="231F20"/>
          <w:spacing w:val="-43"/>
          <w:sz w:val="24"/>
        </w:rPr>
        <w:t> </w:t>
      </w:r>
      <w:r>
        <w:rPr>
          <w:rFonts w:ascii="Arial"/>
          <w:color w:val="231F20"/>
          <w:sz w:val="24"/>
        </w:rPr>
        <w:t>Service</w:t>
      </w:r>
      <w:r>
        <w:rPr>
          <w:rFonts w:ascii="Arial"/>
          <w:color w:val="231F20"/>
          <w:spacing w:val="-43"/>
          <w:sz w:val="24"/>
        </w:rPr>
        <w:t> </w:t>
      </w:r>
      <w:r>
        <w:rPr>
          <w:rFonts w:ascii="Arial"/>
          <w:color w:val="231F20"/>
          <w:sz w:val="24"/>
        </w:rPr>
        <w:t>department</w:t>
      </w:r>
      <w:r>
        <w:rPr>
          <w:rFonts w:ascii="Arial"/>
          <w:color w:val="231F20"/>
          <w:spacing w:val="-43"/>
          <w:sz w:val="24"/>
        </w:rPr>
        <w:t> </w:t>
      </w:r>
      <w:r>
        <w:rPr>
          <w:rFonts w:ascii="Arial"/>
          <w:color w:val="231F20"/>
          <w:sz w:val="24"/>
        </w:rPr>
        <w:t>to </w:t>
      </w:r>
      <w:r>
        <w:rPr>
          <w:rFonts w:ascii="Arial"/>
          <w:color w:val="231F20"/>
          <w:sz w:val="24"/>
        </w:rPr>
        <w:t>use</w:t>
      </w:r>
      <w:r>
        <w:rPr>
          <w:rFonts w:ascii="Arial"/>
          <w:color w:val="231F20"/>
          <w:spacing w:val="-42"/>
          <w:sz w:val="24"/>
        </w:rPr>
        <w:t> </w:t>
      </w:r>
      <w:r>
        <w:rPr>
          <w:rFonts w:ascii="Arial"/>
          <w:color w:val="231F20"/>
          <w:sz w:val="24"/>
        </w:rPr>
        <w:t>as</w:t>
      </w:r>
      <w:r>
        <w:rPr>
          <w:rFonts w:ascii="Arial"/>
          <w:color w:val="231F20"/>
          <w:spacing w:val="-42"/>
          <w:sz w:val="24"/>
        </w:rPr>
        <w:t> </w:t>
      </w:r>
      <w:r>
        <w:rPr>
          <w:rFonts w:ascii="Arial"/>
          <w:color w:val="231F20"/>
          <w:sz w:val="24"/>
        </w:rPr>
        <w:t>new</w:t>
      </w:r>
      <w:r>
        <w:rPr>
          <w:rFonts w:ascii="Arial"/>
          <w:color w:val="231F20"/>
          <w:spacing w:val="-42"/>
          <w:sz w:val="24"/>
        </w:rPr>
        <w:t> </w:t>
      </w:r>
      <w:r>
        <w:rPr>
          <w:rFonts w:ascii="Arial"/>
          <w:color w:val="231F20"/>
          <w:sz w:val="24"/>
        </w:rPr>
        <w:t>1F1/1F2</w:t>
      </w:r>
      <w:r>
        <w:rPr>
          <w:rFonts w:ascii="Arial"/>
          <w:color w:val="231F20"/>
          <w:spacing w:val="-42"/>
          <w:sz w:val="24"/>
        </w:rPr>
        <w:t> </w:t>
      </w:r>
      <w:r>
        <w:rPr>
          <w:rFonts w:ascii="Arial"/>
          <w:color w:val="231F20"/>
          <w:sz w:val="24"/>
        </w:rPr>
        <w:t>units</w:t>
      </w:r>
      <w:r>
        <w:rPr>
          <w:rFonts w:ascii="Arial"/>
          <w:color w:val="231F20"/>
          <w:spacing w:val="-42"/>
          <w:sz w:val="24"/>
        </w:rPr>
        <w:t> </w:t>
      </w:r>
      <w:r>
        <w:rPr>
          <w:rFonts w:ascii="Arial"/>
          <w:color w:val="231F20"/>
          <w:sz w:val="24"/>
        </w:rPr>
        <w:t>arrive</w:t>
      </w:r>
      <w:r>
        <w:rPr>
          <w:rFonts w:ascii="Arial"/>
          <w:color w:val="231F20"/>
          <w:spacing w:val="-42"/>
          <w:sz w:val="24"/>
        </w:rPr>
        <w:t> </w:t>
      </w:r>
      <w:r>
        <w:rPr>
          <w:rFonts w:ascii="Arial"/>
          <w:color w:val="231F20"/>
          <w:sz w:val="24"/>
        </w:rPr>
        <w:t>at</w:t>
      </w:r>
      <w:r>
        <w:rPr>
          <w:rFonts w:ascii="Arial"/>
          <w:color w:val="231F20"/>
          <w:spacing w:val="-42"/>
          <w:sz w:val="24"/>
        </w:rPr>
        <w:t> </w:t>
      </w:r>
      <w:r>
        <w:rPr>
          <w:rFonts w:ascii="Arial"/>
          <w:color w:val="231F20"/>
          <w:sz w:val="24"/>
        </w:rPr>
        <w:t>the</w:t>
      </w:r>
      <w:r>
        <w:rPr>
          <w:rFonts w:ascii="Arial"/>
          <w:color w:val="231F20"/>
          <w:spacing w:val="-42"/>
          <w:sz w:val="24"/>
        </w:rPr>
        <w:t> </w:t>
      </w:r>
      <w:r>
        <w:rPr>
          <w:rFonts w:ascii="Arial"/>
          <w:color w:val="231F20"/>
          <w:spacing w:val="-2"/>
          <w:sz w:val="24"/>
        </w:rPr>
        <w:t>dealerships.</w:t>
      </w:r>
      <w:r>
        <w:rPr>
          <w:rFonts w:ascii="Arial"/>
          <w:sz w:val="24"/>
        </w:rPr>
      </w:r>
    </w:p>
    <w:p>
      <w:pPr>
        <w:spacing w:line="240" w:lineRule="auto" w:before="2"/>
        <w:ind w:right="0"/>
        <w:rPr>
          <w:rFonts w:ascii="Arial" w:hAnsi="Arial" w:cs="Arial" w:eastAsia="Arial" w:hint="default"/>
          <w:sz w:val="25"/>
          <w:szCs w:val="25"/>
        </w:rPr>
      </w:pPr>
    </w:p>
    <w:p>
      <w:pPr>
        <w:spacing w:line="249" w:lineRule="auto" w:before="0"/>
        <w:ind w:left="660" w:right="1453" w:firstLine="0"/>
        <w:jc w:val="left"/>
        <w:rPr>
          <w:rFonts w:ascii="Arial" w:hAnsi="Arial" w:cs="Arial" w:eastAsia="Arial" w:hint="default"/>
          <w:sz w:val="24"/>
          <w:szCs w:val="24"/>
        </w:rPr>
      </w:pPr>
      <w:r>
        <w:rPr>
          <w:rFonts w:ascii="Arial"/>
          <w:color w:val="231F20"/>
          <w:sz w:val="24"/>
        </w:rPr>
        <w:t>CD's,</w:t>
      </w:r>
      <w:r>
        <w:rPr>
          <w:rFonts w:ascii="Arial"/>
          <w:color w:val="231F20"/>
          <w:spacing w:val="-36"/>
          <w:sz w:val="24"/>
        </w:rPr>
        <w:t> </w:t>
      </w:r>
      <w:r>
        <w:rPr>
          <w:rFonts w:ascii="Arial"/>
          <w:color w:val="231F20"/>
          <w:sz w:val="24"/>
        </w:rPr>
        <w:t>along</w:t>
      </w:r>
      <w:r>
        <w:rPr>
          <w:rFonts w:ascii="Arial"/>
          <w:color w:val="231F20"/>
          <w:spacing w:val="-36"/>
          <w:sz w:val="24"/>
        </w:rPr>
        <w:t> </w:t>
      </w:r>
      <w:r>
        <w:rPr>
          <w:rFonts w:ascii="Arial"/>
          <w:color w:val="231F20"/>
          <w:sz w:val="24"/>
        </w:rPr>
        <w:t>with</w:t>
      </w:r>
      <w:r>
        <w:rPr>
          <w:rFonts w:ascii="Arial"/>
          <w:color w:val="231F20"/>
          <w:spacing w:val="-36"/>
          <w:sz w:val="24"/>
        </w:rPr>
        <w:t> </w:t>
      </w:r>
      <w:r>
        <w:rPr>
          <w:rFonts w:ascii="Arial"/>
          <w:color w:val="231F20"/>
          <w:sz w:val="24"/>
        </w:rPr>
        <w:t>Operator,</w:t>
      </w:r>
      <w:r>
        <w:rPr>
          <w:rFonts w:ascii="Arial"/>
          <w:color w:val="231F20"/>
          <w:spacing w:val="-36"/>
          <w:sz w:val="24"/>
        </w:rPr>
        <w:t> </w:t>
      </w:r>
      <w:r>
        <w:rPr>
          <w:rFonts w:ascii="Arial"/>
          <w:color w:val="231F20"/>
          <w:sz w:val="24"/>
        </w:rPr>
        <w:t>Parts,</w:t>
      </w:r>
      <w:r>
        <w:rPr>
          <w:rFonts w:ascii="Arial"/>
          <w:color w:val="231F20"/>
          <w:spacing w:val="-36"/>
          <w:sz w:val="24"/>
        </w:rPr>
        <w:t> </w:t>
      </w:r>
      <w:r>
        <w:rPr>
          <w:rFonts w:ascii="Arial"/>
          <w:color w:val="231F20"/>
          <w:sz w:val="24"/>
        </w:rPr>
        <w:t>and</w:t>
      </w:r>
      <w:r>
        <w:rPr>
          <w:rFonts w:ascii="Arial"/>
          <w:color w:val="231F20"/>
          <w:spacing w:val="-36"/>
          <w:sz w:val="24"/>
        </w:rPr>
        <w:t> </w:t>
      </w:r>
      <w:r>
        <w:rPr>
          <w:rFonts w:ascii="Arial"/>
          <w:color w:val="231F20"/>
          <w:sz w:val="24"/>
        </w:rPr>
        <w:t>Service</w:t>
      </w:r>
      <w:r>
        <w:rPr>
          <w:rFonts w:ascii="Arial"/>
          <w:color w:val="231F20"/>
          <w:spacing w:val="-36"/>
          <w:sz w:val="24"/>
        </w:rPr>
        <w:t> </w:t>
      </w:r>
      <w:r>
        <w:rPr>
          <w:rFonts w:ascii="Arial"/>
          <w:color w:val="231F20"/>
          <w:sz w:val="24"/>
        </w:rPr>
        <w:t>manuals,</w:t>
      </w:r>
      <w:r>
        <w:rPr>
          <w:rFonts w:ascii="Arial"/>
          <w:color w:val="231F20"/>
          <w:spacing w:val="-36"/>
          <w:sz w:val="24"/>
        </w:rPr>
        <w:t> </w:t>
      </w:r>
      <w:r>
        <w:rPr>
          <w:rFonts w:ascii="Arial"/>
          <w:color w:val="231F20"/>
          <w:sz w:val="24"/>
        </w:rPr>
        <w:t>will</w:t>
      </w:r>
      <w:r>
        <w:rPr>
          <w:rFonts w:ascii="Arial"/>
          <w:color w:val="231F20"/>
          <w:spacing w:val="-36"/>
          <w:sz w:val="24"/>
        </w:rPr>
        <w:t> </w:t>
      </w:r>
      <w:r>
        <w:rPr>
          <w:rFonts w:ascii="Arial"/>
          <w:color w:val="231F20"/>
          <w:sz w:val="24"/>
        </w:rPr>
        <w:t>be</w:t>
      </w:r>
      <w:r>
        <w:rPr>
          <w:rFonts w:ascii="Arial"/>
          <w:color w:val="231F20"/>
          <w:spacing w:val="-36"/>
          <w:sz w:val="24"/>
        </w:rPr>
        <w:t> </w:t>
      </w:r>
      <w:r>
        <w:rPr>
          <w:rFonts w:ascii="Arial"/>
          <w:color w:val="231F20"/>
          <w:sz w:val="24"/>
        </w:rPr>
        <w:t>sent</w:t>
      </w:r>
      <w:r>
        <w:rPr>
          <w:rFonts w:ascii="Arial"/>
          <w:color w:val="231F20"/>
          <w:spacing w:val="-36"/>
          <w:sz w:val="24"/>
        </w:rPr>
        <w:t> </w:t>
      </w:r>
      <w:r>
        <w:rPr>
          <w:rFonts w:ascii="Arial"/>
          <w:color w:val="231F20"/>
          <w:sz w:val="24"/>
        </w:rPr>
        <w:t>in</w:t>
      </w:r>
      <w:r>
        <w:rPr>
          <w:rFonts w:ascii="Arial"/>
          <w:color w:val="231F20"/>
          <w:spacing w:val="-36"/>
          <w:sz w:val="24"/>
        </w:rPr>
        <w:t> </w:t>
      </w:r>
      <w:r>
        <w:rPr>
          <w:rFonts w:ascii="Arial"/>
          <w:color w:val="231F20"/>
          <w:sz w:val="24"/>
        </w:rPr>
        <w:t>the</w:t>
      </w:r>
      <w:r>
        <w:rPr>
          <w:rFonts w:ascii="Arial"/>
          <w:color w:val="231F20"/>
          <w:spacing w:val="-36"/>
          <w:sz w:val="24"/>
        </w:rPr>
        <w:t> </w:t>
      </w:r>
      <w:r>
        <w:rPr>
          <w:rFonts w:ascii="Arial"/>
          <w:color w:val="231F20"/>
          <w:sz w:val="24"/>
        </w:rPr>
        <w:t>next</w:t>
      </w:r>
      <w:r>
        <w:rPr>
          <w:rFonts w:ascii="Arial"/>
          <w:color w:val="231F20"/>
          <w:spacing w:val="-36"/>
          <w:sz w:val="24"/>
        </w:rPr>
        <w:t> </w:t>
      </w:r>
      <w:r>
        <w:rPr>
          <w:rFonts w:ascii="Arial"/>
          <w:color w:val="231F20"/>
          <w:sz w:val="24"/>
        </w:rPr>
        <w:t>few</w:t>
      </w:r>
      <w:r>
        <w:rPr>
          <w:rFonts w:ascii="Arial"/>
          <w:color w:val="231F20"/>
          <w:spacing w:val="-36"/>
          <w:sz w:val="24"/>
        </w:rPr>
        <w:t> </w:t>
      </w:r>
      <w:r>
        <w:rPr>
          <w:rFonts w:ascii="Arial"/>
          <w:color w:val="231F20"/>
          <w:sz w:val="24"/>
        </w:rPr>
        <w:t>days</w:t>
      </w:r>
      <w:r>
        <w:rPr>
          <w:rFonts w:ascii="Arial"/>
          <w:color w:val="231F20"/>
          <w:spacing w:val="-36"/>
          <w:sz w:val="24"/>
        </w:rPr>
        <w:t> </w:t>
      </w:r>
      <w:r>
        <w:rPr>
          <w:rFonts w:ascii="Arial"/>
          <w:color w:val="231F20"/>
          <w:sz w:val="24"/>
        </w:rPr>
        <w:t>to</w:t>
      </w:r>
      <w:r>
        <w:rPr>
          <w:rFonts w:ascii="Arial"/>
          <w:color w:val="231F20"/>
          <w:spacing w:val="-36"/>
          <w:sz w:val="24"/>
        </w:rPr>
        <w:t> </w:t>
      </w:r>
      <w:r>
        <w:rPr>
          <w:rFonts w:ascii="Arial"/>
          <w:color w:val="231F20"/>
          <w:spacing w:val="-2"/>
          <w:sz w:val="24"/>
        </w:rPr>
        <w:t>all </w:t>
      </w:r>
      <w:r>
        <w:rPr>
          <w:rFonts w:ascii="Arial"/>
          <w:color w:val="231F20"/>
          <w:spacing w:val="-2"/>
          <w:sz w:val="24"/>
        </w:rPr>
      </w:r>
      <w:r>
        <w:rPr>
          <w:rFonts w:ascii="Arial"/>
          <w:color w:val="231F20"/>
          <w:w w:val="95"/>
          <w:sz w:val="24"/>
        </w:rPr>
        <w:t>dealer</w:t>
      </w:r>
      <w:r>
        <w:rPr>
          <w:rFonts w:ascii="Arial"/>
          <w:color w:val="231F20"/>
          <w:spacing w:val="-26"/>
          <w:w w:val="95"/>
          <w:sz w:val="24"/>
        </w:rPr>
        <w:t> </w:t>
      </w:r>
      <w:r>
        <w:rPr>
          <w:rFonts w:ascii="Arial"/>
          <w:color w:val="231F20"/>
          <w:w w:val="95"/>
          <w:sz w:val="24"/>
        </w:rPr>
        <w:t>locations.</w:t>
      </w:r>
      <w:r>
        <w:rPr>
          <w:rFonts w:ascii="Arial"/>
          <w:sz w:val="24"/>
        </w:rPr>
      </w:r>
    </w:p>
    <w:p>
      <w:pPr>
        <w:spacing w:line="240" w:lineRule="auto" w:before="2"/>
        <w:ind w:right="0"/>
        <w:rPr>
          <w:rFonts w:ascii="Arial" w:hAnsi="Arial" w:cs="Arial" w:eastAsia="Arial" w:hint="default"/>
          <w:sz w:val="25"/>
          <w:szCs w:val="25"/>
        </w:rPr>
      </w:pPr>
    </w:p>
    <w:p>
      <w:pPr>
        <w:spacing w:line="249" w:lineRule="auto" w:before="0"/>
        <w:ind w:left="660" w:right="1783" w:firstLine="0"/>
        <w:jc w:val="both"/>
        <w:rPr>
          <w:rFonts w:ascii="Arial" w:hAnsi="Arial" w:cs="Arial" w:eastAsia="Arial" w:hint="default"/>
          <w:sz w:val="24"/>
          <w:szCs w:val="24"/>
        </w:rPr>
      </w:pPr>
      <w:r>
        <w:rPr>
          <w:rFonts w:ascii="Arial"/>
          <w:color w:val="231F20"/>
          <w:sz w:val="24"/>
        </w:rPr>
        <w:t>If</w:t>
      </w:r>
      <w:r>
        <w:rPr>
          <w:rFonts w:ascii="Arial"/>
          <w:color w:val="231F20"/>
          <w:spacing w:val="-42"/>
          <w:sz w:val="24"/>
        </w:rPr>
        <w:t> </w:t>
      </w:r>
      <w:r>
        <w:rPr>
          <w:rFonts w:ascii="Arial"/>
          <w:color w:val="231F20"/>
          <w:sz w:val="24"/>
        </w:rPr>
        <w:t>you</w:t>
      </w:r>
      <w:r>
        <w:rPr>
          <w:rFonts w:ascii="Arial"/>
          <w:color w:val="231F20"/>
          <w:spacing w:val="-42"/>
          <w:sz w:val="24"/>
        </w:rPr>
        <w:t> </w:t>
      </w:r>
      <w:r>
        <w:rPr>
          <w:rFonts w:ascii="Arial"/>
          <w:color w:val="231F20"/>
          <w:sz w:val="24"/>
        </w:rPr>
        <w:t>have</w:t>
      </w:r>
      <w:r>
        <w:rPr>
          <w:rFonts w:ascii="Arial"/>
          <w:color w:val="231F20"/>
          <w:spacing w:val="-42"/>
          <w:sz w:val="24"/>
        </w:rPr>
        <w:t> </w:t>
      </w:r>
      <w:r>
        <w:rPr>
          <w:rFonts w:ascii="Arial"/>
          <w:color w:val="231F20"/>
          <w:sz w:val="24"/>
        </w:rPr>
        <w:t>any</w:t>
      </w:r>
      <w:r>
        <w:rPr>
          <w:rFonts w:ascii="Arial"/>
          <w:color w:val="231F20"/>
          <w:spacing w:val="-42"/>
          <w:sz w:val="24"/>
        </w:rPr>
        <w:t> </w:t>
      </w:r>
      <w:r>
        <w:rPr>
          <w:rFonts w:ascii="Arial"/>
          <w:color w:val="231F20"/>
          <w:sz w:val="24"/>
        </w:rPr>
        <w:t>questions</w:t>
      </w:r>
      <w:r>
        <w:rPr>
          <w:rFonts w:ascii="Arial"/>
          <w:color w:val="231F20"/>
          <w:spacing w:val="-42"/>
          <w:sz w:val="24"/>
        </w:rPr>
        <w:t> </w:t>
      </w:r>
      <w:r>
        <w:rPr>
          <w:rFonts w:ascii="Arial"/>
          <w:color w:val="231F20"/>
          <w:sz w:val="24"/>
        </w:rPr>
        <w:t>regarding</w:t>
      </w:r>
      <w:r>
        <w:rPr>
          <w:rFonts w:ascii="Arial"/>
          <w:color w:val="231F20"/>
          <w:spacing w:val="-42"/>
          <w:sz w:val="24"/>
        </w:rPr>
        <w:t> </w:t>
      </w:r>
      <w:r>
        <w:rPr>
          <w:rFonts w:ascii="Arial"/>
          <w:color w:val="231F20"/>
          <w:sz w:val="24"/>
        </w:rPr>
        <w:t>this</w:t>
      </w:r>
      <w:r>
        <w:rPr>
          <w:rFonts w:ascii="Arial"/>
          <w:color w:val="231F20"/>
          <w:spacing w:val="-42"/>
          <w:sz w:val="24"/>
        </w:rPr>
        <w:t> </w:t>
      </w:r>
      <w:r>
        <w:rPr>
          <w:rFonts w:ascii="Arial"/>
          <w:color w:val="231F20"/>
          <w:sz w:val="24"/>
        </w:rPr>
        <w:t>bulletin</w:t>
      </w:r>
      <w:r>
        <w:rPr>
          <w:rFonts w:ascii="Arial"/>
          <w:color w:val="231F20"/>
          <w:spacing w:val="-42"/>
          <w:sz w:val="24"/>
        </w:rPr>
        <w:t> </w:t>
      </w:r>
      <w:r>
        <w:rPr>
          <w:rFonts w:ascii="Arial"/>
          <w:color w:val="231F20"/>
          <w:sz w:val="24"/>
        </w:rPr>
        <w:t>please</w:t>
      </w:r>
      <w:r>
        <w:rPr>
          <w:rFonts w:ascii="Arial"/>
          <w:color w:val="231F20"/>
          <w:spacing w:val="-42"/>
          <w:sz w:val="24"/>
        </w:rPr>
        <w:t> </w:t>
      </w:r>
      <w:r>
        <w:rPr>
          <w:rFonts w:ascii="Arial"/>
          <w:color w:val="231F20"/>
          <w:sz w:val="24"/>
        </w:rPr>
        <w:t>contact</w:t>
      </w:r>
      <w:r>
        <w:rPr>
          <w:rFonts w:ascii="Arial"/>
          <w:color w:val="231F20"/>
          <w:spacing w:val="-42"/>
          <w:sz w:val="24"/>
        </w:rPr>
        <w:t> </w:t>
      </w:r>
      <w:r>
        <w:rPr>
          <w:rFonts w:ascii="Arial"/>
          <w:color w:val="231F20"/>
          <w:sz w:val="24"/>
        </w:rPr>
        <w:t>Kelly</w:t>
      </w:r>
      <w:r>
        <w:rPr>
          <w:rFonts w:ascii="Arial"/>
          <w:color w:val="231F20"/>
          <w:spacing w:val="-42"/>
          <w:sz w:val="24"/>
        </w:rPr>
        <w:t> </w:t>
      </w:r>
      <w:r>
        <w:rPr>
          <w:rFonts w:ascii="Arial"/>
          <w:color w:val="231F20"/>
          <w:sz w:val="24"/>
        </w:rPr>
        <w:t>Geishert;</w:t>
      </w:r>
      <w:r>
        <w:rPr>
          <w:rFonts w:ascii="Arial"/>
          <w:color w:val="231F20"/>
          <w:spacing w:val="-42"/>
          <w:sz w:val="24"/>
        </w:rPr>
        <w:t> </w:t>
      </w:r>
      <w:r>
        <w:rPr>
          <w:rFonts w:ascii="Arial"/>
          <w:color w:val="231F20"/>
          <w:sz w:val="24"/>
        </w:rPr>
        <w:t>815-568-2123 </w:t>
      </w:r>
      <w:r>
        <w:rPr>
          <w:rFonts w:ascii="Arial"/>
          <w:color w:val="231F20"/>
          <w:sz w:val="24"/>
        </w:rPr>
        <w:t>or</w:t>
      </w:r>
      <w:r>
        <w:rPr>
          <w:rFonts w:ascii="Arial"/>
          <w:color w:val="231F20"/>
          <w:spacing w:val="-30"/>
          <w:sz w:val="24"/>
        </w:rPr>
        <w:t> </w:t>
      </w:r>
      <w:r>
        <w:rPr>
          <w:rFonts w:ascii="Arial"/>
          <w:color w:val="231F20"/>
          <w:sz w:val="24"/>
        </w:rPr>
        <w:t>Shane</w:t>
      </w:r>
      <w:r>
        <w:rPr>
          <w:rFonts w:ascii="Arial"/>
          <w:color w:val="231F20"/>
          <w:spacing w:val="-30"/>
          <w:sz w:val="24"/>
        </w:rPr>
        <w:t> </w:t>
      </w:r>
      <w:r>
        <w:rPr>
          <w:rFonts w:ascii="Arial"/>
          <w:color w:val="231F20"/>
          <w:sz w:val="24"/>
        </w:rPr>
        <w:t>Hauser;</w:t>
      </w:r>
      <w:r>
        <w:rPr>
          <w:rFonts w:ascii="Arial"/>
          <w:color w:val="231F20"/>
          <w:spacing w:val="-30"/>
          <w:sz w:val="24"/>
        </w:rPr>
        <w:t> </w:t>
      </w:r>
      <w:r>
        <w:rPr>
          <w:rFonts w:ascii="Arial"/>
          <w:color w:val="231F20"/>
          <w:sz w:val="24"/>
        </w:rPr>
        <w:t>815-568-2117</w:t>
      </w:r>
      <w:r>
        <w:rPr>
          <w:rFonts w:ascii="Arial"/>
          <w:color w:val="231F20"/>
          <w:spacing w:val="-30"/>
          <w:sz w:val="24"/>
        </w:rPr>
        <w:t> </w:t>
      </w:r>
      <w:r>
        <w:rPr>
          <w:rFonts w:ascii="Arial"/>
          <w:color w:val="231F20"/>
          <w:sz w:val="24"/>
        </w:rPr>
        <w:t>in</w:t>
      </w:r>
      <w:r>
        <w:rPr>
          <w:rFonts w:ascii="Arial"/>
          <w:color w:val="231F20"/>
          <w:spacing w:val="-30"/>
          <w:sz w:val="24"/>
        </w:rPr>
        <w:t> </w:t>
      </w:r>
      <w:r>
        <w:rPr>
          <w:rFonts w:ascii="Arial"/>
          <w:color w:val="231F20"/>
          <w:sz w:val="24"/>
        </w:rPr>
        <w:t>the</w:t>
      </w:r>
      <w:r>
        <w:rPr>
          <w:rFonts w:ascii="Arial"/>
          <w:color w:val="231F20"/>
          <w:spacing w:val="-30"/>
          <w:sz w:val="24"/>
        </w:rPr>
        <w:t> </w:t>
      </w:r>
      <w:r>
        <w:rPr>
          <w:rFonts w:ascii="Arial"/>
          <w:color w:val="231F20"/>
          <w:sz w:val="24"/>
        </w:rPr>
        <w:t>Service</w:t>
      </w:r>
      <w:r>
        <w:rPr>
          <w:rFonts w:ascii="Arial"/>
          <w:color w:val="231F20"/>
          <w:spacing w:val="-30"/>
          <w:sz w:val="24"/>
        </w:rPr>
        <w:t> </w:t>
      </w:r>
      <w:r>
        <w:rPr>
          <w:rFonts w:ascii="Arial"/>
          <w:color w:val="231F20"/>
          <w:sz w:val="24"/>
        </w:rPr>
        <w:t>department,</w:t>
      </w:r>
      <w:r>
        <w:rPr>
          <w:rFonts w:ascii="Arial"/>
          <w:color w:val="231F20"/>
          <w:spacing w:val="-30"/>
          <w:sz w:val="24"/>
        </w:rPr>
        <w:t> </w:t>
      </w:r>
      <w:r>
        <w:rPr>
          <w:rFonts w:ascii="Arial"/>
          <w:color w:val="231F20"/>
          <w:sz w:val="24"/>
        </w:rPr>
        <w:t>or</w:t>
      </w:r>
      <w:r>
        <w:rPr>
          <w:rFonts w:ascii="Arial"/>
          <w:color w:val="231F20"/>
          <w:spacing w:val="-30"/>
          <w:sz w:val="24"/>
        </w:rPr>
        <w:t> </w:t>
      </w:r>
      <w:r>
        <w:rPr>
          <w:rFonts w:ascii="Arial"/>
          <w:color w:val="231F20"/>
          <w:sz w:val="24"/>
        </w:rPr>
        <w:t>Wayne</w:t>
      </w:r>
      <w:r>
        <w:rPr>
          <w:rFonts w:ascii="Arial"/>
          <w:color w:val="231F20"/>
          <w:spacing w:val="-30"/>
          <w:sz w:val="24"/>
        </w:rPr>
        <w:t> </w:t>
      </w:r>
      <w:r>
        <w:rPr>
          <w:rFonts w:ascii="Arial"/>
          <w:color w:val="231F20"/>
          <w:sz w:val="24"/>
        </w:rPr>
        <w:t>Wilde;</w:t>
      </w:r>
      <w:r>
        <w:rPr>
          <w:rFonts w:ascii="Arial"/>
          <w:color w:val="231F20"/>
          <w:spacing w:val="-30"/>
          <w:sz w:val="24"/>
        </w:rPr>
        <w:t> </w:t>
      </w:r>
      <w:r>
        <w:rPr>
          <w:rFonts w:ascii="Arial"/>
          <w:color w:val="231F20"/>
          <w:sz w:val="24"/>
        </w:rPr>
        <w:t>815-568-2140 </w:t>
      </w:r>
      <w:r>
        <w:rPr>
          <w:rFonts w:ascii="Arial"/>
          <w:color w:val="231F20"/>
          <w:sz w:val="24"/>
        </w:rPr>
        <w:t>or</w:t>
      </w:r>
      <w:r>
        <w:rPr>
          <w:rFonts w:ascii="Arial"/>
          <w:color w:val="231F20"/>
          <w:spacing w:val="-34"/>
          <w:sz w:val="24"/>
        </w:rPr>
        <w:t> </w:t>
      </w:r>
      <w:r>
        <w:rPr>
          <w:rFonts w:ascii="Arial"/>
          <w:color w:val="231F20"/>
          <w:sz w:val="24"/>
        </w:rPr>
        <w:t>Rick</w:t>
      </w:r>
      <w:r>
        <w:rPr>
          <w:rFonts w:ascii="Arial"/>
          <w:color w:val="231F20"/>
          <w:spacing w:val="-34"/>
          <w:sz w:val="24"/>
        </w:rPr>
        <w:t> </w:t>
      </w:r>
      <w:r>
        <w:rPr>
          <w:rFonts w:ascii="Arial"/>
          <w:color w:val="231F20"/>
          <w:sz w:val="24"/>
        </w:rPr>
        <w:t>Grossert;</w:t>
      </w:r>
      <w:r>
        <w:rPr>
          <w:rFonts w:ascii="Arial"/>
          <w:color w:val="231F20"/>
          <w:spacing w:val="-34"/>
          <w:sz w:val="24"/>
        </w:rPr>
        <w:t> </w:t>
      </w:r>
      <w:r>
        <w:rPr>
          <w:rFonts w:ascii="Arial"/>
          <w:color w:val="231F20"/>
          <w:sz w:val="24"/>
        </w:rPr>
        <w:t>815-568-2532</w:t>
      </w:r>
      <w:r>
        <w:rPr>
          <w:rFonts w:ascii="Arial"/>
          <w:color w:val="231F20"/>
          <w:spacing w:val="-34"/>
          <w:sz w:val="24"/>
        </w:rPr>
        <w:t> </w:t>
      </w:r>
      <w:r>
        <w:rPr>
          <w:rFonts w:ascii="Arial"/>
          <w:color w:val="231F20"/>
          <w:sz w:val="24"/>
        </w:rPr>
        <w:t>in</w:t>
      </w:r>
      <w:r>
        <w:rPr>
          <w:rFonts w:ascii="Arial"/>
          <w:color w:val="231F20"/>
          <w:spacing w:val="-34"/>
          <w:sz w:val="24"/>
        </w:rPr>
        <w:t> </w:t>
      </w:r>
      <w:r>
        <w:rPr>
          <w:rFonts w:ascii="Arial"/>
          <w:color w:val="231F20"/>
          <w:sz w:val="24"/>
        </w:rPr>
        <w:t>the</w:t>
      </w:r>
      <w:r>
        <w:rPr>
          <w:rFonts w:ascii="Arial"/>
          <w:color w:val="231F20"/>
          <w:spacing w:val="-34"/>
          <w:sz w:val="24"/>
        </w:rPr>
        <w:t> </w:t>
      </w:r>
      <w:r>
        <w:rPr>
          <w:rFonts w:ascii="Arial"/>
          <w:color w:val="231F20"/>
          <w:sz w:val="24"/>
        </w:rPr>
        <w:t>Training</w:t>
      </w:r>
      <w:r>
        <w:rPr>
          <w:rFonts w:ascii="Arial"/>
          <w:color w:val="231F20"/>
          <w:spacing w:val="-34"/>
          <w:sz w:val="24"/>
        </w:rPr>
        <w:t> </w:t>
      </w:r>
      <w:r>
        <w:rPr>
          <w:rFonts w:ascii="Arial"/>
          <w:color w:val="231F20"/>
          <w:sz w:val="24"/>
        </w:rPr>
        <w:t>department.</w:t>
      </w:r>
      <w:r>
        <w:rPr>
          <w:rFonts w:ascii="Arial"/>
          <w:sz w:val="24"/>
        </w:rPr>
      </w:r>
    </w:p>
    <w:p>
      <w:pPr>
        <w:spacing w:line="240" w:lineRule="auto" w:before="2"/>
        <w:ind w:right="0"/>
        <w:rPr>
          <w:rFonts w:ascii="Arial" w:hAnsi="Arial" w:cs="Arial" w:eastAsia="Arial" w:hint="default"/>
          <w:sz w:val="25"/>
          <w:szCs w:val="25"/>
        </w:rPr>
      </w:pPr>
    </w:p>
    <w:p>
      <w:pPr>
        <w:spacing w:before="0"/>
        <w:ind w:left="660" w:right="1453" w:firstLine="0"/>
        <w:jc w:val="left"/>
        <w:rPr>
          <w:rFonts w:ascii="Arial" w:hAnsi="Arial" w:cs="Arial" w:eastAsia="Arial" w:hint="default"/>
          <w:sz w:val="24"/>
          <w:szCs w:val="24"/>
        </w:rPr>
      </w:pPr>
      <w:r>
        <w:rPr>
          <w:rFonts w:ascii="Arial"/>
          <w:color w:val="231F20"/>
          <w:spacing w:val="-4"/>
          <w:sz w:val="24"/>
        </w:rPr>
        <w:t>Sincerely,</w:t>
      </w:r>
      <w:r>
        <w:rPr>
          <w:rFonts w:ascii="Arial"/>
          <w:sz w:val="24"/>
        </w:rPr>
      </w:r>
    </w:p>
    <w:p>
      <w:pPr>
        <w:spacing w:before="12"/>
        <w:ind w:left="660" w:right="1453" w:firstLine="0"/>
        <w:jc w:val="left"/>
        <w:rPr>
          <w:rFonts w:ascii="Arial" w:hAnsi="Arial" w:cs="Arial" w:eastAsia="Arial" w:hint="default"/>
          <w:sz w:val="24"/>
          <w:szCs w:val="24"/>
        </w:rPr>
      </w:pPr>
      <w:r>
        <w:rPr>
          <w:rFonts w:ascii="Arial"/>
          <w:color w:val="231F20"/>
          <w:w w:val="95"/>
          <w:sz w:val="24"/>
        </w:rPr>
        <w:t>Nissan Forklift</w:t>
      </w:r>
      <w:r>
        <w:rPr>
          <w:rFonts w:ascii="Arial"/>
          <w:color w:val="231F20"/>
          <w:spacing w:val="-8"/>
          <w:w w:val="95"/>
          <w:sz w:val="24"/>
        </w:rPr>
        <w:t> </w:t>
      </w:r>
      <w:r>
        <w:rPr>
          <w:rFonts w:ascii="Arial"/>
          <w:color w:val="231F20"/>
          <w:w w:val="95"/>
          <w:sz w:val="24"/>
        </w:rPr>
        <w:t>Corporation</w:t>
      </w:r>
      <w:r>
        <w:rPr>
          <w:rFonts w:ascii="Arial"/>
          <w:sz w:val="24"/>
        </w:rPr>
      </w:r>
    </w:p>
    <w:p>
      <w:pPr>
        <w:spacing w:line="240" w:lineRule="auto" w:before="1"/>
        <w:ind w:right="0"/>
        <w:rPr>
          <w:rFonts w:ascii="Arial" w:hAnsi="Arial" w:cs="Arial" w:eastAsia="Arial" w:hint="default"/>
          <w:sz w:val="26"/>
          <w:szCs w:val="26"/>
        </w:rPr>
      </w:pPr>
    </w:p>
    <w:p>
      <w:pPr>
        <w:spacing w:before="0"/>
        <w:ind w:left="660" w:right="1453" w:firstLine="0"/>
        <w:jc w:val="left"/>
        <w:rPr>
          <w:rFonts w:ascii="Arial" w:hAnsi="Arial" w:cs="Arial" w:eastAsia="Arial" w:hint="default"/>
          <w:sz w:val="24"/>
          <w:szCs w:val="24"/>
        </w:rPr>
      </w:pPr>
      <w:r>
        <w:rPr/>
        <w:pict>
          <v:shape style="position:absolute;margin-left:557.387512pt;margin-top:1.400776pt;width:27pt;height:178.65pt;mso-position-horizontal-relative:page;mso-position-vertical-relative:paragraph;z-index:1144" type="#_x0000_t202" filled="false" stroked="false">
            <v:textbox inset="0,0,0,0" style="layout-flow:vertical;mso-layout-flow-alt:bottom-to-top">
              <w:txbxContent>
                <w:p>
                  <w:pPr>
                    <w:spacing w:line="540" w:lineRule="exact" w:before="0"/>
                    <w:ind w:left="20" w:right="0" w:firstLine="0"/>
                    <w:jc w:val="left"/>
                    <w:rPr>
                      <w:rFonts w:ascii="Elephant" w:hAnsi="Elephant" w:cs="Elephant" w:eastAsia="Elephant" w:hint="default"/>
                      <w:sz w:val="50"/>
                      <w:szCs w:val="50"/>
                    </w:rPr>
                  </w:pPr>
                  <w:r>
                    <w:rPr>
                      <w:rFonts w:ascii="Elephant"/>
                      <w:i/>
                      <w:color w:val="231F20"/>
                      <w:spacing w:val="2"/>
                      <w:sz w:val="50"/>
                    </w:rPr>
                    <w:t>CU</w:t>
                  </w:r>
                  <w:r>
                    <w:rPr>
                      <w:rFonts w:ascii="Elephant"/>
                      <w:i/>
                      <w:color w:val="231F20"/>
                      <w:spacing w:val="-12"/>
                      <w:sz w:val="50"/>
                    </w:rPr>
                    <w:t>S</w:t>
                  </w:r>
                  <w:r>
                    <w:rPr>
                      <w:rFonts w:ascii="Elephant"/>
                      <w:i/>
                      <w:color w:val="231F20"/>
                      <w:spacing w:val="1"/>
                      <w:sz w:val="50"/>
                    </w:rPr>
                    <w:t>TOMER</w:t>
                  </w:r>
                  <w:r>
                    <w:rPr>
                      <w:rFonts w:ascii="Elephant"/>
                      <w:sz w:val="5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24"/>
        </w:rPr>
        <w:t>Wayne</w:t>
      </w:r>
      <w:r>
        <w:rPr>
          <w:rFonts w:ascii="Arial"/>
          <w:color w:val="231F20"/>
          <w:spacing w:val="-42"/>
          <w:sz w:val="24"/>
        </w:rPr>
        <w:t> </w:t>
      </w:r>
      <w:r>
        <w:rPr>
          <w:rFonts w:ascii="Arial"/>
          <w:color w:val="231F20"/>
          <w:sz w:val="24"/>
        </w:rPr>
        <w:t>Wilde</w:t>
      </w:r>
      <w:r>
        <w:rPr>
          <w:rFonts w:ascii="Arial"/>
          <w:color w:val="231F20"/>
          <w:spacing w:val="-42"/>
          <w:sz w:val="24"/>
        </w:rPr>
        <w:t> </w:t>
      </w:r>
      <w:r>
        <w:rPr>
          <w:rFonts w:ascii="Arial"/>
          <w:color w:val="231F20"/>
          <w:spacing w:val="-2"/>
          <w:sz w:val="24"/>
        </w:rPr>
        <w:t>Sr.</w:t>
      </w:r>
      <w:r>
        <w:rPr>
          <w:rFonts w:ascii="Arial"/>
          <w:sz w:val="24"/>
        </w:rPr>
      </w:r>
    </w:p>
    <w:p>
      <w:pPr>
        <w:spacing w:line="501" w:lineRule="auto" w:before="12"/>
        <w:ind w:left="660" w:right="5583" w:firstLine="0"/>
        <w:jc w:val="left"/>
        <w:rPr>
          <w:rFonts w:ascii="Arial" w:hAnsi="Arial" w:cs="Arial" w:eastAsia="Arial" w:hint="default"/>
          <w:sz w:val="24"/>
          <w:szCs w:val="24"/>
        </w:rPr>
      </w:pPr>
      <w:r>
        <w:rPr>
          <w:rFonts w:ascii="Arial"/>
          <w:color w:val="231F20"/>
          <w:w w:val="95"/>
          <w:sz w:val="24"/>
        </w:rPr>
        <w:t>Director,</w:t>
      </w:r>
      <w:r>
        <w:rPr>
          <w:rFonts w:ascii="Arial"/>
          <w:color w:val="231F20"/>
          <w:spacing w:val="-22"/>
          <w:w w:val="95"/>
          <w:sz w:val="24"/>
        </w:rPr>
        <w:t> </w:t>
      </w:r>
      <w:r>
        <w:rPr>
          <w:rFonts w:ascii="Arial"/>
          <w:color w:val="231F20"/>
          <w:w w:val="95"/>
          <w:sz w:val="24"/>
        </w:rPr>
        <w:t>Training</w:t>
      </w:r>
      <w:r>
        <w:rPr>
          <w:rFonts w:ascii="Arial"/>
          <w:color w:val="231F20"/>
          <w:spacing w:val="-22"/>
          <w:w w:val="95"/>
          <w:sz w:val="24"/>
        </w:rPr>
        <w:t> </w:t>
      </w:r>
      <w:r>
        <w:rPr>
          <w:rFonts w:ascii="Arial"/>
          <w:color w:val="231F20"/>
          <w:w w:val="95"/>
          <w:sz w:val="24"/>
        </w:rPr>
        <w:t>and</w:t>
      </w:r>
      <w:r>
        <w:rPr>
          <w:rFonts w:ascii="Arial"/>
          <w:color w:val="231F20"/>
          <w:spacing w:val="-22"/>
          <w:w w:val="95"/>
          <w:sz w:val="24"/>
        </w:rPr>
        <w:t> </w:t>
      </w:r>
      <w:r>
        <w:rPr>
          <w:rFonts w:ascii="Arial"/>
          <w:color w:val="231F20"/>
          <w:w w:val="95"/>
          <w:sz w:val="24"/>
        </w:rPr>
        <w:t>Technical</w:t>
      </w:r>
      <w:r>
        <w:rPr>
          <w:rFonts w:ascii="Arial"/>
          <w:color w:val="231F20"/>
          <w:spacing w:val="-22"/>
          <w:w w:val="95"/>
          <w:sz w:val="24"/>
        </w:rPr>
        <w:t> </w:t>
      </w:r>
      <w:r>
        <w:rPr>
          <w:rFonts w:ascii="Arial"/>
          <w:color w:val="231F20"/>
          <w:spacing w:val="-2"/>
          <w:w w:val="95"/>
          <w:sz w:val="24"/>
        </w:rPr>
        <w:t>Publications </w:t>
      </w:r>
      <w:r>
        <w:rPr>
          <w:rFonts w:ascii="Arial"/>
          <w:color w:val="231F20"/>
          <w:spacing w:val="-2"/>
          <w:w w:val="95"/>
          <w:sz w:val="24"/>
        </w:rPr>
      </w:r>
      <w:r>
        <w:rPr>
          <w:rFonts w:ascii="Arial"/>
          <w:color w:val="231F20"/>
          <w:spacing w:val="-3"/>
          <w:sz w:val="24"/>
        </w:rPr>
        <w:t>Attachment</w:t>
      </w:r>
      <w:r>
        <w:rPr>
          <w:rFonts w:ascii="Arial"/>
          <w:sz w:val="24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 w:after="0"/>
        <w:ind w:right="0"/>
        <w:rPr>
          <w:rFonts w:ascii="Arial" w:hAnsi="Arial" w:cs="Arial" w:eastAsia="Arial" w:hint="default"/>
          <w:sz w:val="29"/>
          <w:szCs w:val="29"/>
        </w:rPr>
      </w:pPr>
    </w:p>
    <w:p>
      <w:pPr>
        <w:spacing w:line="240" w:lineRule="auto"/>
        <w:ind w:left="4505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shape style="width:122.8pt;height:50.8pt;mso-position-horizontal-relative:char;mso-position-vertical-relative:line" type="#_x0000_t202" filled="false" stroked="true" strokeweight=".96pt" strokecolor="#231f20">
            <w10:anchorlock/>
            <v:textbox inset="0,0,0,0">
              <w:txbxContent>
                <w:p>
                  <w:pPr>
                    <w:spacing w:line="249" w:lineRule="auto" w:before="37"/>
                    <w:ind w:left="92" w:right="61" w:firstLine="0"/>
                    <w:jc w:val="left"/>
                    <w:rPr>
                      <w:rFonts w:ascii="Arial" w:hAnsi="Arial" w:cs="Arial" w:eastAsia="Arial" w:hint="default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231F20"/>
                      <w:sz w:val="16"/>
                    </w:rPr>
                    <w:t>The information provided in this bulletin is not to be construed</w:t>
                  </w:r>
                  <w:r>
                    <w:rPr>
                      <w:rFonts w:ascii="Arial"/>
                      <w:color w:val="231F20"/>
                      <w:spacing w:val="-30"/>
                      <w:sz w:val="16"/>
                    </w:rPr>
                    <w:t> </w:t>
                  </w:r>
                  <w:r>
                    <w:rPr>
                      <w:rFonts w:ascii="Arial"/>
                      <w:color w:val="231F20"/>
                      <w:sz w:val="16"/>
                    </w:rPr>
                    <w:t>as </w:t>
                  </w:r>
                  <w:r>
                    <w:rPr>
                      <w:rFonts w:ascii="Arial"/>
                      <w:color w:val="231F20"/>
                      <w:sz w:val="16"/>
                    </w:rPr>
                    <w:t>a basis for any claims against NFC,</w:t>
                  </w:r>
                  <w:r>
                    <w:rPr>
                      <w:rFonts w:ascii="Arial"/>
                      <w:color w:val="231F20"/>
                      <w:spacing w:val="-15"/>
                      <w:sz w:val="16"/>
                    </w:rPr>
                    <w:t> </w:t>
                  </w:r>
                  <w:r>
                    <w:rPr>
                      <w:rFonts w:ascii="Arial"/>
                      <w:color w:val="231F20"/>
                      <w:sz w:val="16"/>
                    </w:rPr>
                    <w:t>unless</w:t>
                  </w:r>
                  <w:r>
                    <w:rPr>
                      <w:rFonts w:ascii="Arial"/>
                      <w:color w:val="231F20"/>
                      <w:spacing w:val="-15"/>
                      <w:sz w:val="16"/>
                    </w:rPr>
                    <w:t> </w:t>
                  </w:r>
                  <w:r>
                    <w:rPr>
                      <w:rFonts w:ascii="Arial"/>
                      <w:color w:val="231F20"/>
                      <w:sz w:val="16"/>
                    </w:rPr>
                    <w:t>otherwise</w:t>
                  </w:r>
                  <w:r>
                    <w:rPr>
                      <w:rFonts w:ascii="Arial"/>
                      <w:color w:val="231F20"/>
                      <w:spacing w:val="-15"/>
                      <w:sz w:val="16"/>
                    </w:rPr>
                    <w:t> </w:t>
                  </w:r>
                  <w:r>
                    <w:rPr>
                      <w:rFonts w:ascii="Arial"/>
                      <w:color w:val="231F20"/>
                      <w:sz w:val="16"/>
                    </w:rPr>
                    <w:t>stated.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tabs>
          <w:tab w:pos="6422" w:val="left" w:leader="none"/>
        </w:tabs>
        <w:spacing w:before="3"/>
        <w:ind w:left="1380" w:right="1453" w:firstLine="0"/>
        <w:jc w:val="left"/>
        <w:rPr>
          <w:rFonts w:ascii="Arial" w:hAnsi="Arial" w:cs="Arial" w:eastAsia="Arial" w:hint="default"/>
          <w:sz w:val="24"/>
          <w:szCs w:val="24"/>
        </w:rPr>
      </w:pPr>
      <w:r>
        <w:rPr>
          <w:rFonts w:ascii="Arial"/>
          <w:color w:val="231F20"/>
          <w:sz w:val="24"/>
        </w:rPr>
        <w:t>Phone</w:t>
      </w:r>
      <w:r>
        <w:rPr>
          <w:rFonts w:ascii="Arial"/>
          <w:color w:val="231F20"/>
          <w:spacing w:val="-47"/>
          <w:sz w:val="24"/>
        </w:rPr>
        <w:t> </w:t>
      </w:r>
      <w:r>
        <w:rPr>
          <w:rFonts w:ascii="Arial"/>
          <w:color w:val="231F20"/>
          <w:sz w:val="24"/>
        </w:rPr>
        <w:t>Number:</w:t>
      </w:r>
      <w:r>
        <w:rPr>
          <w:rFonts w:ascii="Arial"/>
          <w:color w:val="231F20"/>
          <w:spacing w:val="-47"/>
          <w:sz w:val="24"/>
        </w:rPr>
        <w:t> </w:t>
      </w:r>
      <w:r>
        <w:rPr>
          <w:rFonts w:ascii="Arial"/>
          <w:color w:val="231F20"/>
          <w:sz w:val="24"/>
        </w:rPr>
        <w:t>(815)</w:t>
      </w:r>
      <w:r>
        <w:rPr>
          <w:rFonts w:ascii="Arial"/>
          <w:color w:val="231F20"/>
          <w:spacing w:val="-47"/>
          <w:sz w:val="24"/>
        </w:rPr>
        <w:t> </w:t>
      </w:r>
      <w:r>
        <w:rPr>
          <w:rFonts w:ascii="Arial"/>
          <w:color w:val="231F20"/>
          <w:sz w:val="24"/>
        </w:rPr>
        <w:t>568-0061</w:t>
        <w:tab/>
        <w:t>Fax</w:t>
      </w:r>
      <w:r>
        <w:rPr>
          <w:rFonts w:ascii="Arial"/>
          <w:color w:val="231F20"/>
          <w:spacing w:val="-50"/>
          <w:sz w:val="24"/>
        </w:rPr>
        <w:t> </w:t>
      </w:r>
      <w:r>
        <w:rPr>
          <w:rFonts w:ascii="Arial"/>
          <w:color w:val="231F20"/>
          <w:sz w:val="24"/>
        </w:rPr>
        <w:t>Number:</w:t>
      </w:r>
      <w:r>
        <w:rPr>
          <w:rFonts w:ascii="Arial"/>
          <w:color w:val="231F20"/>
          <w:spacing w:val="-50"/>
          <w:sz w:val="24"/>
        </w:rPr>
        <w:t> </w:t>
      </w:r>
      <w:r>
        <w:rPr>
          <w:rFonts w:ascii="Arial"/>
          <w:color w:val="231F20"/>
          <w:sz w:val="24"/>
        </w:rPr>
        <w:t>(815)</w:t>
      </w:r>
      <w:r>
        <w:rPr>
          <w:rFonts w:ascii="Arial"/>
          <w:color w:val="231F20"/>
          <w:spacing w:val="-50"/>
          <w:sz w:val="24"/>
        </w:rPr>
        <w:t> </w:t>
      </w:r>
      <w:r>
        <w:rPr>
          <w:rFonts w:ascii="Arial"/>
          <w:color w:val="231F20"/>
          <w:sz w:val="24"/>
        </w:rPr>
        <w:t>568-0186</w:t>
      </w:r>
      <w:r>
        <w:rPr>
          <w:rFonts w:ascii="Arial"/>
          <w:sz w:val="24"/>
        </w:rPr>
      </w:r>
    </w:p>
    <w:p>
      <w:pPr>
        <w:spacing w:after="0"/>
        <w:jc w:val="left"/>
        <w:rPr>
          <w:rFonts w:ascii="Arial" w:hAnsi="Arial" w:cs="Arial" w:eastAsia="Arial" w:hint="default"/>
          <w:sz w:val="24"/>
          <w:szCs w:val="24"/>
        </w:rPr>
        <w:sectPr>
          <w:type w:val="continuous"/>
          <w:pgSz w:w="12240" w:h="15840"/>
          <w:pgMar w:top="360" w:bottom="0" w:left="420" w:right="0"/>
        </w:sect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36pt;margin-top:36pt;width:720pt;height:540pt;mso-position-horizontal-relative:page;mso-position-vertical-relative:page;z-index:-125536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10" o:title=""/>
              </v:shape>
              <v:shape style="position:absolute;left:2760;top:5520;width:9960;height:2880" type="#_x0000_t75" stroked="false">
                <v:imagedata r:id="rId11" o:title=""/>
              </v:shape>
              <v:shape style="position:absolute;left:4108;top:6992;width:5185;height:505" type="#_x0000_t75" stroked="false">
                <v:imagedata r:id="rId12" o:title=""/>
              </v:shape>
            </v:group>
            <w10:wrap type="none"/>
          </v:group>
        </w:pict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ind w:right="0"/>
        <w:rPr>
          <w:rFonts w:ascii="Arial" w:hAnsi="Arial" w:cs="Arial" w:eastAsia="Arial" w:hint="default"/>
          <w:sz w:val="15"/>
          <w:szCs w:val="15"/>
        </w:rPr>
      </w:pPr>
    </w:p>
    <w:p>
      <w:pPr>
        <w:spacing w:line="1081" w:lineRule="exact" w:before="0"/>
        <w:ind w:left="4171" w:right="0" w:firstLine="0"/>
        <w:jc w:val="left"/>
        <w:rPr>
          <w:rFonts w:ascii="Arial" w:hAnsi="Arial" w:cs="Arial" w:eastAsia="Arial" w:hint="default"/>
          <w:sz w:val="96"/>
          <w:szCs w:val="96"/>
        </w:rPr>
      </w:pPr>
      <w:r>
        <w:rPr>
          <w:rFonts w:ascii="Arial"/>
          <w:b/>
          <w:color w:val="080808"/>
          <w:w w:val="100"/>
          <w:sz w:val="96"/>
        </w:rPr>
      </w:r>
      <w:r>
        <w:rPr>
          <w:rFonts w:ascii="Arial"/>
          <w:b/>
          <w:shadow/>
          <w:color w:val="080808"/>
          <w:sz w:val="96"/>
        </w:rPr>
        <w:t>Platinum</w:t>
      </w:r>
      <w:r>
        <w:rPr>
          <w:rFonts w:ascii="Arial"/>
          <w:b/>
          <w:shadow/>
          <w:color w:val="080808"/>
          <w:spacing w:val="-1"/>
          <w:sz w:val="96"/>
        </w:rPr>
        <w:t> </w:t>
      </w:r>
      <w:r>
        <w:rPr>
          <w:rFonts w:ascii="Arial"/>
          <w:b/>
          <w:shadow w:val="0"/>
          <w:color w:val="080808"/>
          <w:spacing w:val="-1"/>
          <w:sz w:val="96"/>
        </w:rPr>
      </w:r>
      <w:r>
        <w:rPr>
          <w:rFonts w:ascii="Arial"/>
          <w:b/>
          <w:shadow/>
          <w:color w:val="080808"/>
          <w:sz w:val="96"/>
        </w:rPr>
        <w:t>II</w:t>
      </w:r>
      <w:r>
        <w:rPr>
          <w:rFonts w:ascii="Arial"/>
          <w:b/>
          <w:shadow w:val="0"/>
          <w:color w:val="080808"/>
          <w:sz w:val="96"/>
        </w:rPr>
      </w:r>
      <w:r>
        <w:rPr>
          <w:rFonts w:ascii="Arial"/>
          <w:shadow w:val="0"/>
          <w:sz w:val="96"/>
        </w:rPr>
      </w:r>
    </w:p>
    <w:p>
      <w:pPr>
        <w:spacing w:before="48"/>
        <w:ind w:left="1498" w:right="0" w:firstLine="0"/>
        <w:jc w:val="left"/>
        <w:rPr>
          <w:rFonts w:ascii="Arial" w:hAnsi="Arial" w:cs="Arial" w:eastAsia="Arial" w:hint="default"/>
          <w:sz w:val="96"/>
          <w:szCs w:val="96"/>
        </w:rPr>
      </w:pPr>
      <w:r>
        <w:rPr>
          <w:rFonts w:ascii="Arial"/>
          <w:b/>
          <w:color w:val="080808"/>
          <w:w w:val="100"/>
          <w:sz w:val="96"/>
        </w:rPr>
      </w:r>
      <w:r>
        <w:rPr>
          <w:rFonts w:ascii="Arial"/>
          <w:b/>
          <w:shadow/>
          <w:color w:val="080808"/>
          <w:sz w:val="96"/>
        </w:rPr>
        <w:t>Meter </w:t>
      </w:r>
      <w:r>
        <w:rPr>
          <w:rFonts w:ascii="Arial"/>
          <w:b/>
          <w:shadow w:val="0"/>
          <w:color w:val="080808"/>
          <w:sz w:val="96"/>
        </w:rPr>
      </w:r>
      <w:r>
        <w:rPr>
          <w:rFonts w:ascii="Arial"/>
          <w:b/>
          <w:shadow/>
          <w:color w:val="080808"/>
          <w:sz w:val="96"/>
        </w:rPr>
        <w:t>Panel</w:t>
      </w:r>
      <w:r>
        <w:rPr>
          <w:rFonts w:ascii="Arial"/>
          <w:b/>
          <w:shadow/>
          <w:color w:val="080808"/>
          <w:spacing w:val="3"/>
          <w:sz w:val="96"/>
        </w:rPr>
        <w:t> </w:t>
      </w:r>
      <w:r>
        <w:rPr>
          <w:rFonts w:ascii="Arial"/>
          <w:b/>
          <w:shadow w:val="0"/>
          <w:color w:val="080808"/>
          <w:spacing w:val="3"/>
          <w:sz w:val="96"/>
        </w:rPr>
      </w:r>
      <w:r>
        <w:rPr>
          <w:rFonts w:ascii="Arial"/>
          <w:b/>
          <w:shadow/>
          <w:color w:val="080808"/>
          <w:sz w:val="96"/>
        </w:rPr>
        <w:t>Operation</w:t>
      </w:r>
      <w:r>
        <w:rPr>
          <w:rFonts w:ascii="Arial"/>
          <w:b/>
          <w:shadow w:val="0"/>
          <w:color w:val="080808"/>
          <w:sz w:val="96"/>
        </w:rPr>
      </w:r>
      <w:r>
        <w:rPr>
          <w:rFonts w:ascii="Arial"/>
          <w:shadow w:val="0"/>
          <w:sz w:val="96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Heading6"/>
        <w:spacing w:line="240" w:lineRule="auto" w:before="191"/>
        <w:ind w:left="105" w:right="0"/>
        <w:jc w:val="left"/>
        <w:rPr>
          <w:b w:val="0"/>
          <w:bCs w:val="0"/>
        </w:rPr>
      </w:pPr>
      <w:r>
        <w:rPr>
          <w:color w:val="080808"/>
        </w:rPr>
        <w:t>January</w:t>
      </w:r>
      <w:r>
        <w:rPr>
          <w:color w:val="080808"/>
          <w:spacing w:val="-9"/>
        </w:rPr>
        <w:t> </w:t>
      </w:r>
      <w:r>
        <w:rPr>
          <w:color w:val="080808"/>
        </w:rPr>
        <w:t>2007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top="1140" w:bottom="280" w:left="1200" w:right="2260"/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b/>
          <w:bCs/>
          <w:sz w:val="11"/>
          <w:szCs w:val="11"/>
        </w:rPr>
      </w:pPr>
      <w:r>
        <w:rPr/>
        <w:pict>
          <v:group style="position:absolute;margin-left:36pt;margin-top:36pt;width:720pt;height:540pt;mso-position-horizontal-relative:page;mso-position-vertical-relative:page;z-index:-125512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13" o:title=""/>
              </v:shape>
              <v:shape style="position:absolute;left:7800;top:3600;width:6000;height:3642" type="#_x0000_t75" stroked="false">
                <v:imagedata r:id="rId14" o:title=""/>
              </v:shape>
            </v:group>
            <w10:wrap type="none"/>
          </v:group>
        </w:pict>
      </w:r>
    </w:p>
    <w:p>
      <w:pPr>
        <w:spacing w:before="29"/>
        <w:ind w:left="1902" w:right="0" w:firstLine="0"/>
        <w:jc w:val="left"/>
        <w:rPr>
          <w:rFonts w:ascii="Arial" w:hAnsi="Arial" w:cs="Arial" w:eastAsia="Arial" w:hint="default"/>
          <w:sz w:val="56"/>
          <w:szCs w:val="56"/>
        </w:rPr>
      </w:pPr>
      <w:r>
        <w:rPr>
          <w:rFonts w:ascii="Arial"/>
          <w:b/>
          <w:color w:val="080808"/>
          <w:w w:val="100"/>
          <w:sz w:val="56"/>
        </w:rPr>
      </w:r>
      <w:r>
        <w:rPr>
          <w:rFonts w:ascii="Arial"/>
          <w:b/>
          <w:shadow/>
          <w:color w:val="080808"/>
          <w:sz w:val="56"/>
        </w:rPr>
        <w:t>Agenda</w:t>
      </w:r>
      <w:r>
        <w:rPr>
          <w:rFonts w:ascii="Arial"/>
          <w:b/>
          <w:shadow w:val="0"/>
          <w:color w:val="080808"/>
          <w:sz w:val="56"/>
        </w:rPr>
      </w:r>
      <w:r>
        <w:rPr>
          <w:rFonts w:ascii="Arial"/>
          <w:shadow w:val="0"/>
          <w:sz w:val="56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56"/>
          <w:szCs w:val="56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56"/>
          <w:szCs w:val="56"/>
        </w:rPr>
      </w:pPr>
    </w:p>
    <w:p>
      <w:pPr>
        <w:spacing w:line="240" w:lineRule="auto" w:before="1"/>
        <w:ind w:right="0"/>
        <w:rPr>
          <w:rFonts w:ascii="Arial" w:hAnsi="Arial" w:cs="Arial" w:eastAsia="Arial" w:hint="default"/>
          <w:b/>
          <w:bCs/>
          <w:sz w:val="68"/>
          <w:szCs w:val="68"/>
        </w:rPr>
      </w:pPr>
    </w:p>
    <w:p>
      <w:pPr>
        <w:tabs>
          <w:tab w:pos="645" w:val="left" w:leader="none"/>
        </w:tabs>
        <w:spacing w:before="0"/>
        <w:ind w:left="105" w:right="0" w:firstLine="0"/>
        <w:jc w:val="left"/>
        <w:rPr>
          <w:rFonts w:ascii="Arial" w:hAnsi="Arial" w:cs="Arial" w:eastAsia="Arial" w:hint="default"/>
          <w:sz w:val="48"/>
          <w:szCs w:val="48"/>
        </w:rPr>
      </w:pPr>
      <w:r>
        <w:rPr>
          <w:rFonts w:ascii="Microsoft Sans Serif"/>
          <w:color w:val="FF0033"/>
          <w:w w:val="105"/>
          <w:sz w:val="24"/>
        </w:rPr>
        <w:t>Y</w:t>
        <w:tab/>
      </w:r>
      <w:r>
        <w:rPr>
          <w:rFonts w:ascii="Arial"/>
          <w:color w:val="080808"/>
          <w:sz w:val="48"/>
        </w:rPr>
        <w:t>Warning</w:t>
      </w:r>
      <w:r>
        <w:rPr>
          <w:rFonts w:ascii="Arial"/>
          <w:color w:val="080808"/>
          <w:spacing w:val="-9"/>
          <w:sz w:val="48"/>
        </w:rPr>
        <w:t> </w:t>
      </w:r>
      <w:r>
        <w:rPr>
          <w:rFonts w:ascii="Arial"/>
          <w:color w:val="080808"/>
          <w:sz w:val="48"/>
        </w:rPr>
        <w:t>Display</w:t>
      </w:r>
      <w:r>
        <w:rPr>
          <w:rFonts w:ascii="Arial"/>
          <w:sz w:val="48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48"/>
          <w:szCs w:val="48"/>
        </w:rPr>
      </w:pPr>
    </w:p>
    <w:p>
      <w:pPr>
        <w:tabs>
          <w:tab w:pos="645" w:val="left" w:leader="none"/>
        </w:tabs>
        <w:spacing w:before="276"/>
        <w:ind w:left="105" w:right="0" w:firstLine="0"/>
        <w:jc w:val="left"/>
        <w:rPr>
          <w:rFonts w:ascii="Arial" w:hAnsi="Arial" w:cs="Arial" w:eastAsia="Arial" w:hint="default"/>
          <w:sz w:val="48"/>
          <w:szCs w:val="48"/>
        </w:rPr>
      </w:pPr>
      <w:r>
        <w:rPr>
          <w:rFonts w:ascii="Microsoft Sans Serif"/>
          <w:color w:val="FF0033"/>
          <w:w w:val="110"/>
          <w:sz w:val="24"/>
        </w:rPr>
        <w:t>Y</w:t>
        <w:tab/>
      </w:r>
      <w:r>
        <w:rPr>
          <w:rFonts w:ascii="Arial"/>
          <w:color w:val="080808"/>
          <w:w w:val="110"/>
          <w:sz w:val="48"/>
        </w:rPr>
        <w:t>Operation</w:t>
      </w:r>
      <w:r>
        <w:rPr>
          <w:rFonts w:ascii="Arial"/>
          <w:w w:val="110"/>
          <w:sz w:val="48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48"/>
          <w:szCs w:val="48"/>
        </w:rPr>
      </w:pPr>
    </w:p>
    <w:p>
      <w:pPr>
        <w:tabs>
          <w:tab w:pos="645" w:val="left" w:leader="none"/>
        </w:tabs>
        <w:spacing w:before="276"/>
        <w:ind w:left="105" w:right="0" w:firstLine="0"/>
        <w:jc w:val="left"/>
        <w:rPr>
          <w:rFonts w:ascii="Arial" w:hAnsi="Arial" w:cs="Arial" w:eastAsia="Arial" w:hint="default"/>
          <w:sz w:val="48"/>
          <w:szCs w:val="48"/>
        </w:rPr>
      </w:pPr>
      <w:r>
        <w:rPr>
          <w:rFonts w:ascii="Microsoft Sans Serif"/>
          <w:color w:val="FF0033"/>
          <w:w w:val="105"/>
          <w:sz w:val="24"/>
        </w:rPr>
        <w:t>Y</w:t>
        <w:tab/>
      </w:r>
      <w:r>
        <w:rPr>
          <w:rFonts w:ascii="Arial"/>
          <w:color w:val="080808"/>
          <w:sz w:val="48"/>
        </w:rPr>
        <w:t>Screen navigation</w:t>
      </w:r>
      <w:r>
        <w:rPr>
          <w:rFonts w:ascii="Arial"/>
          <w:color w:val="080808"/>
          <w:spacing w:val="-13"/>
          <w:sz w:val="48"/>
        </w:rPr>
        <w:t> </w:t>
      </w:r>
      <w:r>
        <w:rPr>
          <w:rFonts w:ascii="Arial"/>
          <w:color w:val="080808"/>
          <w:sz w:val="48"/>
        </w:rPr>
        <w:t>for:</w:t>
      </w:r>
      <w:r>
        <w:rPr>
          <w:rFonts w:ascii="Arial"/>
          <w:sz w:val="48"/>
        </w:rPr>
      </w:r>
    </w:p>
    <w:p>
      <w:pPr>
        <w:pStyle w:val="Heading7"/>
        <w:tabs>
          <w:tab w:pos="1275" w:val="left" w:leader="none"/>
        </w:tabs>
        <w:spacing w:line="240" w:lineRule="auto" w:before="118"/>
        <w:ind w:right="0"/>
        <w:jc w:val="left"/>
      </w:pPr>
      <w:r>
        <w:rPr>
          <w:rFonts w:ascii="Microsoft Sans Serif"/>
          <w:color w:val="FF0033"/>
          <w:w w:val="110"/>
          <w:sz w:val="20"/>
        </w:rPr>
        <w:t>Y</w:t>
        <w:tab/>
      </w:r>
      <w:r>
        <w:rPr>
          <w:color w:val="080808"/>
          <w:w w:val="110"/>
        </w:rPr>
        <w:t>Operator</w:t>
      </w:r>
      <w:r>
        <w:rPr>
          <w:w w:val="110"/>
        </w:rPr>
      </w:r>
    </w:p>
    <w:p>
      <w:pPr>
        <w:tabs>
          <w:tab w:pos="1275" w:val="left" w:leader="none"/>
        </w:tabs>
        <w:spacing w:before="115"/>
        <w:ind w:left="825" w:right="0" w:firstLine="0"/>
        <w:jc w:val="left"/>
        <w:rPr>
          <w:rFonts w:ascii="Arial" w:hAnsi="Arial" w:cs="Arial" w:eastAsia="Arial" w:hint="default"/>
          <w:sz w:val="40"/>
          <w:szCs w:val="40"/>
        </w:rPr>
      </w:pPr>
      <w:r>
        <w:rPr>
          <w:rFonts w:ascii="Microsoft Sans Serif"/>
          <w:color w:val="FF0033"/>
          <w:w w:val="110"/>
          <w:sz w:val="20"/>
        </w:rPr>
        <w:t>Y</w:t>
        <w:tab/>
      </w:r>
      <w:r>
        <w:rPr>
          <w:rFonts w:ascii="Arial"/>
          <w:color w:val="080808"/>
          <w:w w:val="110"/>
          <w:sz w:val="40"/>
        </w:rPr>
        <w:t>Manager</w:t>
      </w:r>
      <w:r>
        <w:rPr>
          <w:rFonts w:ascii="Arial"/>
          <w:w w:val="110"/>
          <w:sz w:val="40"/>
        </w:rPr>
      </w:r>
    </w:p>
    <w:p>
      <w:pPr>
        <w:pStyle w:val="Heading7"/>
        <w:tabs>
          <w:tab w:pos="1275" w:val="left" w:leader="none"/>
        </w:tabs>
        <w:spacing w:line="240" w:lineRule="auto"/>
        <w:ind w:right="0"/>
        <w:jc w:val="left"/>
      </w:pPr>
      <w:r>
        <w:rPr>
          <w:rFonts w:ascii="Microsoft Sans Serif"/>
          <w:color w:val="FF0033"/>
          <w:w w:val="105"/>
          <w:sz w:val="20"/>
        </w:rPr>
        <w:t>Y</w:t>
        <w:tab/>
      </w:r>
      <w:r>
        <w:rPr>
          <w:color w:val="080808"/>
        </w:rPr>
        <w:t>Service</w:t>
      </w:r>
      <w:r>
        <w:rPr>
          <w:color w:val="080808"/>
          <w:spacing w:val="-9"/>
        </w:rPr>
        <w:t> </w:t>
      </w:r>
      <w:r>
        <w:rPr>
          <w:color w:val="080808"/>
        </w:rPr>
        <w:t>Tech</w:t>
      </w:r>
      <w:r>
        <w:rPr/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before="213"/>
        <w:ind w:left="0" w:right="425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1"/>
          <w:w w:val="105"/>
          <w:sz w:val="14"/>
        </w:rPr>
        <w:t>Y</w:t>
      </w:r>
      <w:r>
        <w:rPr>
          <w:rFonts w:ascii="Arial"/>
          <w:color w:val="080808"/>
          <w:spacing w:val="-1"/>
          <w:w w:val="105"/>
          <w:sz w:val="28"/>
        </w:rPr>
        <w:t>2</w:t>
      </w:r>
      <w:r>
        <w:rPr>
          <w:rFonts w:ascii="Arial"/>
          <w:spacing w:val="-1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1140" w:bottom="280" w:left="1480" w:right="2260"/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1"/>
          <w:szCs w:val="11"/>
        </w:rPr>
      </w:pPr>
    </w:p>
    <w:p>
      <w:pPr>
        <w:pStyle w:val="Heading2"/>
        <w:tabs>
          <w:tab w:pos="8940" w:val="left" w:leader="none"/>
        </w:tabs>
        <w:spacing w:line="240" w:lineRule="auto"/>
        <w:ind w:left="2382" w:right="0"/>
        <w:jc w:val="left"/>
        <w:rPr>
          <w:b w:val="0"/>
          <w:bCs w:val="0"/>
        </w:rPr>
      </w:pPr>
      <w:r>
        <w:rPr>
          <w:color w:val="080808"/>
          <w:w w:val="100"/>
        </w:rPr>
      </w:r>
      <w:r>
        <w:rPr>
          <w:shadow/>
          <w:color w:val="080808"/>
        </w:rPr>
        <w:t>Warning</w:t>
      </w:r>
      <w:r>
        <w:rPr>
          <w:shadow/>
          <w:color w:val="080808"/>
          <w:spacing w:val="-2"/>
        </w:rPr>
        <w:t> </w:t>
      </w:r>
      <w:r>
        <w:rPr>
          <w:shadow w:val="0"/>
          <w:color w:val="080808"/>
          <w:spacing w:val="-2"/>
        </w:rPr>
      </w:r>
      <w:r>
        <w:rPr>
          <w:shadow/>
          <w:color w:val="080808"/>
        </w:rPr>
        <w:t>Display</w:t>
      </w:r>
      <w:r>
        <w:rPr>
          <w:shadow w:val="0"/>
          <w:color w:val="080808"/>
        </w:rPr>
        <w:tab/>
      </w:r>
      <w:r>
        <w:rPr>
          <w:shadow/>
          <w:color w:val="080808"/>
        </w:rPr>
        <w:t>GAS/LPG/DUAL</w:t>
      </w:r>
      <w:r>
        <w:rPr>
          <w:shadow w:val="0"/>
          <w:color w:val="080808"/>
        </w:rPr>
      </w:r>
      <w:r>
        <w:rPr>
          <w:b w:val="0"/>
          <w:shadow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204"/>
        <w:ind w:left="345" w:right="0"/>
        <w:jc w:val="left"/>
      </w:pPr>
      <w:r>
        <w:rPr>
          <w:rFonts w:ascii="Microsoft Sans Serif"/>
          <w:color w:val="FF0033"/>
          <w:sz w:val="14"/>
        </w:rPr>
        <w:t>Y</w:t>
      </w:r>
      <w:r>
        <w:rPr>
          <w:color w:val="080808"/>
        </w:rPr>
        <w:t>MIL (Check Engine)</w:t>
      </w:r>
      <w:r>
        <w:rPr>
          <w:color w:val="080808"/>
          <w:spacing w:val="-6"/>
        </w:rPr>
        <w:t> </w:t>
      </w:r>
      <w:r>
        <w:rPr>
          <w:color w:val="080808"/>
        </w:rPr>
        <w:t>Warning</w:t>
      </w:r>
      <w:r>
        <w:rPr/>
      </w:r>
    </w:p>
    <w:p>
      <w:pPr>
        <w:spacing w:line="240" w:lineRule="auto" w:before="5"/>
        <w:ind w:right="0"/>
        <w:rPr>
          <w:rFonts w:ascii="Arial" w:hAnsi="Arial" w:cs="Arial" w:eastAsia="Arial" w:hint="default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 w:hint="default"/>
          <w:sz w:val="19"/>
          <w:szCs w:val="19"/>
        </w:rPr>
        <w:sectPr>
          <w:pgSz w:w="15840" w:h="12240" w:orient="landscape"/>
          <w:pgMar w:top="1140" w:bottom="280" w:left="1000" w:right="1460"/>
        </w:sectPr>
      </w:pPr>
    </w:p>
    <w:p>
      <w:pPr>
        <w:pStyle w:val="BodyText"/>
        <w:spacing w:line="240" w:lineRule="auto" w:before="64"/>
        <w:ind w:left="1314" w:right="0"/>
        <w:jc w:val="left"/>
      </w:pPr>
      <w:r>
        <w:rPr>
          <w:rFonts w:ascii="Microsoft Sans Serif"/>
          <w:color w:val="FF0033"/>
          <w:sz w:val="14"/>
        </w:rPr>
        <w:t>Y</w:t>
      </w:r>
      <w:r>
        <w:rPr>
          <w:color w:val="080808"/>
        </w:rPr>
        <w:t>Glow plug</w:t>
      </w:r>
      <w:r>
        <w:rPr>
          <w:color w:val="080808"/>
          <w:spacing w:val="6"/>
        </w:rPr>
        <w:t> </w:t>
      </w:r>
      <w:r>
        <w:rPr>
          <w:color w:val="080808"/>
        </w:rPr>
        <w:t>lamp</w:t>
      </w:r>
      <w:r>
        <w:rPr/>
      </w:r>
    </w:p>
    <w:p>
      <w:pPr>
        <w:pStyle w:val="BodyText"/>
        <w:spacing w:line="249" w:lineRule="auto" w:before="148"/>
        <w:ind w:left="3117" w:right="0" w:hanging="132"/>
        <w:jc w:val="left"/>
      </w:pPr>
      <w:r>
        <w:rPr>
          <w:rFonts w:ascii="Microsoft Sans Serif"/>
          <w:color w:val="FF0033"/>
          <w:spacing w:val="-1"/>
          <w:sz w:val="14"/>
        </w:rPr>
        <w:t>Y</w:t>
      </w:r>
      <w:r>
        <w:rPr>
          <w:color w:val="080808"/>
          <w:spacing w:val="-1"/>
        </w:rPr>
        <w:t>Diesel</w:t>
      </w:r>
      <w:r>
        <w:rPr>
          <w:color w:val="080808"/>
        </w:rPr>
        <w:t> </w:t>
      </w:r>
      <w:r>
        <w:rPr>
          <w:rFonts w:ascii="Microsoft Sans Serif"/>
          <w:color w:val="FF0033"/>
          <w:w w:val="105"/>
          <w:sz w:val="14"/>
        </w:rPr>
        <w:t>Y</w:t>
      </w:r>
      <w:r>
        <w:rPr>
          <w:color w:val="080808"/>
          <w:w w:val="105"/>
        </w:rPr>
        <w:t>only</w:t>
      </w:r>
      <w:r>
        <w:rPr>
          <w:w w:val="105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pStyle w:val="BodyText"/>
        <w:spacing w:line="240" w:lineRule="auto" w:before="212"/>
        <w:ind w:left="871" w:right="-12"/>
        <w:jc w:val="left"/>
      </w:pPr>
      <w:r>
        <w:rPr>
          <w:rFonts w:ascii="Microsoft Sans Serif"/>
          <w:color w:val="FF0033"/>
          <w:sz w:val="14"/>
        </w:rPr>
        <w:t>Y</w:t>
      </w:r>
      <w:r>
        <w:rPr>
          <w:color w:val="080808"/>
        </w:rPr>
        <w:t>Oil Pressure</w:t>
      </w:r>
      <w:r>
        <w:rPr>
          <w:color w:val="080808"/>
          <w:spacing w:val="-1"/>
        </w:rPr>
        <w:t> </w:t>
      </w:r>
      <w:r>
        <w:rPr>
          <w:color w:val="080808"/>
        </w:rPr>
        <w:t>Warning</w:t>
      </w:r>
      <w:r>
        <w:rPr/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196"/>
        <w:ind w:left="2431" w:right="-12"/>
        <w:jc w:val="left"/>
      </w:pPr>
      <w:r>
        <w:rPr>
          <w:rFonts w:ascii="Microsoft Sans Serif"/>
          <w:color w:val="FF0033"/>
          <w:sz w:val="14"/>
        </w:rPr>
        <w:t>Y</w:t>
      </w:r>
      <w:r>
        <w:rPr>
          <w:color w:val="080808"/>
        </w:rPr>
        <w:t>Charge</w:t>
      </w:r>
      <w:r>
        <w:rPr>
          <w:color w:val="080808"/>
          <w:spacing w:val="2"/>
        </w:rPr>
        <w:t> </w:t>
      </w:r>
      <w:r>
        <w:rPr>
          <w:color w:val="080808"/>
        </w:rPr>
        <w:t>Warning</w:t>
      </w:r>
      <w:r>
        <w:rPr/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pStyle w:val="BodyText"/>
        <w:spacing w:line="240" w:lineRule="auto" w:before="212"/>
        <w:ind w:left="817" w:right="0"/>
        <w:jc w:val="left"/>
      </w:pPr>
      <w:r>
        <w:rPr>
          <w:rFonts w:ascii="Microsoft Sans Serif"/>
          <w:color w:val="FF0033"/>
          <w:sz w:val="14"/>
        </w:rPr>
        <w:t>Y</w:t>
      </w:r>
      <w:r>
        <w:rPr>
          <w:color w:val="080808"/>
        </w:rPr>
        <w:t>Parking Brake</w:t>
      </w:r>
      <w:r>
        <w:rPr>
          <w:color w:val="080808"/>
          <w:spacing w:val="-2"/>
        </w:rPr>
        <w:t> </w:t>
      </w:r>
      <w:r>
        <w:rPr>
          <w:color w:val="080808"/>
        </w:rPr>
        <w:t>Warning</w:t>
      </w:r>
      <w:r>
        <w:rPr/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11"/>
        <w:ind w:right="0"/>
        <w:rPr>
          <w:rFonts w:ascii="Arial" w:hAnsi="Arial" w:cs="Arial" w:eastAsia="Arial" w:hint="default"/>
          <w:sz w:val="37"/>
          <w:szCs w:val="37"/>
        </w:rPr>
      </w:pPr>
    </w:p>
    <w:p>
      <w:pPr>
        <w:pStyle w:val="BodyText"/>
        <w:spacing w:line="240" w:lineRule="auto" w:before="0"/>
        <w:ind w:left="2377" w:right="0"/>
        <w:jc w:val="left"/>
      </w:pPr>
      <w:r>
        <w:rPr>
          <w:rFonts w:ascii="Microsoft Sans Serif"/>
          <w:color w:val="FF0033"/>
          <w:sz w:val="14"/>
        </w:rPr>
        <w:t>Y</w:t>
      </w:r>
      <w:r>
        <w:rPr>
          <w:color w:val="080808"/>
        </w:rPr>
        <w:t>Seat Belt</w:t>
      </w:r>
      <w:r>
        <w:rPr>
          <w:color w:val="080808"/>
          <w:spacing w:val="2"/>
        </w:rPr>
        <w:t> </w:t>
      </w:r>
      <w:r>
        <w:rPr>
          <w:color w:val="080808"/>
        </w:rPr>
        <w:t>Warning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60" w:bottom="0" w:left="1000" w:right="1460"/>
          <w:cols w:num="3" w:equalWidth="0">
            <w:col w:w="3875" w:space="40"/>
            <w:col w:w="4574" w:space="40"/>
            <w:col w:w="4851"/>
          </w:cols>
        </w:sect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ind w:right="0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64"/>
        <w:ind w:right="0"/>
        <w:jc w:val="left"/>
      </w:pPr>
      <w:r>
        <w:rPr>
          <w:rFonts w:ascii="Microsoft Sans Serif"/>
          <w:color w:val="FF0033"/>
          <w:sz w:val="14"/>
        </w:rPr>
        <w:t>Y</w:t>
      </w:r>
      <w:r>
        <w:rPr>
          <w:color w:val="080808"/>
        </w:rPr>
        <w:t>Multi Purpose</w:t>
      </w:r>
      <w:r>
        <w:rPr>
          <w:color w:val="080808"/>
          <w:spacing w:val="-2"/>
        </w:rPr>
        <w:t> </w:t>
      </w:r>
      <w:r>
        <w:rPr>
          <w:color w:val="080808"/>
        </w:rPr>
        <w:t>warning</w:t>
      </w:r>
      <w:r>
        <w:rPr/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ind w:right="0"/>
        <w:rPr>
          <w:rFonts w:ascii="Arial" w:hAnsi="Arial" w:cs="Arial" w:eastAsia="Arial" w:hint="default"/>
          <w:sz w:val="22"/>
          <w:szCs w:val="22"/>
        </w:rPr>
      </w:pPr>
    </w:p>
    <w:p>
      <w:pPr>
        <w:spacing w:after="0" w:line="240" w:lineRule="auto"/>
        <w:rPr>
          <w:rFonts w:ascii="Arial" w:hAnsi="Arial" w:cs="Arial" w:eastAsia="Arial" w:hint="default"/>
          <w:sz w:val="22"/>
          <w:szCs w:val="22"/>
        </w:rPr>
        <w:sectPr>
          <w:type w:val="continuous"/>
          <w:pgSz w:w="15840" w:h="12240" w:orient="landscape"/>
          <w:pgMar w:top="360" w:bottom="0" w:left="1000" w:right="1460"/>
        </w:sectPr>
      </w:pPr>
    </w:p>
    <w:p>
      <w:pPr>
        <w:spacing w:before="64"/>
        <w:ind w:left="143" w:right="0" w:firstLine="0"/>
        <w:jc w:val="center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w w:val="105"/>
          <w:sz w:val="14"/>
        </w:rPr>
        <w:t>Y</w:t>
      </w:r>
      <w:r>
        <w:rPr>
          <w:rFonts w:ascii="Arial"/>
          <w:b/>
          <w:color w:val="080808"/>
          <w:w w:val="105"/>
          <w:sz w:val="28"/>
        </w:rPr>
        <w:t>LCD</w:t>
      </w:r>
      <w:r>
        <w:rPr>
          <w:rFonts w:ascii="Arial"/>
          <w:w w:val="105"/>
          <w:sz w:val="28"/>
        </w:rPr>
      </w:r>
    </w:p>
    <w:p>
      <w:pPr>
        <w:pStyle w:val="BodyText"/>
        <w:spacing w:line="249" w:lineRule="auto"/>
        <w:ind w:left="144" w:right="0"/>
        <w:jc w:val="center"/>
      </w:pPr>
      <w:r>
        <w:rPr>
          <w:rFonts w:ascii="Microsoft Sans Serif"/>
          <w:color w:val="FF0033"/>
          <w:sz w:val="14"/>
        </w:rPr>
        <w:t>Y</w:t>
      </w:r>
      <w:r>
        <w:rPr>
          <w:color w:val="080808"/>
        </w:rPr>
        <w:t>Shift direction, </w:t>
      </w:r>
      <w:r>
        <w:rPr>
          <w:rFonts w:ascii="Microsoft Sans Serif"/>
          <w:color w:val="FF0033"/>
          <w:sz w:val="14"/>
        </w:rPr>
        <w:t>Y</w:t>
      </w:r>
      <w:r>
        <w:rPr>
          <w:color w:val="080808"/>
        </w:rPr>
        <w:t>Water temp </w:t>
      </w:r>
      <w:r>
        <w:rPr>
          <w:rFonts w:ascii="Microsoft Sans Serif"/>
          <w:color w:val="FF0033"/>
          <w:sz w:val="14"/>
        </w:rPr>
        <w:t>Y</w:t>
      </w:r>
      <w:r>
        <w:rPr>
          <w:color w:val="080808"/>
        </w:rPr>
        <w:t>Fuel level </w:t>
      </w:r>
      <w:r>
        <w:rPr>
          <w:rFonts w:ascii="Microsoft Sans Serif"/>
          <w:color w:val="FF0033"/>
          <w:sz w:val="14"/>
        </w:rPr>
        <w:t>Y</w:t>
      </w:r>
      <w:r>
        <w:rPr>
          <w:color w:val="080808"/>
        </w:rPr>
        <w:t>Clock</w:t>
      </w:r>
      <w:r>
        <w:rPr/>
      </w:r>
    </w:p>
    <w:p>
      <w:pPr>
        <w:spacing w:before="184"/>
        <w:ind w:left="127" w:right="608" w:firstLine="0"/>
        <w:jc w:val="center"/>
        <w:rPr>
          <w:rFonts w:ascii="Arial" w:hAnsi="Arial" w:cs="Arial" w:eastAsia="Arial" w:hint="default"/>
          <w:sz w:val="28"/>
          <w:szCs w:val="28"/>
        </w:rPr>
      </w:pPr>
      <w:r>
        <w:rPr/>
        <w:br w:type="column"/>
      </w:r>
      <w:r>
        <w:rPr>
          <w:rFonts w:ascii="Microsoft Sans Serif"/>
          <w:color w:val="FF0033"/>
          <w:sz w:val="14"/>
        </w:rPr>
        <w:t>Y</w:t>
      </w:r>
      <w:r>
        <w:rPr>
          <w:rFonts w:ascii="Arial"/>
          <w:b/>
          <w:color w:val="080808"/>
          <w:sz w:val="28"/>
        </w:rPr>
        <w:t>PUSH</w:t>
      </w:r>
      <w:r>
        <w:rPr>
          <w:rFonts w:ascii="Arial"/>
          <w:b/>
          <w:color w:val="080808"/>
          <w:spacing w:val="18"/>
          <w:sz w:val="28"/>
        </w:rPr>
        <w:t> </w:t>
      </w:r>
      <w:r>
        <w:rPr>
          <w:rFonts w:ascii="Arial"/>
          <w:b/>
          <w:color w:val="080808"/>
          <w:sz w:val="28"/>
        </w:rPr>
        <w:t>SWITCH</w:t>
      </w:r>
      <w:r>
        <w:rPr>
          <w:rFonts w:ascii="Arial"/>
          <w:sz w:val="28"/>
        </w:rPr>
      </w:r>
    </w:p>
    <w:p>
      <w:pPr>
        <w:pStyle w:val="BodyText"/>
        <w:spacing w:line="249" w:lineRule="auto"/>
        <w:ind w:left="272" w:right="753"/>
        <w:jc w:val="center"/>
      </w:pPr>
      <w:r>
        <w:rPr>
          <w:rFonts w:ascii="Microsoft Sans Serif"/>
          <w:color w:val="FF0033"/>
          <w:sz w:val="14"/>
        </w:rPr>
        <w:t>Y</w:t>
      </w:r>
      <w:r>
        <w:rPr>
          <w:color w:val="080808"/>
        </w:rPr>
        <w:t>Use for select </w:t>
      </w:r>
      <w:r>
        <w:rPr>
          <w:rFonts w:ascii="Microsoft Sans Serif"/>
          <w:color w:val="FF0033"/>
          <w:sz w:val="14"/>
        </w:rPr>
        <w:t>Y</w:t>
      </w:r>
      <w:r>
        <w:rPr>
          <w:color w:val="080808"/>
        </w:rPr>
        <w:t>of display, </w:t>
      </w:r>
      <w:r>
        <w:rPr>
          <w:rFonts w:ascii="Microsoft Sans Serif"/>
          <w:color w:val="FF0033"/>
          <w:sz w:val="14"/>
        </w:rPr>
        <w:t>Y</w:t>
      </w:r>
      <w:r>
        <w:rPr>
          <w:color w:val="080808"/>
        </w:rPr>
        <w:t>change the </w:t>
      </w:r>
      <w:r>
        <w:rPr>
          <w:rFonts w:ascii="Microsoft Sans Serif"/>
          <w:color w:val="FF0033"/>
          <w:sz w:val="14"/>
        </w:rPr>
        <w:t>Y</w:t>
      </w:r>
      <w:r>
        <w:rPr>
          <w:color w:val="080808"/>
        </w:rPr>
        <w:t>setting</w:t>
      </w:r>
      <w:r>
        <w:rPr>
          <w:color w:val="080808"/>
          <w:spacing w:val="4"/>
        </w:rPr>
        <w:t> </w:t>
      </w:r>
      <w:r>
        <w:rPr>
          <w:color w:val="080808"/>
        </w:rPr>
        <w:t>value</w:t>
      </w:r>
      <w:r>
        <w:rPr/>
      </w:r>
    </w:p>
    <w:p>
      <w:pPr>
        <w:spacing w:after="0" w:line="249" w:lineRule="auto"/>
        <w:jc w:val="center"/>
        <w:sectPr>
          <w:type w:val="continuous"/>
          <w:pgSz w:w="15840" w:h="12240" w:orient="landscape"/>
          <w:pgMar w:top="360" w:bottom="0" w:left="1000" w:right="1460"/>
          <w:cols w:num="2" w:equalWidth="0">
            <w:col w:w="2026" w:space="8507"/>
            <w:col w:w="2847"/>
          </w:cols>
        </w:sect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36pt;margin-top:36pt;width:720pt;height:540pt;mso-position-horizontal-relative:page;mso-position-vertical-relative:page;z-index:-125488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15" o:title=""/>
              </v:shape>
              <v:shape style="position:absolute;left:3120;top:6480;width:8160;height:4560" type="#_x0000_t75" stroked="false">
                <v:imagedata r:id="rId11" o:title=""/>
              </v:shape>
            </v:group>
            <v:group style="position:absolute;left:6701;top:5160;width:1460;height:1908" coordorigin="6701,5160" coordsize="1460,1908">
              <v:shape style="position:absolute;left:6701;top:5160;width:1460;height:1908" coordorigin="6701,5160" coordsize="1460,1908" path="m8160,5160l6701,7068e" filled="false" stroked="true" strokeweight="1.02pt" strokecolor="#ff0000">
                <v:path arrowok="t"/>
              </v:shape>
            </v:group>
            <v:group style="position:absolute;left:6600;top:7014;width:172;height:186" coordorigin="6600,7014" coordsize="172,186">
              <v:shape style="position:absolute;left:6600;top:7014;width:172;height:186" coordorigin="6600,7014" coordsize="172,186" path="m6772,7117l6637,7014,6600,7200,6772,7117xe" filled="true" fillcolor="#ff0000" stroked="false">
                <v:path arrowok="t"/>
                <v:fill type="solid"/>
              </v:shape>
            </v:group>
            <v:group style="position:absolute;left:3840;top:4680;width:1359;height:2376" coordorigin="3840,4680" coordsize="1359,2376">
              <v:shape style="position:absolute;left:3840;top:4680;width:1359;height:2376" coordorigin="3840,4680" coordsize="1359,2376" path="m3840,4680l5198,7056e" filled="false" stroked="true" strokeweight="1.02pt" strokecolor="#ff0000">
                <v:path arrowok="t"/>
              </v:shape>
            </v:group>
            <v:group style="position:absolute;left:5123;top:7010;width:158;height:190" coordorigin="5123,7010" coordsize="158,190">
              <v:shape style="position:absolute;left:5123;top:7010;width:158;height:190" coordorigin="5123,7010" coordsize="158,190" path="m5280,7200l5269,7010,5123,7096,5280,7200xe" filled="true" fillcolor="#ff0000" stroked="false">
                <v:path arrowok="t"/>
                <v:fill type="solid"/>
              </v:shape>
            </v:group>
            <v:group style="position:absolute;left:8188;top:5160;width:3693;height:1964" coordorigin="8188,5160" coordsize="3693,1964">
              <v:shape style="position:absolute;left:8188;top:5160;width:3693;height:1964" coordorigin="8188,5160" coordsize="3693,1964" path="m11880,5160l8188,7123e" filled="false" stroked="true" strokeweight="1.02pt" strokecolor="#ff0000">
                <v:path arrowok="t"/>
              </v:shape>
            </v:group>
            <v:group style="position:absolute;left:8040;top:7046;width:191;height:154" coordorigin="8040,7046" coordsize="191,154">
              <v:shape style="position:absolute;left:8040;top:7046;width:191;height:154" coordorigin="8040,7046" coordsize="191,154" path="m8231,7196l8152,7046,8040,7200,8231,7196xe" filled="true" fillcolor="#ff0000" stroked="false">
                <v:path arrowok="t"/>
                <v:fill type="solid"/>
              </v:shape>
            </v:group>
            <v:group style="position:absolute;left:7560;top:4080;width:3120;height:3005" coordorigin="7560,4080" coordsize="3120,3005">
              <v:shape style="position:absolute;left:7560;top:4080;width:3120;height:3005" coordorigin="7560,4080" coordsize="3120,3005" path="m10680,4080l7560,7085e" filled="false" stroked="true" strokeweight="1.02pt" strokecolor="#ff0000">
                <v:path arrowok="t"/>
              </v:shape>
            </v:group>
            <v:group style="position:absolute;left:7440;top:7021;width:183;height:179" coordorigin="7440,7021" coordsize="183,179">
              <v:shape style="position:absolute;left:7440;top:7021;width:183;height:179" coordorigin="7440,7021" coordsize="183,179" path="m7622,7144l7505,7021,7440,7200,7622,7144xe" filled="true" fillcolor="#ff0000" stroked="false">
                <v:path arrowok="t"/>
                <v:fill type="solid"/>
              </v:shape>
            </v:group>
            <v:group style="position:absolute;left:2400;top:6360;width:1889;height:888" coordorigin="2400,6360" coordsize="1889,888">
              <v:shape style="position:absolute;left:2400;top:6360;width:1889;height:888" coordorigin="2400,6360" coordsize="1889,888" path="m2400,6360l4289,7248e" filled="false" stroked="true" strokeweight="1.02pt" strokecolor="#ff0000">
                <v:path arrowok="t"/>
              </v:shape>
            </v:group>
            <v:group style="position:absolute;left:4250;top:7171;width:190;height:155" coordorigin="4250,7171" coordsize="190,155">
              <v:shape style="position:absolute;left:4250;top:7171;width:190;height:155" coordorigin="4250,7171" coordsize="190,155" path="m4440,7320l4322,7171,4250,7326,4440,7320xe" filled="true" fillcolor="#ff0000" stroked="false">
                <v:path arrowok="t"/>
                <v:fill type="solid"/>
              </v:shape>
            </v:group>
            <v:group style="position:absolute;left:6054;top:4320;width:906;height:2722" coordorigin="6054,4320" coordsize="906,2722">
              <v:shape style="position:absolute;left:6054;top:4320;width:906;height:2722" coordorigin="6054,4320" coordsize="906,2722" path="m6960,4320l6054,7042e" filled="false" stroked="true" strokeweight="1.02pt" strokecolor="#ff0000">
                <v:path arrowok="t"/>
              </v:shape>
            </v:group>
            <v:group style="position:absolute;left:5974;top:7013;width:162;height:188" coordorigin="5974,7013" coordsize="162,188">
              <v:shape style="position:absolute;left:5974;top:7013;width:162;height:188" coordorigin="5974,7013" coordsize="162,188" path="m6136,7067l5974,7013,6000,7200,6136,7067xe" filled="true" fillcolor="#ff0000" stroked="false">
                <v:path arrowok="t"/>
                <v:fill type="solid"/>
              </v:shape>
            </v:group>
            <v:group style="position:absolute;left:2400;top:7680;width:1779;height:1113" coordorigin="2400,7680" coordsize="1779,1113">
              <v:shape style="position:absolute;left:2400;top:7680;width:1779;height:1113" coordorigin="2400,7680" coordsize="1779,1113" path="m2400,7680l4178,8792e" filled="false" stroked="true" strokeweight="1.02pt" strokecolor="#ff0000">
                <v:path arrowok="t"/>
              </v:shape>
            </v:group>
            <v:group style="position:absolute;left:4132;top:8718;width:189;height:162" coordorigin="4132,8718" coordsize="189,162">
              <v:shape style="position:absolute;left:4132;top:8718;width:189;height:162" coordorigin="4132,8718" coordsize="189,162" path="m4320,8880l4222,8718,4132,8862,4320,8880xe" filled="true" fillcolor="#ff0000" stroked="false">
                <v:path arrowok="t"/>
                <v:fill type="solid"/>
              </v:shape>
            </v:group>
            <v:group style="position:absolute;left:2160;top:3360;width:2345;height:501" coordorigin="2160,3360" coordsize="2345,501">
              <v:shape style="position:absolute;left:2160;top:3360;width:2345;height:501" coordorigin="2160,3360" coordsize="2345,501" path="m4505,3860l4505,3360,2160,3360,2160,3860,4505,3860xe" filled="false" stroked="true" strokeweight="1.02pt" strokecolor="#ff0000">
                <v:path arrowok="t"/>
              </v:shape>
              <v:shape style="position:absolute;left:2640;top:3840;width:1320;height:1158" type="#_x0000_t75" stroked="false">
                <v:imagedata r:id="rId16" o:title=""/>
              </v:shape>
            </v:group>
            <v:group style="position:absolute;left:2640;top:3840;width:1320;height:1200" coordorigin="2640,3840" coordsize="1320,1200">
              <v:shape style="position:absolute;left:2640;top:3840;width:1320;height:1200" coordorigin="2640,3840" coordsize="1320,1200" path="m3960,5040l3960,3840,2640,3840,2640,5040,3960,5040xe" filled="false" stroked="true" strokeweight="1.02pt" strokecolor="#ff000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before="186"/>
        <w:ind w:left="0" w:right="1225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1"/>
          <w:w w:val="105"/>
          <w:sz w:val="14"/>
        </w:rPr>
        <w:t>Y</w:t>
      </w:r>
      <w:r>
        <w:rPr>
          <w:rFonts w:ascii="Arial"/>
          <w:color w:val="080808"/>
          <w:spacing w:val="-1"/>
          <w:w w:val="105"/>
          <w:sz w:val="28"/>
        </w:rPr>
        <w:t>3</w:t>
      </w:r>
      <w:r>
        <w:rPr>
          <w:rFonts w:ascii="Arial"/>
          <w:spacing w:val="-1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type w:val="continuous"/>
          <w:pgSz w:w="15840" w:h="12240" w:orient="landscape"/>
          <w:pgMar w:top="360" w:bottom="0" w:left="1000" w:right="1460"/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1"/>
          <w:szCs w:val="11"/>
        </w:rPr>
      </w:pPr>
    </w:p>
    <w:p>
      <w:pPr>
        <w:spacing w:before="29"/>
        <w:ind w:left="1422" w:right="0" w:firstLine="0"/>
        <w:jc w:val="left"/>
        <w:rPr>
          <w:rFonts w:ascii="Arial" w:hAnsi="Arial" w:cs="Arial" w:eastAsia="Arial" w:hint="default"/>
          <w:sz w:val="56"/>
          <w:szCs w:val="56"/>
        </w:rPr>
      </w:pPr>
      <w:r>
        <w:rPr>
          <w:rFonts w:ascii="Arial"/>
          <w:color w:val="080808"/>
          <w:w w:val="100"/>
          <w:sz w:val="56"/>
        </w:rPr>
      </w:r>
      <w:r>
        <w:rPr>
          <w:rFonts w:ascii="Arial"/>
          <w:shadow/>
          <w:color w:val="080808"/>
          <w:sz w:val="56"/>
        </w:rPr>
        <w:t>Combination </w:t>
      </w:r>
      <w:r>
        <w:rPr>
          <w:rFonts w:ascii="Arial"/>
          <w:shadow w:val="0"/>
          <w:color w:val="080808"/>
          <w:sz w:val="56"/>
        </w:rPr>
      </w:r>
      <w:r>
        <w:rPr>
          <w:rFonts w:ascii="Arial"/>
          <w:shadow/>
          <w:color w:val="080808"/>
          <w:sz w:val="56"/>
        </w:rPr>
        <w:t>Meter</w:t>
      </w:r>
      <w:r>
        <w:rPr>
          <w:rFonts w:ascii="Arial"/>
          <w:shadow/>
          <w:color w:val="080808"/>
          <w:spacing w:val="-7"/>
          <w:sz w:val="56"/>
        </w:rPr>
        <w:t> </w:t>
      </w:r>
      <w:r>
        <w:rPr>
          <w:rFonts w:ascii="Arial"/>
          <w:shadow w:val="0"/>
          <w:color w:val="080808"/>
          <w:spacing w:val="-7"/>
          <w:sz w:val="56"/>
        </w:rPr>
      </w:r>
      <w:r>
        <w:rPr>
          <w:rFonts w:ascii="Arial"/>
          <w:shadow/>
          <w:color w:val="080808"/>
          <w:sz w:val="56"/>
        </w:rPr>
        <w:t>Indicators</w:t>
      </w:r>
      <w:r>
        <w:rPr>
          <w:rFonts w:ascii="Arial"/>
          <w:shadow w:val="0"/>
          <w:color w:val="080808"/>
          <w:sz w:val="56"/>
        </w:rPr>
      </w:r>
      <w:r>
        <w:rPr>
          <w:rFonts w:ascii="Arial"/>
          <w:shadow w:val="0"/>
          <w:sz w:val="56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ind w:right="0"/>
        <w:rPr>
          <w:rFonts w:ascii="Arial" w:hAnsi="Arial" w:cs="Arial" w:eastAsia="Arial" w:hint="default"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 w:hint="default"/>
          <w:sz w:val="15"/>
          <w:szCs w:val="15"/>
        </w:rPr>
        <w:sectPr>
          <w:pgSz w:w="15840" w:h="12240" w:orient="landscape"/>
          <w:pgMar w:top="1140" w:bottom="280" w:left="1960" w:right="760"/>
        </w:sectPr>
      </w:pPr>
    </w:p>
    <w:p>
      <w:pPr>
        <w:pStyle w:val="BodyText"/>
        <w:spacing w:line="374" w:lineRule="auto" w:before="64"/>
        <w:ind w:right="56"/>
        <w:jc w:val="left"/>
      </w:pPr>
      <w:r>
        <w:rPr>
          <w:color w:val="080808"/>
        </w:rPr>
        <w:t>Multipurpose Warning (STD for all</w:t>
      </w:r>
      <w:r>
        <w:rPr>
          <w:color w:val="080808"/>
          <w:spacing w:val="-35"/>
        </w:rPr>
        <w:t> </w:t>
      </w:r>
      <w:r>
        <w:rPr>
          <w:color w:val="080808"/>
        </w:rPr>
        <w:t>trucks) </w:t>
      </w:r>
      <w:r>
        <w:rPr>
          <w:color w:val="080808"/>
        </w:rPr>
        <w:t>Turns on when LCD has a</w:t>
      </w:r>
      <w:r>
        <w:rPr>
          <w:color w:val="080808"/>
          <w:spacing w:val="-27"/>
        </w:rPr>
        <w:t> </w:t>
      </w:r>
      <w:r>
        <w:rPr>
          <w:color w:val="080808"/>
        </w:rPr>
        <w:t>warning.</w:t>
      </w:r>
      <w:r>
        <w:rPr/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374" w:lineRule="auto" w:before="186"/>
        <w:ind w:right="0"/>
        <w:jc w:val="left"/>
      </w:pPr>
      <w:r>
        <w:rPr>
          <w:color w:val="080808"/>
        </w:rPr>
        <w:t>Check Engine Warning (STD for DUAL &amp;</w:t>
      </w:r>
      <w:r>
        <w:rPr>
          <w:color w:val="080808"/>
          <w:spacing w:val="-32"/>
        </w:rPr>
        <w:t> </w:t>
      </w:r>
      <w:r>
        <w:rPr>
          <w:color w:val="080808"/>
        </w:rPr>
        <w:t>LPG) </w:t>
      </w:r>
      <w:r>
        <w:rPr>
          <w:color w:val="080808"/>
        </w:rPr>
        <w:t>When engine (ECM) has</w:t>
      </w:r>
      <w:r>
        <w:rPr>
          <w:color w:val="080808"/>
          <w:spacing w:val="-23"/>
        </w:rPr>
        <w:t> </w:t>
      </w:r>
      <w:r>
        <w:rPr>
          <w:color w:val="080808"/>
        </w:rPr>
        <w:t>code.</w:t>
      </w:r>
      <w:r>
        <w:rPr/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185"/>
        <w:ind w:right="56"/>
        <w:jc w:val="left"/>
      </w:pPr>
      <w:r>
        <w:rPr>
          <w:color w:val="080808"/>
        </w:rPr>
        <w:t>Glow Warning (STD for DIESEL</w:t>
      </w:r>
      <w:r>
        <w:rPr>
          <w:color w:val="080808"/>
          <w:spacing w:val="-29"/>
        </w:rPr>
        <w:t> </w:t>
      </w:r>
      <w:r>
        <w:rPr>
          <w:color w:val="080808"/>
        </w:rPr>
        <w:t>truck)</w:t>
      </w:r>
      <w:r>
        <w:rPr/>
      </w:r>
    </w:p>
    <w:p>
      <w:pPr>
        <w:pStyle w:val="BodyText"/>
        <w:spacing w:line="374" w:lineRule="auto" w:before="181"/>
        <w:ind w:right="56"/>
        <w:jc w:val="left"/>
      </w:pPr>
      <w:r>
        <w:rPr>
          <w:color w:val="080808"/>
        </w:rPr>
        <w:t>When IGN-SW is turned on, this warning is</w:t>
      </w:r>
      <w:r>
        <w:rPr>
          <w:color w:val="080808"/>
          <w:spacing w:val="-34"/>
        </w:rPr>
        <w:t> </w:t>
      </w:r>
      <w:r>
        <w:rPr>
          <w:color w:val="080808"/>
        </w:rPr>
        <w:t>on </w:t>
      </w:r>
      <w:r>
        <w:rPr>
          <w:color w:val="080808"/>
        </w:rPr>
        <w:t>Till pre-heat is</w:t>
      </w:r>
      <w:r>
        <w:rPr>
          <w:color w:val="080808"/>
          <w:spacing w:val="-22"/>
        </w:rPr>
        <w:t> </w:t>
      </w:r>
      <w:r>
        <w:rPr>
          <w:color w:val="080808"/>
        </w:rPr>
        <w:t>complete</w:t>
      </w:r>
      <w:r>
        <w:rPr/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374" w:lineRule="auto" w:before="185"/>
        <w:ind w:right="56"/>
        <w:jc w:val="left"/>
      </w:pPr>
      <w:r>
        <w:rPr>
          <w:color w:val="080808"/>
        </w:rPr>
        <w:t>Oil pressure Warning (STD for all trucks) When engine oil pressure is low, this</w:t>
      </w:r>
      <w:r>
        <w:rPr>
          <w:color w:val="080808"/>
          <w:spacing w:val="-38"/>
        </w:rPr>
        <w:t> </w:t>
      </w:r>
      <w:r>
        <w:rPr>
          <w:color w:val="080808"/>
        </w:rPr>
        <w:t>warning </w:t>
      </w:r>
      <w:r>
        <w:rPr>
          <w:color w:val="080808"/>
        </w:rPr>
        <w:t>Will turn</w:t>
      </w:r>
      <w:r>
        <w:rPr>
          <w:color w:val="080808"/>
          <w:spacing w:val="-11"/>
        </w:rPr>
        <w:t> </w:t>
      </w:r>
      <w:r>
        <w:rPr>
          <w:color w:val="080808"/>
        </w:rPr>
        <w:t>on.</w:t>
      </w:r>
      <w:r>
        <w:rPr/>
      </w:r>
    </w:p>
    <w:p>
      <w:pPr>
        <w:pStyle w:val="BodyText"/>
        <w:spacing w:line="240" w:lineRule="auto" w:before="64"/>
        <w:ind w:right="0"/>
        <w:jc w:val="left"/>
      </w:pPr>
      <w:r>
        <w:rPr/>
        <w:br w:type="column"/>
      </w:r>
      <w:r>
        <w:rPr>
          <w:color w:val="080808"/>
        </w:rPr>
        <w:t>Charge Warning (STD for all</w:t>
      </w:r>
      <w:r>
        <w:rPr>
          <w:color w:val="080808"/>
          <w:spacing w:val="-29"/>
        </w:rPr>
        <w:t> </w:t>
      </w:r>
      <w:r>
        <w:rPr>
          <w:color w:val="080808"/>
        </w:rPr>
        <w:t>trucks)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080808"/>
        </w:rPr>
        <w:t>When charge system is troubled, this lamp is</w:t>
      </w:r>
      <w:r>
        <w:rPr>
          <w:color w:val="080808"/>
          <w:spacing w:val="-42"/>
        </w:rPr>
        <w:t> </w:t>
      </w:r>
      <w:r>
        <w:rPr>
          <w:color w:val="080808"/>
        </w:rPr>
        <w:t>on.</w:t>
      </w:r>
      <w:r>
        <w:rPr/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4"/>
        <w:ind w:right="0"/>
        <w:rPr>
          <w:rFonts w:ascii="Arial" w:hAnsi="Arial" w:cs="Arial" w:eastAsia="Arial" w:hint="default"/>
          <w:sz w:val="31"/>
          <w:szCs w:val="31"/>
        </w:rPr>
      </w:pPr>
    </w:p>
    <w:p>
      <w:pPr>
        <w:pStyle w:val="BodyText"/>
        <w:spacing w:line="249" w:lineRule="auto" w:before="0"/>
        <w:ind w:right="187"/>
        <w:jc w:val="left"/>
      </w:pPr>
      <w:r>
        <w:rPr>
          <w:color w:val="080808"/>
        </w:rPr>
        <w:t>Parking brake Warning (STD for all trucks) When parking lever switch is on, warning is</w:t>
      </w:r>
      <w:r>
        <w:rPr>
          <w:color w:val="080808"/>
          <w:spacing w:val="-36"/>
        </w:rPr>
        <w:t> </w:t>
      </w:r>
      <w:r>
        <w:rPr>
          <w:color w:val="080808"/>
        </w:rPr>
        <w:t>on.</w:t>
      </w:r>
      <w:r>
        <w:rPr/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4"/>
        <w:ind w:right="0"/>
        <w:rPr>
          <w:rFonts w:ascii="Arial" w:hAnsi="Arial" w:cs="Arial" w:eastAsia="Arial" w:hint="default"/>
          <w:sz w:val="30"/>
          <w:szCs w:val="30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080808"/>
        </w:rPr>
        <w:t>Seat-belt Warning (STD for all</w:t>
      </w:r>
      <w:r>
        <w:rPr>
          <w:color w:val="080808"/>
          <w:spacing w:val="-33"/>
        </w:rPr>
        <w:t> </w:t>
      </w:r>
      <w:r>
        <w:rPr>
          <w:color w:val="080808"/>
        </w:rPr>
        <w:t>Trucks)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080808"/>
        </w:rPr>
        <w:t>When seat-belt is not buckled, this warning is</w:t>
      </w:r>
      <w:r>
        <w:rPr>
          <w:color w:val="080808"/>
          <w:spacing w:val="-40"/>
        </w:rPr>
        <w:t> </w:t>
      </w:r>
      <w:r>
        <w:rPr>
          <w:color w:val="080808"/>
        </w:rPr>
        <w:t>on.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60" w:bottom="0" w:left="1960" w:right="760"/>
          <w:cols w:num="2" w:equalWidth="0">
            <w:col w:w="5914" w:space="943"/>
            <w:col w:w="6263"/>
          </w:cols>
        </w:sect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36pt;margin-top:36pt;width:720pt;height:540pt;mso-position-horizontal-relative:page;mso-position-vertical-relative:page;z-index:-125464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17" o:title=""/>
              </v:shape>
              <v:shape style="position:absolute;left:960;top:3480;width:1002;height:1440" type="#_x0000_t75" stroked="false">
                <v:imagedata r:id="rId18" o:title=""/>
              </v:shape>
              <v:shape style="position:absolute;left:960;top:6720;width:965;height:1207" type="#_x0000_t75" stroked="false">
                <v:imagedata r:id="rId19" o:title=""/>
              </v:shape>
              <v:shape style="position:absolute;left:7920;top:5160;width:983;height:840" type="#_x0000_t75" stroked="false">
                <v:imagedata r:id="rId20" o:title=""/>
              </v:shape>
              <v:shape style="position:absolute;left:7920;top:6240;width:856;height:1096" type="#_x0000_t75" stroked="false">
                <v:imagedata r:id="rId21" o:title=""/>
              </v:shape>
              <v:shape style="position:absolute;left:960;top:5375;width:1084;height:752" type="#_x0000_t75" stroked="false">
                <v:imagedata r:id="rId22" o:title=""/>
              </v:shape>
              <v:shape style="position:absolute;left:960;top:8760;width:966;height:997" type="#_x0000_t75" stroked="false">
                <v:imagedata r:id="rId23" o:title=""/>
              </v:shape>
              <v:shape style="position:absolute;left:7560;top:3840;width:1329;height:858" type="#_x0000_t75" stroked="false">
                <v:imagedata r:id="rId24" o:title=""/>
              </v:shape>
            </v:group>
            <w10:wrap type="none"/>
          </v:group>
        </w:pict>
      </w:r>
    </w:p>
    <w:p>
      <w:pPr>
        <w:spacing w:line="240" w:lineRule="auto" w:before="6"/>
        <w:ind w:right="0"/>
        <w:rPr>
          <w:rFonts w:ascii="Arial" w:hAnsi="Arial" w:cs="Arial" w:eastAsia="Arial" w:hint="default"/>
          <w:sz w:val="22"/>
          <w:szCs w:val="22"/>
        </w:rPr>
      </w:pPr>
    </w:p>
    <w:p>
      <w:pPr>
        <w:spacing w:before="64"/>
        <w:ind w:left="0" w:right="1925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1"/>
          <w:w w:val="105"/>
          <w:sz w:val="14"/>
        </w:rPr>
        <w:t>Y</w:t>
      </w:r>
      <w:r>
        <w:rPr>
          <w:rFonts w:ascii="Arial"/>
          <w:color w:val="080808"/>
          <w:spacing w:val="-1"/>
          <w:w w:val="105"/>
          <w:sz w:val="28"/>
        </w:rPr>
        <w:t>4</w:t>
      </w:r>
      <w:r>
        <w:rPr>
          <w:rFonts w:ascii="Arial"/>
          <w:spacing w:val="-1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type w:val="continuous"/>
          <w:pgSz w:w="15840" w:h="12240" w:orient="landscape"/>
          <w:pgMar w:top="360" w:bottom="0" w:left="1960" w:right="760"/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36pt;margin-top:36pt;width:720pt;height:540pt;mso-position-horizontal-relative:page;mso-position-vertical-relative:page;z-index:-125440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25" o:title=""/>
              </v:shape>
              <v:shape style="position:absolute;left:2280;top:3000;width:10320;height:5280" type="#_x0000_t75" stroked="false">
                <v:imagedata r:id="rId11" o:title=""/>
              </v:shape>
              <v:shape style="position:absolute;left:3708;top:5640;width:5375;height:895" type="#_x0000_t75" stroked="false">
                <v:imagedata r:id="rId26" o:title=""/>
              </v:shape>
              <v:shape style="position:absolute;left:3240;top:3840;width:6240;height:840" type="#_x0000_t75" stroked="false">
                <v:imagedata r:id="rId27" o:title=""/>
              </v:shape>
              <v:shape style="position:absolute;left:3480;top:5520;width:5880;height:1200" type="#_x0000_t75" stroked="false">
                <v:imagedata r:id="rId28" o:title=""/>
              </v:shape>
            </v:group>
            <w10:wrap type="none"/>
          </v:group>
        </w:pict>
      </w:r>
    </w:p>
    <w:p>
      <w:pPr>
        <w:pStyle w:val="Heading3"/>
        <w:spacing w:line="240" w:lineRule="auto"/>
        <w:ind w:right="3405"/>
        <w:jc w:val="left"/>
      </w:pPr>
      <w:r>
        <w:rPr>
          <w:color w:val="080808"/>
          <w:w w:val="100"/>
        </w:rPr>
      </w:r>
      <w:r>
        <w:rPr>
          <w:shadow/>
          <w:color w:val="080808"/>
        </w:rPr>
        <w:t>Starting</w:t>
      </w:r>
      <w:r>
        <w:rPr>
          <w:shadow/>
          <w:color w:val="080808"/>
          <w:spacing w:val="-5"/>
        </w:rPr>
        <w:t> </w:t>
      </w:r>
      <w:r>
        <w:rPr>
          <w:shadow w:val="0"/>
          <w:color w:val="080808"/>
          <w:spacing w:val="-5"/>
        </w:rPr>
      </w:r>
      <w:r>
        <w:rPr>
          <w:shadow/>
          <w:color w:val="080808"/>
        </w:rPr>
        <w:t>Display</w:t>
      </w:r>
      <w:r>
        <w:rPr>
          <w:shadow w:val="0"/>
          <w:color w:val="080808"/>
        </w:rPr>
      </w:r>
      <w:r>
        <w:rPr>
          <w:shadow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ind w:right="0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5"/>
        <w:spacing w:line="249" w:lineRule="auto"/>
        <w:ind w:left="1365" w:right="3405"/>
        <w:jc w:val="left"/>
      </w:pPr>
      <w:r>
        <w:rPr>
          <w:color w:val="080808"/>
        </w:rPr>
        <w:t>When the key switch is turned</w:t>
      </w:r>
      <w:r>
        <w:rPr>
          <w:color w:val="080808"/>
          <w:spacing w:val="-16"/>
        </w:rPr>
        <w:t> </w:t>
      </w:r>
      <w:r>
        <w:rPr>
          <w:color w:val="080808"/>
        </w:rPr>
        <w:t>on, </w:t>
      </w:r>
      <w:r>
        <w:rPr>
          <w:color w:val="080808"/>
        </w:rPr>
        <w:t>NISSAN is indicated on display</w:t>
      </w:r>
      <w:r>
        <w:rPr>
          <w:color w:val="080808"/>
          <w:spacing w:val="-16"/>
        </w:rPr>
        <w:t> </w:t>
      </w:r>
      <w:r>
        <w:rPr>
          <w:color w:val="080808"/>
        </w:rPr>
        <w:t>.</w:t>
      </w:r>
      <w:r>
        <w:rPr/>
      </w: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0"/>
        <w:ind w:right="0"/>
        <w:rPr>
          <w:rFonts w:ascii="Times New Roman" w:hAnsi="Times New Roman" w:cs="Times New Roman" w:eastAsia="Times New Roman" w:hint="default"/>
          <w:sz w:val="21"/>
          <w:szCs w:val="21"/>
        </w:rPr>
      </w:pPr>
    </w:p>
    <w:p>
      <w:pPr>
        <w:spacing w:before="64"/>
        <w:ind w:left="0" w:right="425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1"/>
          <w:w w:val="105"/>
          <w:sz w:val="14"/>
        </w:rPr>
        <w:t>Y</w:t>
      </w:r>
      <w:r>
        <w:rPr>
          <w:rFonts w:ascii="Arial"/>
          <w:color w:val="080808"/>
          <w:spacing w:val="-1"/>
          <w:w w:val="105"/>
          <w:sz w:val="28"/>
        </w:rPr>
        <w:t>5</w:t>
      </w:r>
      <w:r>
        <w:rPr>
          <w:rFonts w:ascii="Arial"/>
          <w:spacing w:val="-1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1140" w:bottom="280" w:left="2260" w:right="2260"/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36pt;margin-top:36pt;width:720pt;height:540pt;mso-position-horizontal-relative:page;mso-position-vertical-relative:page;z-index:-125416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29" o:title=""/>
              </v:shape>
              <v:shape style="position:absolute;left:3240;top:2640;width:8880;height:3720" type="#_x0000_t75" stroked="false">
                <v:imagedata r:id="rId11" o:title=""/>
              </v:shape>
              <v:shape style="position:absolute;left:4525;top:4470;width:4625;height:690" type="#_x0000_t75" stroked="false">
                <v:imagedata r:id="rId30" o:title=""/>
              </v:shape>
              <v:shape style="position:absolute;left:5762;top:4528;width:1828;height:575" type="#_x0000_t75" stroked="false">
                <v:imagedata r:id="rId31" o:title=""/>
              </v:shape>
              <v:shape style="position:absolute;left:6088;top:4855;width:1128;height:215" type="#_x0000_t75" stroked="false">
                <v:imagedata r:id="rId32" o:title=""/>
              </v:shape>
              <v:shape style="position:absolute;left:6088;top:4578;width:1128;height:212" type="#_x0000_t75" stroked="false">
                <v:imagedata r:id="rId33" o:title=""/>
              </v:shape>
            </v:group>
            <w10:wrap type="none"/>
          </v:group>
        </w:pict>
      </w:r>
    </w:p>
    <w:p>
      <w:pPr>
        <w:pStyle w:val="Heading3"/>
        <w:spacing w:line="240" w:lineRule="auto"/>
        <w:ind w:left="1542" w:right="552"/>
        <w:jc w:val="left"/>
      </w:pPr>
      <w:r>
        <w:rPr>
          <w:color w:val="080808"/>
          <w:w w:val="100"/>
        </w:rPr>
      </w:r>
      <w:r>
        <w:rPr>
          <w:shadow/>
          <w:color w:val="080808"/>
        </w:rPr>
        <w:t>Normal </w:t>
      </w:r>
      <w:r>
        <w:rPr>
          <w:shadow w:val="0"/>
          <w:color w:val="080808"/>
        </w:rPr>
      </w:r>
      <w:r>
        <w:rPr>
          <w:shadow/>
          <w:color w:val="080808"/>
        </w:rPr>
        <w:t>Display </w:t>
      </w:r>
      <w:r>
        <w:rPr>
          <w:shadow w:val="0"/>
          <w:color w:val="080808"/>
        </w:rPr>
      </w:r>
      <w:r>
        <w:rPr>
          <w:shadow/>
          <w:color w:val="080808"/>
        </w:rPr>
        <w:t>(Clock</w:t>
      </w:r>
      <w:r>
        <w:rPr>
          <w:shadow/>
          <w:color w:val="080808"/>
          <w:spacing w:val="-5"/>
        </w:rPr>
        <w:t> </w:t>
      </w:r>
      <w:r>
        <w:rPr>
          <w:shadow w:val="0"/>
          <w:color w:val="080808"/>
          <w:spacing w:val="-5"/>
        </w:rPr>
      </w:r>
      <w:r>
        <w:rPr>
          <w:shadow/>
          <w:color w:val="080808"/>
        </w:rPr>
        <w:t>Shown)</w:t>
      </w:r>
      <w:r>
        <w:rPr>
          <w:shadow w:val="0"/>
          <w:color w:val="080808"/>
        </w:rPr>
      </w:r>
      <w:r>
        <w:rPr>
          <w:shadow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pStyle w:val="Heading5"/>
        <w:spacing w:line="249" w:lineRule="auto"/>
        <w:ind w:right="552"/>
        <w:jc w:val="left"/>
      </w:pPr>
      <w:r>
        <w:rPr>
          <w:color w:val="080808"/>
        </w:rPr>
        <w:t>After the starting display,the display is changed</w:t>
      </w:r>
      <w:r>
        <w:rPr>
          <w:color w:val="080808"/>
          <w:spacing w:val="-28"/>
        </w:rPr>
        <w:t> </w:t>
      </w:r>
      <w:r>
        <w:rPr>
          <w:color w:val="080808"/>
        </w:rPr>
        <w:t>to </w:t>
      </w:r>
      <w:r>
        <w:rPr>
          <w:color w:val="080808"/>
        </w:rPr>
        <w:t>normal.</w:t>
      </w:r>
      <w:r>
        <w:rPr/>
      </w:r>
    </w:p>
    <w:p>
      <w:pPr>
        <w:tabs>
          <w:tab w:pos="1395" w:val="left" w:leader="none"/>
          <w:tab w:pos="1849" w:val="left" w:leader="none"/>
        </w:tabs>
        <w:spacing w:line="230" w:lineRule="auto" w:before="19"/>
        <w:ind w:left="105" w:right="4154" w:firstLine="0"/>
        <w:jc w:val="left"/>
        <w:rPr>
          <w:rFonts w:ascii="Times New Roman" w:hAnsi="Times New Roman" w:cs="Times New Roman" w:eastAsia="Times New Roman" w:hint="default"/>
          <w:sz w:val="48"/>
          <w:szCs w:val="48"/>
        </w:rPr>
      </w:pPr>
      <w:r>
        <w:rPr>
          <w:rFonts w:ascii="Times New Roman" w:hAnsi="Times New Roman" w:cs="Times New Roman" w:eastAsia="Times New Roman" w:hint="default"/>
          <w:color w:val="080808"/>
          <w:sz w:val="48"/>
          <w:szCs w:val="48"/>
        </w:rPr>
        <w:t>Left</w:t>
      </w:r>
      <w:r>
        <w:rPr>
          <w:rFonts w:ascii="Times New Roman" w:hAnsi="Times New Roman" w:cs="Times New Roman" w:eastAsia="Times New Roman" w:hint="default"/>
          <w:color w:val="080808"/>
          <w:spacing w:val="-4"/>
          <w:sz w:val="48"/>
          <w:szCs w:val="48"/>
        </w:rPr>
        <w:t> </w:t>
      </w:r>
      <w:r>
        <w:rPr>
          <w:rFonts w:ascii="Times New Roman" w:hAnsi="Times New Roman" w:cs="Times New Roman" w:eastAsia="Times New Roman" w:hint="default"/>
          <w:color w:val="080808"/>
          <w:sz w:val="48"/>
          <w:szCs w:val="48"/>
        </w:rPr>
        <w:t>:</w:t>
        <w:tab/>
      </w:r>
      <w:r>
        <w:rPr>
          <w:rFonts w:ascii="Times New Roman" w:hAnsi="Times New Roman" w:cs="Times New Roman" w:eastAsia="Times New Roman" w:hint="default"/>
          <w:color w:val="FF0000"/>
          <w:sz w:val="48"/>
          <w:szCs w:val="48"/>
        </w:rPr>
        <w:t>Position indicates</w:t>
      </w:r>
      <w:r>
        <w:rPr>
          <w:rFonts w:ascii="Times New Roman" w:hAnsi="Times New Roman" w:cs="Times New Roman" w:eastAsia="Times New Roman" w:hint="default"/>
          <w:color w:val="FF0000"/>
          <w:spacing w:val="-15"/>
          <w:sz w:val="48"/>
          <w:szCs w:val="48"/>
        </w:rPr>
        <w:t> </w:t>
      </w:r>
      <w:r>
        <w:rPr>
          <w:rFonts w:ascii="Times New Roman" w:hAnsi="Times New Roman" w:cs="Times New Roman" w:eastAsia="Times New Roman" w:hint="default"/>
          <w:color w:val="FF0000"/>
          <w:sz w:val="48"/>
          <w:szCs w:val="48"/>
        </w:rPr>
        <w:t>shift</w:t>
      </w:r>
      <w:r>
        <w:rPr>
          <w:rFonts w:ascii="Times New Roman" w:hAnsi="Times New Roman" w:cs="Times New Roman" w:eastAsia="Times New Roman" w:hint="default"/>
          <w:color w:val="FF0000"/>
          <w:spacing w:val="-7"/>
          <w:sz w:val="48"/>
          <w:szCs w:val="48"/>
        </w:rPr>
        <w:t> </w:t>
      </w:r>
      <w:r>
        <w:rPr>
          <w:rFonts w:ascii="Times New Roman" w:hAnsi="Times New Roman" w:cs="Times New Roman" w:eastAsia="Times New Roman" w:hint="default"/>
          <w:color w:val="FF0000"/>
          <w:sz w:val="48"/>
          <w:szCs w:val="48"/>
        </w:rPr>
        <w:t>direction</w:t>
      </w:r>
      <w:r>
        <w:rPr>
          <w:rFonts w:ascii="Times New Roman" w:hAnsi="Times New Roman" w:cs="Times New Roman" w:eastAsia="Times New Roman" w:hint="default"/>
          <w:color w:val="FF0000"/>
          <w:spacing w:val="-1"/>
          <w:w w:val="100"/>
          <w:sz w:val="48"/>
          <w:szCs w:val="48"/>
        </w:rPr>
        <w:t> </w:t>
      </w:r>
      <w:r>
        <w:rPr>
          <w:rFonts w:ascii="Times New Roman" w:hAnsi="Times New Roman" w:cs="Times New Roman" w:eastAsia="Times New Roman" w:hint="default"/>
          <w:color w:val="080808"/>
          <w:sz w:val="48"/>
          <w:szCs w:val="48"/>
        </w:rPr>
        <w:t>Middle</w:t>
      </w:r>
      <w:r>
        <w:rPr>
          <w:rFonts w:ascii="Arial Unicode MS" w:hAnsi="Arial Unicode MS" w:cs="Arial Unicode MS" w:eastAsia="Arial Unicode MS" w:hint="default"/>
          <w:color w:val="080808"/>
          <w:sz w:val="48"/>
          <w:szCs w:val="48"/>
        </w:rPr>
        <w:t>：</w:t>
      </w:r>
      <w:r>
        <w:rPr>
          <w:rFonts w:ascii="Times New Roman" w:hAnsi="Times New Roman" w:cs="Times New Roman" w:eastAsia="Times New Roman" w:hint="default"/>
          <w:color w:val="080808"/>
          <w:sz w:val="48"/>
          <w:szCs w:val="48"/>
        </w:rPr>
        <w:t>upper : Coolant temperature Lower</w:t>
      </w:r>
      <w:r>
        <w:rPr>
          <w:rFonts w:ascii="Times New Roman" w:hAnsi="Times New Roman" w:cs="Times New Roman" w:eastAsia="Times New Roman" w:hint="default"/>
          <w:color w:val="080808"/>
          <w:spacing w:val="-3"/>
          <w:sz w:val="48"/>
          <w:szCs w:val="48"/>
        </w:rPr>
        <w:t> </w:t>
      </w:r>
      <w:r>
        <w:rPr>
          <w:rFonts w:ascii="Times New Roman" w:hAnsi="Times New Roman" w:cs="Times New Roman" w:eastAsia="Times New Roman" w:hint="default"/>
          <w:color w:val="080808"/>
          <w:sz w:val="48"/>
          <w:szCs w:val="48"/>
        </w:rPr>
        <w:t>:</w:t>
        <w:tab/>
        <w:t>Fuel</w:t>
      </w:r>
      <w:r>
        <w:rPr>
          <w:rFonts w:ascii="Times New Roman" w:hAnsi="Times New Roman" w:cs="Times New Roman" w:eastAsia="Times New Roman" w:hint="default"/>
          <w:color w:val="080808"/>
          <w:spacing w:val="-6"/>
          <w:sz w:val="48"/>
          <w:szCs w:val="48"/>
        </w:rPr>
        <w:t> </w:t>
      </w:r>
      <w:r>
        <w:rPr>
          <w:rFonts w:ascii="Times New Roman" w:hAnsi="Times New Roman" w:cs="Times New Roman" w:eastAsia="Times New Roman" w:hint="default"/>
          <w:color w:val="080808"/>
          <w:sz w:val="48"/>
          <w:szCs w:val="48"/>
        </w:rPr>
        <w:t>level</w:t>
      </w:r>
      <w:r>
        <w:rPr>
          <w:rFonts w:ascii="Times New Roman" w:hAnsi="Times New Roman" w:cs="Times New Roman" w:eastAsia="Times New Roman" w:hint="default"/>
          <w:sz w:val="48"/>
          <w:szCs w:val="48"/>
        </w:rPr>
      </w:r>
    </w:p>
    <w:p>
      <w:pPr>
        <w:spacing w:line="600" w:lineRule="exact" w:before="0"/>
        <w:ind w:left="105" w:right="552" w:firstLine="0"/>
        <w:jc w:val="left"/>
        <w:rPr>
          <w:rFonts w:ascii="Times New Roman" w:hAnsi="Times New Roman" w:cs="Times New Roman" w:eastAsia="Times New Roman" w:hint="default"/>
          <w:sz w:val="48"/>
          <w:szCs w:val="48"/>
        </w:rPr>
      </w:pPr>
      <w:r>
        <w:rPr>
          <w:rFonts w:ascii="Times New Roman" w:hAnsi="Times New Roman" w:cs="Times New Roman" w:eastAsia="Times New Roman" w:hint="default"/>
          <w:color w:val="080808"/>
          <w:sz w:val="48"/>
          <w:szCs w:val="48"/>
        </w:rPr>
        <w:t>Right</w:t>
      </w:r>
      <w:r>
        <w:rPr>
          <w:rFonts w:ascii="Times New Roman" w:hAnsi="Times New Roman" w:cs="Times New Roman" w:eastAsia="Times New Roman" w:hint="default"/>
          <w:color w:val="080808"/>
          <w:spacing w:val="-7"/>
          <w:sz w:val="48"/>
          <w:szCs w:val="48"/>
        </w:rPr>
        <w:t> </w:t>
      </w:r>
      <w:r>
        <w:rPr>
          <w:rFonts w:ascii="Arial Unicode MS" w:hAnsi="Arial Unicode MS" w:cs="Arial Unicode MS" w:eastAsia="Arial Unicode MS" w:hint="default"/>
          <w:color w:val="080808"/>
          <w:sz w:val="48"/>
          <w:szCs w:val="48"/>
        </w:rPr>
        <w:t>：</w:t>
      </w:r>
      <w:r>
        <w:rPr>
          <w:rFonts w:ascii="Times New Roman" w:hAnsi="Times New Roman" w:cs="Times New Roman" w:eastAsia="Times New Roman" w:hint="default"/>
          <w:color w:val="080808"/>
          <w:sz w:val="48"/>
          <w:szCs w:val="48"/>
        </w:rPr>
        <w:t>Clock</w:t>
      </w:r>
      <w:r>
        <w:rPr>
          <w:rFonts w:ascii="Times New Roman" w:hAnsi="Times New Roman" w:cs="Times New Roman" w:eastAsia="Times New Roman" w:hint="default"/>
          <w:sz w:val="48"/>
          <w:szCs w:val="48"/>
        </w:rPr>
      </w: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4"/>
        <w:ind w:right="0"/>
        <w:rPr>
          <w:rFonts w:ascii="Times New Roman" w:hAnsi="Times New Roman" w:cs="Times New Roman" w:eastAsia="Times New Roman" w:hint="default"/>
          <w:sz w:val="19"/>
          <w:szCs w:val="19"/>
        </w:rPr>
      </w:pPr>
    </w:p>
    <w:p>
      <w:pPr>
        <w:spacing w:before="64"/>
        <w:ind w:left="0" w:right="425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1"/>
          <w:w w:val="105"/>
          <w:sz w:val="14"/>
        </w:rPr>
        <w:t>Y</w:t>
      </w:r>
      <w:r>
        <w:rPr>
          <w:rFonts w:ascii="Arial"/>
          <w:color w:val="080808"/>
          <w:spacing w:val="-1"/>
          <w:w w:val="105"/>
          <w:sz w:val="28"/>
        </w:rPr>
        <w:t>6</w:t>
      </w:r>
      <w:r>
        <w:rPr>
          <w:rFonts w:ascii="Arial"/>
          <w:spacing w:val="-1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1140" w:bottom="280" w:left="1840" w:right="2260"/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36pt;margin-top:36pt;width:720pt;height:540pt;mso-position-horizontal-relative:page;mso-position-vertical-relative:page;z-index:-125392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34" o:title=""/>
              </v:shape>
              <v:shape style="position:absolute;left:3120;top:3000;width:9000;height:3600" type="#_x0000_t75" stroked="false">
                <v:imagedata r:id="rId11" o:title=""/>
              </v:shape>
              <v:shape style="position:absolute;left:4366;top:4770;width:4717;height:667" type="#_x0000_t75" stroked="false">
                <v:imagedata r:id="rId35" o:title=""/>
              </v:shape>
              <v:shape style="position:absolute;left:5695;top:4830;width:1853;height:550" type="#_x0000_t75" stroked="false">
                <v:imagedata r:id="rId36" o:title=""/>
              </v:shape>
              <v:shape style="position:absolute;left:6025;top:5146;width:1142;height:202" type="#_x0000_t75" stroked="false">
                <v:imagedata r:id="rId37" o:title=""/>
              </v:shape>
              <v:shape style="position:absolute;left:6025;top:4878;width:1142;height:204" type="#_x0000_t75" stroked="false">
                <v:imagedata r:id="rId38" o:title=""/>
              </v:shape>
              <v:shape style="position:absolute;left:4392;top:4800;width:1188;height:610" type="#_x0000_t75" stroked="false">
                <v:imagedata r:id="rId39" o:title=""/>
              </v:shape>
            </v:group>
            <v:group style="position:absolute;left:7560;top:4560;width:1680;height:1080" coordorigin="7560,4560" coordsize="1680,1080">
              <v:shape style="position:absolute;left:7560;top:4560;width:1680;height:1080" coordorigin="7560,4560" coordsize="1680,1080" path="m7740,4560l7670,4574,7613,4613,7574,4670,7560,4740,7560,5460,7574,5530,7613,5587,7670,5626,7740,5640,9060,5640,9130,5626,9187,5587,9226,5530,9240,5460,9240,4740,9226,4670,9187,4613,9130,4574,9060,4560,7740,4560xe" filled="false" stroked="true" strokeweight="2.220pt" strokecolor="#ff0000">
                <v:path arrowok="t"/>
              </v:shape>
              <v:shape style="position:absolute;left:4080;top:8280;width:676;height:676" type="#_x0000_t75" stroked="false">
                <v:imagedata r:id="rId40" o:title=""/>
              </v:shape>
            </v:group>
            <v:group style="position:absolute;left:11400;top:3600;width:1800;height:720" coordorigin="11400,3600" coordsize="1800,720">
              <v:shape style="position:absolute;left:11400;top:3600;width:1800;height:720" coordorigin="11400,3600" coordsize="1800,720" path="m11850,4320l11850,3600,11400,3960,11850,4320xe" filled="true" fillcolor="#ff0000" stroked="false">
                <v:path arrowok="t"/>
                <v:fill type="solid"/>
              </v:shape>
              <v:shape style="position:absolute;left:11400;top:3600;width:1800;height:720" coordorigin="11400,3600" coordsize="1800,720" path="m13200,4140l13200,3780,11850,3780,11850,4140,13200,4140xe" filled="true" fillcolor="#ff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pStyle w:val="Heading3"/>
        <w:spacing w:line="240" w:lineRule="auto"/>
        <w:ind w:right="3405"/>
        <w:jc w:val="left"/>
      </w:pPr>
      <w:r>
        <w:rPr>
          <w:color w:val="080808"/>
          <w:w w:val="100"/>
        </w:rPr>
      </w:r>
      <w:r>
        <w:rPr>
          <w:shadow/>
          <w:color w:val="080808"/>
        </w:rPr>
        <w:t>Calendar</w:t>
      </w:r>
      <w:r>
        <w:rPr>
          <w:shadow w:val="0"/>
          <w:color w:val="080808"/>
        </w:rPr>
      </w:r>
      <w:r>
        <w:rPr>
          <w:shadow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5"/>
        <w:tabs>
          <w:tab w:pos="2670" w:val="left" w:leader="none"/>
          <w:tab w:pos="7985" w:val="left" w:leader="none"/>
        </w:tabs>
        <w:spacing w:line="249" w:lineRule="auto" w:before="161"/>
        <w:ind w:left="1125" w:right="2292"/>
        <w:jc w:val="left"/>
      </w:pPr>
      <w:r>
        <w:rPr>
          <w:color w:val="080808"/>
        </w:rPr>
        <w:t>It is possible to change the display from </w:t>
      </w:r>
      <w:r>
        <w:rPr>
          <w:color w:val="080808"/>
          <w:spacing w:val="-1"/>
        </w:rPr>
        <w:t>the</w:t>
      </w:r>
      <w:r>
        <w:rPr>
          <w:color w:val="080808"/>
        </w:rPr>
        <w:t> </w:t>
      </w:r>
      <w:r>
        <w:rPr>
          <w:color w:val="080808"/>
          <w:spacing w:val="-1"/>
          <w:u w:val="thick" w:color="080808"/>
        </w:rPr>
        <w:t>Normal</w:t>
      </w:r>
      <w:r>
        <w:rPr>
          <w:color w:val="080808"/>
          <w:u w:val="thick" w:color="080808"/>
        </w:rPr>
        <w:t> </w:t>
      </w:r>
      <w:r>
        <w:rPr>
          <w:color w:val="080808"/>
          <w:spacing w:val="-1"/>
          <w:u w:val="thick" w:color="080808"/>
        </w:rPr>
        <w:t>Display</w:t>
      </w:r>
      <w:r>
        <w:rPr>
          <w:color w:val="080808"/>
          <w:u w:val="thick" w:color="080808"/>
        </w:rPr>
        <w:t> </w:t>
      </w:r>
      <w:r>
        <w:rPr>
          <w:color w:val="080808"/>
        </w:rPr>
      </w:r>
      <w:r>
        <w:rPr>
          <w:color w:val="080808"/>
          <w:spacing w:val="-1"/>
        </w:rPr>
        <w:t>to</w:t>
      </w:r>
      <w:r>
        <w:rPr>
          <w:color w:val="080808"/>
          <w:spacing w:val="8"/>
        </w:rPr>
        <w:t> </w:t>
      </w:r>
      <w:r>
        <w:rPr>
          <w:color w:val="080808"/>
          <w:spacing w:val="-1"/>
        </w:rPr>
        <w:t>calendar</w:t>
      </w:r>
      <w:r>
        <w:rPr>
          <w:color w:val="080808"/>
          <w:spacing w:val="2"/>
        </w:rPr>
        <w:t> </w:t>
      </w:r>
      <w:r>
        <w:rPr>
          <w:color w:val="080808"/>
          <w:spacing w:val="-1"/>
        </w:rPr>
        <w:t>by</w:t>
        <w:tab/>
        <w:t>using </w:t>
      </w:r>
      <w:r>
        <w:rPr>
          <w:color w:val="080808"/>
          <w:spacing w:val="-1"/>
        </w:rPr>
        <w:t>the</w:t>
        <w:tab/>
        <w:t>push-switch.</w:t>
      </w:r>
      <w:r>
        <w:rPr/>
      </w: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6"/>
        <w:ind w:right="0"/>
        <w:rPr>
          <w:rFonts w:ascii="Times New Roman" w:hAnsi="Times New Roman" w:cs="Times New Roman" w:eastAsia="Times New Roman" w:hint="default"/>
          <w:sz w:val="27"/>
          <w:szCs w:val="27"/>
        </w:rPr>
      </w:pPr>
    </w:p>
    <w:p>
      <w:pPr>
        <w:spacing w:before="64"/>
        <w:ind w:left="0" w:right="425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1"/>
          <w:w w:val="105"/>
          <w:sz w:val="14"/>
        </w:rPr>
        <w:t>Y</w:t>
      </w:r>
      <w:r>
        <w:rPr>
          <w:rFonts w:ascii="Arial"/>
          <w:color w:val="080808"/>
          <w:spacing w:val="-1"/>
          <w:w w:val="105"/>
          <w:sz w:val="28"/>
        </w:rPr>
        <w:t>7</w:t>
      </w:r>
      <w:r>
        <w:rPr>
          <w:rFonts w:ascii="Arial"/>
          <w:spacing w:val="-1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1140" w:bottom="280" w:left="2260" w:right="2260"/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36pt;margin-top:36pt;width:720pt;height:540pt;mso-position-horizontal-relative:page;mso-position-vertical-relative:page;z-index:-125368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41" o:title=""/>
              </v:shape>
              <v:shape style="position:absolute;left:3000;top:2760;width:8280;height:3840" type="#_x0000_t75" stroked="false">
                <v:imagedata r:id="rId11" o:title=""/>
              </v:shape>
              <v:shape style="position:absolute;left:4253;top:4650;width:4205;height:713" type="#_x0000_t75" stroked="false">
                <v:imagedata r:id="rId42" o:title=""/>
              </v:shape>
              <v:shape style="position:absolute;left:5370;top:4742;width:1703;height:590" type="#_x0000_t75" stroked="false">
                <v:imagedata r:id="rId43" o:title=""/>
              </v:shape>
              <v:shape style="position:absolute;left:5672;top:5080;width:1050;height:221" type="#_x0000_t75" stroked="false">
                <v:imagedata r:id="rId44" o:title=""/>
              </v:shape>
              <v:shape style="position:absolute;left:5672;top:4793;width:1050;height:220" type="#_x0000_t75" stroked="false">
                <v:imagedata r:id="rId45" o:title=""/>
              </v:shape>
              <v:shape style="position:absolute;left:4225;top:4710;width:1092;height:653" type="#_x0000_t75" stroked="false">
                <v:imagedata r:id="rId46" o:title=""/>
              </v:shape>
            </v:group>
            <v:group style="position:absolute;left:6960;top:4440;width:1680;height:1080" coordorigin="6960,4440" coordsize="1680,1080">
              <v:shape style="position:absolute;left:6960;top:4440;width:1680;height:1080" coordorigin="6960,4440" coordsize="1680,1080" path="m7140,4440l7070,4454,7013,4493,6974,4550,6960,4620,6960,5340,6974,5410,7013,5467,7070,5506,7140,5520,8460,5520,8530,5506,8587,5467,8626,5410,8640,5340,8640,4620,8626,4550,8587,4493,8530,4454,8460,4440,7140,4440xe" filled="false" stroked="true" strokeweight="2.220pt" strokecolor="#ff0000">
                <v:path arrowok="t"/>
              </v:shape>
              <v:shape style="position:absolute;left:4920;top:7680;width:676;height:630" type="#_x0000_t75" stroked="false">
                <v:imagedata r:id="rId47" o:title=""/>
              </v:shape>
            </v:group>
            <v:group style="position:absolute;left:10560;top:4320;width:1800;height:720" coordorigin="10560,4320" coordsize="1800,720">
              <v:shape style="position:absolute;left:10560;top:4320;width:1800;height:720" coordorigin="10560,4320" coordsize="1800,720" path="m11010,5040l11010,4320,10560,4680,11010,5040xe" filled="true" fillcolor="#ff0000" stroked="false">
                <v:path arrowok="t"/>
                <v:fill type="solid"/>
              </v:shape>
              <v:shape style="position:absolute;left:10560;top:4320;width:1800;height:720" coordorigin="10560,4320" coordsize="1800,720" path="m12360,4860l12360,4500,11010,4500,11010,4860,12360,4860xe" filled="true" fillcolor="#ff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pStyle w:val="Heading3"/>
        <w:spacing w:line="240" w:lineRule="auto"/>
        <w:ind w:right="3405"/>
        <w:jc w:val="left"/>
      </w:pPr>
      <w:r>
        <w:rPr>
          <w:color w:val="080808"/>
          <w:w w:val="100"/>
        </w:rPr>
      </w:r>
      <w:r>
        <w:rPr>
          <w:shadow/>
          <w:color w:val="080808"/>
        </w:rPr>
        <w:t>Indication </w:t>
      </w:r>
      <w:r>
        <w:rPr>
          <w:shadow w:val="0"/>
          <w:color w:val="080808"/>
        </w:rPr>
      </w:r>
      <w:r>
        <w:rPr>
          <w:shadow/>
          <w:color w:val="080808"/>
        </w:rPr>
        <w:t>of</w:t>
      </w:r>
      <w:r>
        <w:rPr>
          <w:shadow/>
          <w:color w:val="080808"/>
          <w:spacing w:val="-5"/>
        </w:rPr>
        <w:t> </w:t>
      </w:r>
      <w:r>
        <w:rPr>
          <w:shadow w:val="0"/>
          <w:color w:val="080808"/>
          <w:spacing w:val="-5"/>
        </w:rPr>
      </w:r>
      <w:r>
        <w:rPr>
          <w:shadow/>
          <w:color w:val="080808"/>
        </w:rPr>
        <w:t>Hours</w:t>
      </w:r>
      <w:r>
        <w:rPr>
          <w:shadow w:val="0"/>
          <w:color w:val="080808"/>
        </w:rPr>
      </w:r>
      <w:r>
        <w:rPr>
          <w:shadow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5"/>
        <w:tabs>
          <w:tab w:pos="3485" w:val="left" w:leader="none"/>
        </w:tabs>
        <w:spacing w:line="249" w:lineRule="auto" w:before="161"/>
        <w:ind w:left="885" w:right="2760"/>
        <w:jc w:val="left"/>
      </w:pPr>
      <w:r>
        <w:rPr>
          <w:color w:val="080808"/>
        </w:rPr>
        <w:t>It is possible to indicate the</w:t>
      </w:r>
      <w:r>
        <w:rPr>
          <w:color w:val="080808"/>
          <w:spacing w:val="-22"/>
        </w:rPr>
        <w:t> </w:t>
      </w:r>
      <w:r>
        <w:rPr>
          <w:color w:val="080808"/>
          <w:u w:val="thick" w:color="080808"/>
        </w:rPr>
        <w:t>Hour-Meter </w:t>
      </w:r>
      <w:r>
        <w:rPr>
          <w:color w:val="080808"/>
        </w:rPr>
      </w:r>
      <w:r>
        <w:rPr>
          <w:color w:val="080808"/>
        </w:rPr>
        <w:t>by</w:t>
      </w:r>
      <w:r>
        <w:rPr>
          <w:color w:val="080808"/>
          <w:spacing w:val="-4"/>
        </w:rPr>
        <w:t> </w:t>
      </w:r>
      <w:r>
        <w:rPr>
          <w:color w:val="080808"/>
        </w:rPr>
        <w:t>using</w:t>
        <w:tab/>
        <w:t>push-switch.</w:t>
      </w:r>
      <w:r>
        <w:rPr/>
      </w:r>
    </w:p>
    <w:p>
      <w:pPr>
        <w:spacing w:before="1"/>
        <w:ind w:left="885" w:right="2310" w:firstLine="0"/>
        <w:jc w:val="left"/>
        <w:rPr>
          <w:rFonts w:ascii="Times New Roman" w:hAnsi="Times New Roman" w:cs="Times New Roman" w:eastAsia="Times New Roman" w:hint="default"/>
          <w:sz w:val="48"/>
          <w:szCs w:val="48"/>
        </w:rPr>
      </w:pPr>
      <w:r>
        <w:rPr>
          <w:rFonts w:ascii="Times New Roman"/>
          <w:color w:val="080808"/>
          <w:sz w:val="48"/>
        </w:rPr>
        <w:t>Meter has two functions for</w:t>
      </w:r>
      <w:r>
        <w:rPr>
          <w:rFonts w:ascii="Times New Roman"/>
          <w:color w:val="080808"/>
          <w:spacing w:val="-21"/>
          <w:sz w:val="48"/>
        </w:rPr>
        <w:t> </w:t>
      </w:r>
      <w:r>
        <w:rPr>
          <w:rFonts w:ascii="Times New Roman"/>
          <w:color w:val="080808"/>
          <w:sz w:val="48"/>
        </w:rPr>
        <w:t>Hour-Meter.</w:t>
      </w:r>
      <w:r>
        <w:rPr>
          <w:rFonts w:ascii="Times New Roman"/>
          <w:sz w:val="48"/>
        </w:rPr>
      </w:r>
    </w:p>
    <w:p>
      <w:pPr>
        <w:pStyle w:val="ListParagraph"/>
        <w:numPr>
          <w:ilvl w:val="0"/>
          <w:numId w:val="1"/>
        </w:numPr>
        <w:tabs>
          <w:tab w:pos="1486" w:val="left" w:leader="none"/>
        </w:tabs>
        <w:spacing w:line="240" w:lineRule="auto" w:before="23" w:after="0"/>
        <w:ind w:left="1485" w:right="0" w:hanging="480"/>
        <w:jc w:val="left"/>
        <w:rPr>
          <w:rFonts w:ascii="Times New Roman" w:hAnsi="Times New Roman" w:cs="Times New Roman" w:eastAsia="Times New Roman" w:hint="default"/>
          <w:sz w:val="48"/>
          <w:szCs w:val="48"/>
        </w:rPr>
      </w:pPr>
      <w:r>
        <w:rPr>
          <w:rFonts w:ascii="Times New Roman"/>
          <w:color w:val="080808"/>
          <w:sz w:val="48"/>
        </w:rPr>
        <w:t>Hours for</w:t>
      </w:r>
      <w:r>
        <w:rPr>
          <w:rFonts w:ascii="Times New Roman"/>
          <w:color w:val="080808"/>
          <w:spacing w:val="-8"/>
          <w:sz w:val="48"/>
        </w:rPr>
        <w:t> </w:t>
      </w:r>
      <w:r>
        <w:rPr>
          <w:rFonts w:ascii="Times New Roman"/>
          <w:color w:val="080808"/>
          <w:sz w:val="48"/>
        </w:rPr>
        <w:t>IGN-ON</w:t>
      </w:r>
      <w:r>
        <w:rPr>
          <w:rFonts w:ascii="Times New Roman"/>
          <w:sz w:val="48"/>
        </w:rPr>
      </w:r>
    </w:p>
    <w:p>
      <w:pPr>
        <w:pStyle w:val="ListParagraph"/>
        <w:numPr>
          <w:ilvl w:val="0"/>
          <w:numId w:val="1"/>
        </w:numPr>
        <w:tabs>
          <w:tab w:pos="1486" w:val="left" w:leader="none"/>
        </w:tabs>
        <w:spacing w:line="240" w:lineRule="auto" w:before="23" w:after="0"/>
        <w:ind w:left="1485" w:right="0" w:hanging="480"/>
        <w:jc w:val="left"/>
        <w:rPr>
          <w:rFonts w:ascii="Times New Roman" w:hAnsi="Times New Roman" w:cs="Times New Roman" w:eastAsia="Times New Roman" w:hint="default"/>
          <w:sz w:val="48"/>
          <w:szCs w:val="48"/>
        </w:rPr>
      </w:pPr>
      <w:r>
        <w:rPr>
          <w:rFonts w:ascii="Times New Roman"/>
          <w:color w:val="080808"/>
          <w:sz w:val="48"/>
        </w:rPr>
        <w:t>Hours for</w:t>
      </w:r>
      <w:r>
        <w:rPr>
          <w:rFonts w:ascii="Times New Roman"/>
          <w:color w:val="080808"/>
          <w:spacing w:val="-10"/>
          <w:sz w:val="48"/>
        </w:rPr>
        <w:t> </w:t>
      </w:r>
      <w:r>
        <w:rPr>
          <w:rFonts w:ascii="Times New Roman"/>
          <w:color w:val="080808"/>
          <w:sz w:val="48"/>
        </w:rPr>
        <w:t>Engine-ON</w:t>
      </w:r>
      <w:r>
        <w:rPr>
          <w:rFonts w:ascii="Times New Roman"/>
          <w:sz w:val="48"/>
        </w:rPr>
      </w:r>
    </w:p>
    <w:p>
      <w:pPr>
        <w:spacing w:before="23"/>
        <w:ind w:left="885" w:right="3405" w:firstLine="0"/>
        <w:jc w:val="left"/>
        <w:rPr>
          <w:rFonts w:ascii="Times New Roman" w:hAnsi="Times New Roman" w:cs="Times New Roman" w:eastAsia="Times New Roman" w:hint="default"/>
          <w:sz w:val="48"/>
          <w:szCs w:val="48"/>
        </w:rPr>
      </w:pPr>
      <w:r>
        <w:rPr>
          <w:rFonts w:ascii="Times New Roman"/>
          <w:color w:val="080808"/>
          <w:sz w:val="48"/>
        </w:rPr>
        <w:t>Must be configured in tech</w:t>
      </w:r>
      <w:r>
        <w:rPr>
          <w:rFonts w:ascii="Times New Roman"/>
          <w:color w:val="080808"/>
          <w:spacing w:val="-17"/>
          <w:sz w:val="48"/>
        </w:rPr>
        <w:t> </w:t>
      </w:r>
      <w:r>
        <w:rPr>
          <w:rFonts w:ascii="Times New Roman"/>
          <w:color w:val="080808"/>
          <w:sz w:val="48"/>
        </w:rPr>
        <w:t>mode.</w:t>
      </w:r>
      <w:r>
        <w:rPr>
          <w:rFonts w:ascii="Times New Roman"/>
          <w:sz w:val="48"/>
        </w:rPr>
      </w:r>
    </w:p>
    <w:p>
      <w:pPr>
        <w:spacing w:line="240" w:lineRule="auto" w:before="5"/>
        <w:ind w:right="0"/>
        <w:rPr>
          <w:rFonts w:ascii="Times New Roman" w:hAnsi="Times New Roman" w:cs="Times New Roman" w:eastAsia="Times New Roman" w:hint="default"/>
          <w:sz w:val="19"/>
          <w:szCs w:val="19"/>
        </w:rPr>
      </w:pPr>
    </w:p>
    <w:p>
      <w:pPr>
        <w:spacing w:before="64"/>
        <w:ind w:left="0" w:right="425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1"/>
          <w:w w:val="105"/>
          <w:sz w:val="14"/>
        </w:rPr>
        <w:t>Y</w:t>
      </w:r>
      <w:r>
        <w:rPr>
          <w:rFonts w:ascii="Arial"/>
          <w:color w:val="080808"/>
          <w:spacing w:val="-1"/>
          <w:w w:val="105"/>
          <w:sz w:val="28"/>
        </w:rPr>
        <w:t>8</w:t>
      </w:r>
      <w:r>
        <w:rPr>
          <w:rFonts w:ascii="Arial"/>
          <w:spacing w:val="-1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1140" w:bottom="280" w:left="2260" w:right="2260"/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36pt;margin-top:36pt;width:720pt;height:540pt;mso-position-horizontal-relative:page;mso-position-vertical-relative:page;z-index:-125344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48" o:title=""/>
              </v:shape>
              <v:shape style="position:absolute;left:3600;top:3000;width:7680;height:3600" type="#_x0000_t75" stroked="false">
                <v:imagedata r:id="rId11" o:title=""/>
              </v:shape>
              <v:shape style="position:absolute;left:4662;top:4800;width:3976;height:607" type="#_x0000_t75" stroked="false">
                <v:imagedata r:id="rId49" o:title=""/>
              </v:shape>
              <v:shape style="position:absolute;left:7280;top:4770;width:1382;height:667" type="#_x0000_t75" stroked="false">
                <v:imagedata r:id="rId50" o:title=""/>
              </v:shape>
              <v:shape style="position:absolute;left:5700;top:4828;width:1580;height:552" type="#_x0000_t75" stroked="false">
                <v:imagedata r:id="rId51" o:title=""/>
              </v:shape>
              <v:shape style="position:absolute;left:5980;top:5142;width:976;height:205" type="#_x0000_t75" stroked="false">
                <v:imagedata r:id="rId52" o:title=""/>
              </v:shape>
              <v:shape style="position:absolute;left:5980;top:4876;width:976;height:204" type="#_x0000_t75" stroked="false">
                <v:imagedata r:id="rId53" o:title=""/>
              </v:shape>
            </v:group>
            <v:group style="position:absolute;left:7200;top:4560;width:1680;height:1080" coordorigin="7200,4560" coordsize="1680,1080">
              <v:shape style="position:absolute;left:7200;top:4560;width:1680;height:1080" coordorigin="7200,4560" coordsize="1680,1080" path="m7380,4560l7310,4574,7253,4613,7214,4670,7200,4740,7200,5460,7214,5530,7253,5587,7310,5626,7380,5640,8700,5640,8770,5626,8827,5587,8866,5530,8880,5460,8880,4740,8866,4670,8827,4613,8770,4574,8700,4560,7380,4560xe" filled="false" stroked="true" strokeweight="2.220pt" strokecolor="#ff0000">
                <v:path arrowok="t"/>
              </v:shape>
            </v:group>
            <w10:wrap type="none"/>
          </v:group>
        </w:pict>
      </w:r>
    </w:p>
    <w:p>
      <w:pPr>
        <w:pStyle w:val="Heading3"/>
        <w:spacing w:line="240" w:lineRule="auto"/>
        <w:ind w:right="3405"/>
        <w:jc w:val="left"/>
      </w:pPr>
      <w:r>
        <w:rPr>
          <w:color w:val="080808"/>
          <w:w w:val="100"/>
        </w:rPr>
      </w:r>
      <w:r>
        <w:rPr>
          <w:shadow/>
          <w:color w:val="080808"/>
        </w:rPr>
        <w:t>Indication </w:t>
      </w:r>
      <w:r>
        <w:rPr>
          <w:shadow w:val="0"/>
          <w:color w:val="080808"/>
        </w:rPr>
      </w:r>
      <w:r>
        <w:rPr>
          <w:shadow/>
          <w:color w:val="080808"/>
        </w:rPr>
        <w:t>of</w:t>
      </w:r>
      <w:r>
        <w:rPr>
          <w:shadow/>
          <w:color w:val="080808"/>
          <w:spacing w:val="-7"/>
        </w:rPr>
        <w:t> </w:t>
      </w:r>
      <w:r>
        <w:rPr>
          <w:shadow w:val="0"/>
          <w:color w:val="080808"/>
          <w:spacing w:val="-7"/>
        </w:rPr>
      </w:r>
      <w:r>
        <w:rPr>
          <w:shadow/>
          <w:color w:val="080808"/>
        </w:rPr>
        <w:t>Speed</w:t>
      </w:r>
      <w:r>
        <w:rPr>
          <w:shadow w:val="0"/>
          <w:color w:val="080808"/>
        </w:rPr>
      </w:r>
      <w:r>
        <w:rPr>
          <w:shadow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5"/>
        <w:spacing w:line="249" w:lineRule="auto"/>
        <w:ind w:left="1245" w:right="2310"/>
        <w:jc w:val="left"/>
      </w:pPr>
      <w:r>
        <w:rPr>
          <w:color w:val="080808"/>
        </w:rPr>
        <w:t>When the speed of truck is over 2MPH , meter </w:t>
      </w:r>
      <w:r>
        <w:rPr>
          <w:color w:val="080808"/>
          <w:u w:val="thick" w:color="080808"/>
        </w:rPr>
        <w:t>indicates speed</w:t>
      </w:r>
      <w:r>
        <w:rPr>
          <w:color w:val="080808"/>
          <w:spacing w:val="-24"/>
          <w:u w:val="thick" w:color="080808"/>
        </w:rPr>
        <w:t> </w:t>
      </w:r>
      <w:r>
        <w:rPr>
          <w:color w:val="080808"/>
          <w:u w:val="thick" w:color="080808"/>
        </w:rPr>
        <w:t>automatically.</w:t>
      </w:r>
      <w:r>
        <w:rPr>
          <w:color w:val="080808"/>
        </w:rPr>
      </w:r>
      <w:r>
        <w:rPr/>
      </w: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ind w:right="0"/>
        <w:rPr>
          <w:rFonts w:ascii="Times New Roman" w:hAnsi="Times New Roman" w:cs="Times New Roman" w:eastAsia="Times New Roman" w:hint="default"/>
          <w:sz w:val="27"/>
          <w:szCs w:val="27"/>
        </w:rPr>
      </w:pPr>
    </w:p>
    <w:p>
      <w:pPr>
        <w:spacing w:before="64"/>
        <w:ind w:left="0" w:right="425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1"/>
          <w:w w:val="105"/>
          <w:sz w:val="14"/>
        </w:rPr>
        <w:t>Y</w:t>
      </w:r>
      <w:r>
        <w:rPr>
          <w:rFonts w:ascii="Arial"/>
          <w:color w:val="080808"/>
          <w:spacing w:val="-1"/>
          <w:w w:val="105"/>
          <w:sz w:val="28"/>
        </w:rPr>
        <w:t>9</w:t>
      </w:r>
      <w:r>
        <w:rPr>
          <w:rFonts w:ascii="Arial"/>
          <w:spacing w:val="-1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1140" w:bottom="280" w:left="2260" w:right="2260"/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36pt;margin-top:36pt;width:720pt;height:540pt;mso-position-horizontal-relative:page;mso-position-vertical-relative:page;z-index:-125320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54" o:title=""/>
              </v:shape>
              <v:shape style="position:absolute;left:3480;top:2640;width:7800;height:4200" type="#_x0000_t75" stroked="false">
                <v:imagedata r:id="rId11" o:title=""/>
              </v:shape>
              <v:shape style="position:absolute;left:4558;top:4740;width:4064;height:713" type="#_x0000_t75" stroked="false">
                <v:imagedata r:id="rId55" o:title=""/>
              </v:shape>
              <v:shape style="position:absolute;left:4532;top:4705;width:1080;height:748" type="#_x0000_t75" stroked="false">
                <v:imagedata r:id="rId56" o:title=""/>
              </v:shape>
            </v:group>
            <w10:wrap type="none"/>
          </v:group>
        </w:pict>
      </w:r>
    </w:p>
    <w:p>
      <w:pPr>
        <w:pStyle w:val="Heading3"/>
        <w:spacing w:line="240" w:lineRule="auto"/>
        <w:ind w:left="1302" w:right="393"/>
        <w:jc w:val="left"/>
      </w:pPr>
      <w:r>
        <w:rPr>
          <w:color w:val="080808"/>
          <w:w w:val="100"/>
        </w:rPr>
      </w:r>
      <w:r>
        <w:rPr>
          <w:shadow/>
          <w:color w:val="080808"/>
        </w:rPr>
        <w:t>Indication </w:t>
      </w:r>
      <w:r>
        <w:rPr>
          <w:shadow w:val="0"/>
          <w:color w:val="080808"/>
        </w:rPr>
      </w:r>
      <w:r>
        <w:rPr>
          <w:shadow/>
          <w:color w:val="080808"/>
        </w:rPr>
        <w:t>of </w:t>
      </w:r>
      <w:r>
        <w:rPr>
          <w:shadow w:val="0"/>
          <w:color w:val="080808"/>
        </w:rPr>
      </w:r>
      <w:r>
        <w:rPr>
          <w:shadow/>
          <w:color w:val="080808"/>
        </w:rPr>
        <w:t>Maintenance</w:t>
      </w:r>
      <w:r>
        <w:rPr>
          <w:shadow/>
          <w:color w:val="080808"/>
          <w:spacing w:val="-9"/>
        </w:rPr>
        <w:t> </w:t>
      </w:r>
      <w:r>
        <w:rPr>
          <w:shadow w:val="0"/>
          <w:color w:val="080808"/>
          <w:spacing w:val="-9"/>
        </w:rPr>
      </w:r>
      <w:r>
        <w:rPr>
          <w:shadow/>
          <w:color w:val="080808"/>
        </w:rPr>
        <w:t>Time</w:t>
      </w:r>
      <w:r>
        <w:rPr>
          <w:shadow w:val="0"/>
          <w:color w:val="080808"/>
        </w:rPr>
      </w:r>
      <w:r>
        <w:rPr>
          <w:shadow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5"/>
        <w:spacing w:line="249" w:lineRule="auto" w:before="171"/>
        <w:ind w:right="393"/>
        <w:jc w:val="left"/>
      </w:pPr>
      <w:r>
        <w:rPr>
          <w:color w:val="080808"/>
        </w:rPr>
        <w:t>The meter panel will indicate maintenance when required. This indication is shown 15sec. after</w:t>
      </w:r>
      <w:r>
        <w:rPr>
          <w:color w:val="080808"/>
          <w:spacing w:val="-29"/>
        </w:rPr>
        <w:t> </w:t>
      </w:r>
      <w:r>
        <w:rPr>
          <w:color w:val="080808"/>
        </w:rPr>
        <w:t>IGN-SW </w:t>
      </w:r>
      <w:r>
        <w:rPr>
          <w:color w:val="080808"/>
        </w:rPr>
        <w:t>is turned</w:t>
      </w:r>
      <w:r>
        <w:rPr>
          <w:color w:val="080808"/>
          <w:spacing w:val="-7"/>
        </w:rPr>
        <w:t> </w:t>
      </w:r>
      <w:r>
        <w:rPr>
          <w:color w:val="080808"/>
        </w:rPr>
        <w:t>on.</w:t>
      </w:r>
      <w:r>
        <w:rPr/>
      </w: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8"/>
        <w:ind w:right="0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before="64"/>
        <w:ind w:left="0" w:right="34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color w:val="080808"/>
          <w:spacing w:val="-2"/>
          <w:w w:val="105"/>
          <w:sz w:val="28"/>
        </w:rPr>
        <w:t>10</w:t>
      </w:r>
      <w:r>
        <w:rPr>
          <w:rFonts w:ascii="Arial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1140" w:bottom="280" w:left="2080" w:right="2260"/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36pt;margin-top:36pt;width:720pt;height:540pt;mso-position-horizontal-relative:page;mso-position-vertical-relative:page;z-index:-125296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57" o:title=""/>
              </v:shape>
              <v:shape style="position:absolute;left:1320;top:3000;width:6256;height:2986" type="#_x0000_t75" stroked="false">
                <v:imagedata r:id="rId11" o:title=""/>
              </v:shape>
              <v:shape style="position:absolute;left:2040;top:4440;width:3480;height:720" type="#_x0000_t75" stroked="false">
                <v:imagedata r:id="rId58" o:title=""/>
              </v:shape>
              <v:shape style="position:absolute;left:2952;top:4510;width:1391;height:593" type="#_x0000_t75" stroked="false">
                <v:imagedata r:id="rId59" o:title=""/>
              </v:shape>
              <v:shape style="position:absolute;left:3200;top:4848;width:857;height:220" type="#_x0000_t75" stroked="false">
                <v:imagedata r:id="rId60" o:title=""/>
              </v:shape>
              <v:shape style="position:absolute;left:3200;top:4560;width:857;height:220" type="#_x0000_t75" stroked="false">
                <v:imagedata r:id="rId61" o:title=""/>
              </v:shape>
              <v:shape style="position:absolute;left:7920;top:6360;width:6480;height:2760" type="#_x0000_t75" stroked="false">
                <v:imagedata r:id="rId11" o:title=""/>
              </v:shape>
              <v:shape style="position:absolute;left:8838;top:7740;width:3332;height:468" type="#_x0000_t75" stroked="false">
                <v:imagedata r:id="rId62" o:title=""/>
              </v:shape>
            </v:group>
            <v:group style="position:absolute;left:4080;top:4320;width:1680;height:1080" coordorigin="4080,4320" coordsize="1680,1080">
              <v:shape style="position:absolute;left:4080;top:4320;width:1680;height:1080" coordorigin="4080,4320" coordsize="1680,1080" path="m4260,4320l4190,4334,4133,4373,4094,4430,4080,4500,4080,5220,4094,5290,4133,5347,4190,5386,4260,5400,5580,5400,5650,5386,5707,5347,5746,5290,5760,5220,5760,4500,5746,4430,5707,4373,5650,4334,5580,4320,4260,4320xe" filled="false" stroked="true" strokeweight="2.220pt" strokecolor="#ff0000">
                <v:path arrowok="t"/>
              </v:shape>
            </v:group>
            <v:group style="position:absolute;left:5760;top:3120;width:3000;height:1440" coordorigin="5760,3120" coordsize="3000,1440">
              <v:shape style="position:absolute;left:5760;top:3120;width:3000;height:1440" coordorigin="5760,3120" coordsize="3000,1440" path="m5760,4560l8760,3120e" filled="false" stroked="true" strokeweight="2.220pt" strokecolor="#ff0000">
                <v:path arrowok="t"/>
              </v:shape>
            </v:group>
            <w10:wrap type="none"/>
          </v:group>
        </w:pict>
      </w:r>
    </w:p>
    <w:p>
      <w:pPr>
        <w:pStyle w:val="Heading3"/>
        <w:spacing w:line="240" w:lineRule="auto"/>
        <w:ind w:left="2382" w:right="1103"/>
        <w:jc w:val="left"/>
      </w:pPr>
      <w:r>
        <w:rPr>
          <w:color w:val="080808"/>
          <w:w w:val="100"/>
        </w:rPr>
      </w:r>
      <w:r>
        <w:rPr>
          <w:shadow/>
          <w:color w:val="080808"/>
        </w:rPr>
        <w:t>Indication </w:t>
      </w:r>
      <w:r>
        <w:rPr>
          <w:shadow w:val="0"/>
          <w:color w:val="080808"/>
        </w:rPr>
      </w:r>
      <w:r>
        <w:rPr>
          <w:shadow/>
          <w:color w:val="080808"/>
        </w:rPr>
        <w:t>of</w:t>
      </w:r>
      <w:r>
        <w:rPr>
          <w:shadow/>
          <w:color w:val="080808"/>
          <w:spacing w:val="-7"/>
        </w:rPr>
        <w:t> </w:t>
      </w:r>
      <w:r>
        <w:rPr>
          <w:shadow w:val="0"/>
          <w:color w:val="080808"/>
          <w:spacing w:val="-7"/>
        </w:rPr>
      </w:r>
      <w:r>
        <w:rPr>
          <w:shadow/>
          <w:color w:val="080808"/>
        </w:rPr>
        <w:t>Error</w:t>
      </w:r>
      <w:r>
        <w:rPr>
          <w:shadow w:val="0"/>
          <w:color w:val="080808"/>
        </w:rPr>
      </w:r>
      <w:r>
        <w:rPr>
          <w:shadow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5"/>
        <w:spacing w:line="249" w:lineRule="auto" w:before="201"/>
        <w:ind w:left="8025" w:right="1103"/>
        <w:jc w:val="left"/>
      </w:pPr>
      <w:r>
        <w:rPr>
          <w:color w:val="080808"/>
        </w:rPr>
        <w:t>Error Code (Maximum of</w:t>
      </w:r>
      <w:r>
        <w:rPr>
          <w:color w:val="080808"/>
          <w:spacing w:val="-8"/>
        </w:rPr>
        <w:t> </w:t>
      </w:r>
      <w:r>
        <w:rPr>
          <w:color w:val="080808"/>
        </w:rPr>
        <w:t>40)</w:t>
      </w:r>
      <w:r>
        <w:rPr/>
      </w: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pStyle w:val="BodyText"/>
        <w:spacing w:line="249" w:lineRule="auto" w:before="192"/>
        <w:ind w:left="9636" w:right="937" w:hanging="676"/>
        <w:jc w:val="left"/>
      </w:pPr>
      <w:r>
        <w:rPr>
          <w:rFonts w:ascii="Microsoft Sans Serif"/>
          <w:color w:val="FF0033"/>
          <w:sz w:val="14"/>
        </w:rPr>
        <w:t>Y</w:t>
      </w:r>
      <w:r>
        <w:rPr>
          <w:color w:val="080808"/>
        </w:rPr>
        <w:t>Languages available </w:t>
      </w:r>
      <w:r>
        <w:rPr>
          <w:rFonts w:ascii="Microsoft Sans Serif"/>
          <w:color w:val="FF0033"/>
          <w:sz w:val="14"/>
        </w:rPr>
        <w:t>Y</w:t>
      </w:r>
      <w:r>
        <w:rPr>
          <w:color w:val="080808"/>
        </w:rPr>
        <w:t>English </w:t>
      </w:r>
      <w:r>
        <w:rPr>
          <w:rFonts w:ascii="Microsoft Sans Serif"/>
          <w:color w:val="FF0033"/>
          <w:sz w:val="14"/>
        </w:rPr>
        <w:t>Y</w:t>
      </w:r>
      <w:r>
        <w:rPr>
          <w:color w:val="080808"/>
        </w:rPr>
        <w:t>Spanish </w:t>
      </w:r>
      <w:r>
        <w:rPr>
          <w:rFonts w:ascii="Microsoft Sans Serif"/>
          <w:color w:val="FF0033"/>
          <w:sz w:val="14"/>
        </w:rPr>
        <w:t>Y</w:t>
      </w:r>
      <w:r>
        <w:rPr>
          <w:color w:val="080808"/>
        </w:rPr>
        <w:t>French </w:t>
      </w:r>
      <w:r>
        <w:rPr>
          <w:rFonts w:ascii="Microsoft Sans Serif"/>
          <w:color w:val="FF0033"/>
          <w:sz w:val="14"/>
        </w:rPr>
        <w:t>Y</w:t>
      </w:r>
      <w:r>
        <w:rPr>
          <w:color w:val="080808"/>
        </w:rPr>
        <w:t>German </w:t>
      </w:r>
      <w:r>
        <w:rPr>
          <w:rFonts w:ascii="Microsoft Sans Serif"/>
          <w:color w:val="FF0033"/>
          <w:sz w:val="14"/>
        </w:rPr>
        <w:t>Y</w:t>
      </w:r>
      <w:r>
        <w:rPr>
          <w:color w:val="080808"/>
        </w:rPr>
        <w:t>Japanese</w:t>
      </w:r>
      <w:r>
        <w:rPr/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5"/>
        <w:spacing w:line="249" w:lineRule="auto"/>
        <w:ind w:right="6418"/>
        <w:jc w:val="left"/>
      </w:pPr>
      <w:r>
        <w:rPr>
          <w:color w:val="080808"/>
        </w:rPr>
        <w:t>If a fault code is in the VCM</w:t>
      </w:r>
      <w:r>
        <w:rPr>
          <w:color w:val="080808"/>
          <w:spacing w:val="-15"/>
        </w:rPr>
        <w:t> </w:t>
      </w:r>
      <w:r>
        <w:rPr>
          <w:color w:val="080808"/>
        </w:rPr>
        <w:t>or </w:t>
      </w:r>
      <w:r>
        <w:rPr>
          <w:color w:val="080808"/>
        </w:rPr>
        <w:t>ECM, the meter indicates the Error</w:t>
      </w:r>
      <w:r>
        <w:rPr>
          <w:color w:val="080808"/>
          <w:spacing w:val="-5"/>
        </w:rPr>
        <w:t> </w:t>
      </w:r>
      <w:r>
        <w:rPr>
          <w:color w:val="080808"/>
        </w:rPr>
        <w:t>Code.</w:t>
      </w:r>
      <w:r>
        <w:rPr/>
      </w:r>
    </w:p>
    <w:p>
      <w:pPr>
        <w:spacing w:line="249" w:lineRule="auto" w:before="1"/>
        <w:ind w:left="105" w:right="6399" w:firstLine="0"/>
        <w:jc w:val="both"/>
        <w:rPr>
          <w:rFonts w:ascii="Times New Roman" w:hAnsi="Times New Roman" w:cs="Times New Roman" w:eastAsia="Times New Roman" w:hint="default"/>
          <w:sz w:val="48"/>
          <w:szCs w:val="48"/>
        </w:rPr>
      </w:pPr>
      <w:r>
        <w:rPr>
          <w:rFonts w:ascii="Times New Roman"/>
          <w:color w:val="080808"/>
          <w:sz w:val="48"/>
        </w:rPr>
        <w:t>When the up or down button, is pressed, the panel indicates the cause of</w:t>
      </w:r>
      <w:r>
        <w:rPr>
          <w:rFonts w:ascii="Times New Roman"/>
          <w:color w:val="080808"/>
          <w:spacing w:val="-9"/>
          <w:sz w:val="48"/>
        </w:rPr>
        <w:t> </w:t>
      </w:r>
      <w:r>
        <w:rPr>
          <w:rFonts w:ascii="Times New Roman"/>
          <w:color w:val="080808"/>
          <w:sz w:val="48"/>
        </w:rPr>
        <w:t>error.</w:t>
      </w:r>
      <w:r>
        <w:rPr>
          <w:rFonts w:ascii="Times New Roman"/>
          <w:sz w:val="48"/>
        </w:rPr>
      </w: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4"/>
        <w:ind w:right="0"/>
        <w:rPr>
          <w:rFonts w:ascii="Times New Roman" w:hAnsi="Times New Roman" w:cs="Times New Roman" w:eastAsia="Times New Roman" w:hint="default"/>
          <w:sz w:val="19"/>
          <w:szCs w:val="19"/>
        </w:rPr>
      </w:pPr>
    </w:p>
    <w:p>
      <w:pPr>
        <w:spacing w:before="64"/>
        <w:ind w:left="0" w:right="34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color w:val="080808"/>
          <w:spacing w:val="-2"/>
          <w:w w:val="105"/>
          <w:sz w:val="28"/>
        </w:rPr>
        <w:t>11</w:t>
      </w:r>
      <w:r>
        <w:rPr>
          <w:rFonts w:ascii="Arial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1140" w:bottom="280" w:left="1000" w:right="2260"/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1"/>
          <w:szCs w:val="11"/>
        </w:rPr>
      </w:pPr>
    </w:p>
    <w:p>
      <w:pPr>
        <w:pStyle w:val="Heading3"/>
        <w:spacing w:line="240" w:lineRule="auto"/>
        <w:ind w:left="1662" w:right="0"/>
        <w:jc w:val="left"/>
      </w:pPr>
      <w:r>
        <w:rPr>
          <w:color w:val="080808"/>
          <w:w w:val="100"/>
        </w:rPr>
      </w:r>
      <w:r>
        <w:rPr>
          <w:shadow/>
          <w:color w:val="080808"/>
        </w:rPr>
        <w:t>Indication </w:t>
      </w:r>
      <w:r>
        <w:rPr>
          <w:shadow w:val="0"/>
          <w:color w:val="080808"/>
        </w:rPr>
      </w:r>
      <w:r>
        <w:rPr>
          <w:shadow/>
          <w:color w:val="080808"/>
        </w:rPr>
        <w:t>of</w:t>
      </w:r>
      <w:r>
        <w:rPr>
          <w:shadow/>
          <w:color w:val="080808"/>
          <w:spacing w:val="-7"/>
        </w:rPr>
        <w:t> </w:t>
      </w:r>
      <w:r>
        <w:rPr>
          <w:shadow w:val="0"/>
          <w:color w:val="080808"/>
          <w:spacing w:val="-7"/>
        </w:rPr>
      </w:r>
      <w:r>
        <w:rPr>
          <w:shadow/>
          <w:color w:val="080808"/>
        </w:rPr>
        <w:t>Warning</w:t>
      </w:r>
      <w:r>
        <w:rPr>
          <w:shadow w:val="0"/>
          <w:color w:val="080808"/>
        </w:rPr>
      </w:r>
      <w:r>
        <w:rPr>
          <w:shadow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ind w:right="0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5"/>
        <w:spacing w:line="240" w:lineRule="auto"/>
        <w:ind w:left="0" w:right="2081"/>
        <w:jc w:val="right"/>
      </w:pPr>
      <w:r>
        <w:rPr>
          <w:color w:val="080808"/>
          <w:spacing w:val="-1"/>
        </w:rPr>
        <w:t>warning</w:t>
      </w:r>
      <w:r>
        <w:rPr/>
      </w: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5840" w:h="12240" w:orient="landscape"/>
          <w:pgMar w:top="1140" w:bottom="280" w:left="1720" w:right="880"/>
        </w:sect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48"/>
          <w:szCs w:val="48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48"/>
          <w:szCs w:val="48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48"/>
          <w:szCs w:val="48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48"/>
          <w:szCs w:val="48"/>
        </w:rPr>
      </w:pPr>
    </w:p>
    <w:p>
      <w:pPr>
        <w:spacing w:line="249" w:lineRule="auto" w:before="420"/>
        <w:ind w:left="105" w:right="0" w:firstLine="0"/>
        <w:jc w:val="left"/>
        <w:rPr>
          <w:rFonts w:ascii="Times New Roman" w:hAnsi="Times New Roman" w:cs="Times New Roman" w:eastAsia="Times New Roman" w:hint="default"/>
          <w:sz w:val="48"/>
          <w:szCs w:val="48"/>
        </w:rPr>
      </w:pPr>
      <w:r>
        <w:rPr>
          <w:rFonts w:ascii="Times New Roman"/>
          <w:color w:val="080808"/>
          <w:sz w:val="48"/>
        </w:rPr>
        <w:t>If a warning occurs the display</w:t>
      </w:r>
      <w:r>
        <w:rPr>
          <w:rFonts w:ascii="Times New Roman"/>
          <w:color w:val="080808"/>
          <w:spacing w:val="-22"/>
          <w:sz w:val="48"/>
        </w:rPr>
        <w:t> </w:t>
      </w:r>
      <w:r>
        <w:rPr>
          <w:rFonts w:ascii="Times New Roman"/>
          <w:color w:val="080808"/>
          <w:sz w:val="48"/>
        </w:rPr>
        <w:t>indicates </w:t>
      </w:r>
      <w:r>
        <w:rPr>
          <w:rFonts w:ascii="Times New Roman"/>
          <w:color w:val="080808"/>
          <w:sz w:val="48"/>
        </w:rPr>
        <w:t>a warning symbol and illuminates the multi-purpose warning</w:t>
      </w:r>
      <w:r>
        <w:rPr>
          <w:rFonts w:ascii="Times New Roman"/>
          <w:color w:val="080808"/>
          <w:spacing w:val="-13"/>
          <w:sz w:val="48"/>
        </w:rPr>
        <w:t> </w:t>
      </w:r>
      <w:r>
        <w:rPr>
          <w:rFonts w:ascii="Times New Roman"/>
          <w:color w:val="080808"/>
          <w:sz w:val="48"/>
        </w:rPr>
        <w:t>.</w:t>
      </w:r>
      <w:r>
        <w:rPr>
          <w:rFonts w:ascii="Times New Roman"/>
          <w:sz w:val="48"/>
        </w:rPr>
      </w:r>
    </w:p>
    <w:p>
      <w:pPr>
        <w:pStyle w:val="ListParagraph"/>
        <w:numPr>
          <w:ilvl w:val="0"/>
          <w:numId w:val="2"/>
        </w:numPr>
        <w:tabs>
          <w:tab w:pos="494" w:val="left" w:leader="none"/>
        </w:tabs>
        <w:spacing w:line="240" w:lineRule="auto" w:before="221" w:after="0"/>
        <w:ind w:left="493" w:right="0" w:hanging="38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080808"/>
          <w:sz w:val="28"/>
        </w:rPr>
        <w:br w:type="column"/>
        <w:t>Mast</w:t>
      </w:r>
      <w:r>
        <w:rPr>
          <w:rFonts w:ascii="Arial"/>
          <w:color w:val="080808"/>
          <w:spacing w:val="-13"/>
          <w:sz w:val="28"/>
        </w:rPr>
        <w:t> </w:t>
      </w:r>
      <w:r>
        <w:rPr>
          <w:rFonts w:ascii="Arial"/>
          <w:color w:val="080808"/>
          <w:sz w:val="28"/>
        </w:rPr>
        <w:t>Interlock</w:t>
      </w:r>
      <w:r>
        <w:rPr>
          <w:rFonts w:ascii="Arial"/>
          <w:sz w:val="28"/>
        </w:rPr>
      </w:r>
    </w:p>
    <w:p>
      <w:pPr>
        <w:pStyle w:val="ListParagraph"/>
        <w:numPr>
          <w:ilvl w:val="0"/>
          <w:numId w:val="2"/>
        </w:numPr>
        <w:tabs>
          <w:tab w:pos="494" w:val="left" w:leader="none"/>
        </w:tabs>
        <w:spacing w:line="240" w:lineRule="auto" w:before="13" w:after="0"/>
        <w:ind w:left="493" w:right="0" w:hanging="38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080808"/>
          <w:sz w:val="28"/>
        </w:rPr>
        <w:t>LPG level / LPG Rack</w:t>
      </w:r>
      <w:r>
        <w:rPr>
          <w:rFonts w:ascii="Arial"/>
          <w:color w:val="080808"/>
          <w:spacing w:val="-19"/>
          <w:sz w:val="28"/>
        </w:rPr>
        <w:t> </w:t>
      </w:r>
      <w:r>
        <w:rPr>
          <w:rFonts w:ascii="Arial"/>
          <w:color w:val="080808"/>
          <w:sz w:val="28"/>
        </w:rPr>
        <w:t>Lock</w:t>
      </w:r>
      <w:r>
        <w:rPr>
          <w:rFonts w:ascii="Arial"/>
          <w:sz w:val="28"/>
        </w:rPr>
      </w:r>
    </w:p>
    <w:p>
      <w:pPr>
        <w:pStyle w:val="ListParagraph"/>
        <w:numPr>
          <w:ilvl w:val="0"/>
          <w:numId w:val="2"/>
        </w:numPr>
        <w:tabs>
          <w:tab w:pos="494" w:val="left" w:leader="none"/>
        </w:tabs>
        <w:spacing w:line="240" w:lineRule="auto" w:before="13" w:after="0"/>
        <w:ind w:left="493" w:right="0" w:hanging="38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080808"/>
          <w:sz w:val="28"/>
        </w:rPr>
        <w:t>Torque Converter</w:t>
      </w:r>
      <w:r>
        <w:rPr>
          <w:rFonts w:ascii="Arial"/>
          <w:color w:val="080808"/>
          <w:spacing w:val="-20"/>
          <w:sz w:val="28"/>
        </w:rPr>
        <w:t> </w:t>
      </w:r>
      <w:r>
        <w:rPr>
          <w:rFonts w:ascii="Arial"/>
          <w:color w:val="080808"/>
          <w:sz w:val="28"/>
        </w:rPr>
        <w:t>Temp</w:t>
      </w:r>
      <w:r>
        <w:rPr>
          <w:rFonts w:ascii="Arial"/>
          <w:sz w:val="28"/>
        </w:rPr>
      </w:r>
    </w:p>
    <w:p>
      <w:pPr>
        <w:pStyle w:val="ListParagraph"/>
        <w:numPr>
          <w:ilvl w:val="0"/>
          <w:numId w:val="2"/>
        </w:numPr>
        <w:tabs>
          <w:tab w:pos="495" w:val="left" w:leader="none"/>
        </w:tabs>
        <w:spacing w:line="240" w:lineRule="auto" w:before="13" w:after="0"/>
        <w:ind w:left="494" w:right="0" w:hanging="389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080808"/>
          <w:sz w:val="28"/>
        </w:rPr>
        <w:t>Coolant</w:t>
      </w:r>
      <w:r>
        <w:rPr>
          <w:rFonts w:ascii="Arial"/>
          <w:color w:val="080808"/>
          <w:spacing w:val="-12"/>
          <w:sz w:val="28"/>
        </w:rPr>
        <w:t> </w:t>
      </w:r>
      <w:r>
        <w:rPr>
          <w:rFonts w:ascii="Arial"/>
          <w:color w:val="080808"/>
          <w:sz w:val="28"/>
        </w:rPr>
        <w:t>Level</w:t>
      </w:r>
      <w:r>
        <w:rPr>
          <w:rFonts w:ascii="Arial"/>
          <w:sz w:val="28"/>
        </w:rPr>
      </w:r>
    </w:p>
    <w:p>
      <w:pPr>
        <w:pStyle w:val="ListParagraph"/>
        <w:numPr>
          <w:ilvl w:val="0"/>
          <w:numId w:val="2"/>
        </w:numPr>
        <w:tabs>
          <w:tab w:pos="494" w:val="left" w:leader="none"/>
        </w:tabs>
        <w:spacing w:line="240" w:lineRule="auto" w:before="13" w:after="0"/>
        <w:ind w:left="493" w:right="0" w:hanging="38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080808"/>
          <w:sz w:val="28"/>
        </w:rPr>
        <w:t>Air Cleaner</w:t>
      </w:r>
      <w:r>
        <w:rPr>
          <w:rFonts w:ascii="Arial"/>
          <w:color w:val="080808"/>
          <w:spacing w:val="-17"/>
          <w:sz w:val="28"/>
        </w:rPr>
        <w:t> </w:t>
      </w:r>
      <w:r>
        <w:rPr>
          <w:rFonts w:ascii="Arial"/>
          <w:color w:val="080808"/>
          <w:sz w:val="28"/>
        </w:rPr>
        <w:t>Clogged</w:t>
      </w:r>
      <w:r>
        <w:rPr>
          <w:rFonts w:ascii="Arial"/>
          <w:sz w:val="28"/>
        </w:rPr>
      </w:r>
    </w:p>
    <w:p>
      <w:pPr>
        <w:pStyle w:val="ListParagraph"/>
        <w:numPr>
          <w:ilvl w:val="0"/>
          <w:numId w:val="2"/>
        </w:numPr>
        <w:tabs>
          <w:tab w:pos="494" w:val="left" w:leader="none"/>
        </w:tabs>
        <w:spacing w:line="240" w:lineRule="auto" w:before="13" w:after="0"/>
        <w:ind w:left="493" w:right="0" w:hanging="388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color w:val="080808"/>
          <w:sz w:val="28"/>
        </w:rPr>
        <w:t>Fuel Filter (Diesel</w:t>
      </w:r>
      <w:r>
        <w:rPr>
          <w:rFonts w:ascii="Arial"/>
          <w:color w:val="080808"/>
          <w:spacing w:val="-24"/>
          <w:sz w:val="28"/>
        </w:rPr>
        <w:t> </w:t>
      </w:r>
      <w:r>
        <w:rPr>
          <w:rFonts w:ascii="Arial"/>
          <w:color w:val="080808"/>
          <w:sz w:val="28"/>
        </w:rPr>
        <w:t>Only)</w:t>
      </w:r>
      <w:r>
        <w:rPr>
          <w:rFonts w:ascii="Arial"/>
          <w:sz w:val="28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8"/>
          <w:szCs w:val="28"/>
        </w:rPr>
        <w:sectPr>
          <w:type w:val="continuous"/>
          <w:pgSz w:w="15840" w:h="12240" w:orient="landscape"/>
          <w:pgMar w:top="360" w:bottom="0" w:left="1720" w:right="880"/>
          <w:cols w:num="2" w:equalWidth="0">
            <w:col w:w="7859" w:space="1381"/>
            <w:col w:w="4000"/>
          </w:cols>
        </w:sect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36pt;margin-top:36pt;width:720pt;height:540pt;mso-position-horizontal-relative:page;mso-position-vertical-relative:page;z-index:-125272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63" o:title=""/>
              </v:shape>
              <v:shape style="position:absolute;left:3720;top:3960;width:7200;height:3120" type="#_x0000_t75" stroked="false">
                <v:imagedata r:id="rId11" o:title=""/>
              </v:shape>
              <v:shape style="position:absolute;left:4738;top:5520;width:3727;height:552" type="#_x0000_t75" stroked="false">
                <v:imagedata r:id="rId64" o:title=""/>
              </v:shape>
              <v:shape style="position:absolute;left:5765;top:5575;width:1511;height:443" type="#_x0000_t75" stroked="false">
                <v:imagedata r:id="rId65" o:title=""/>
              </v:shape>
              <v:shape style="position:absolute;left:6032;top:5827;width:932;height:166" type="#_x0000_t75" stroked="false">
                <v:imagedata r:id="rId66" o:title=""/>
              </v:shape>
              <v:shape style="position:absolute;left:6032;top:5612;width:932;height:166" type="#_x0000_t75" stroked="false">
                <v:imagedata r:id="rId67" o:title=""/>
              </v:shape>
              <v:shape style="position:absolute;left:1440;top:3720;width:1560;height:1396" type="#_x0000_t75" stroked="false">
                <v:imagedata r:id="rId68" o:title=""/>
              </v:shape>
            </v:group>
            <v:group style="position:absolute;left:6840;top:5280;width:2160;height:1200" coordorigin="6840,5280" coordsize="2160,1200">
              <v:shape style="position:absolute;left:6840;top:5280;width:2160;height:1200" coordorigin="6840,5280" coordsize="2160,1200" path="m7040,5280l6963,5296,6899,5339,6856,5403,6840,5480,6840,6280,6856,6357,6899,6421,6963,6464,7040,6480,8800,6480,8877,6464,8941,6421,8984,6357,9000,6280,9000,5480,8984,5403,8941,5339,8877,5296,8800,5280,7040,5280xe" filled="false" stroked="true" strokeweight="2.220pt" strokecolor="#ff0000">
                <v:path arrowok="t"/>
              </v:shape>
            </v:group>
            <v:group style="position:absolute;left:9000;top:3600;width:2280;height:1770" coordorigin="9000,3600" coordsize="2280,1770">
              <v:shape style="position:absolute;left:9000;top:3600;width:2280;height:1770" coordorigin="9000,3600" coordsize="2280,1770" path="m9000,5370l11280,3600e" filled="false" stroked="true" strokeweight="2.220pt" strokecolor="#ff000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before="240"/>
        <w:ind w:left="0" w:right="172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color w:val="080808"/>
          <w:spacing w:val="-2"/>
          <w:w w:val="105"/>
          <w:sz w:val="28"/>
        </w:rPr>
        <w:t>12</w:t>
      </w:r>
      <w:r>
        <w:rPr>
          <w:rFonts w:ascii="Arial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type w:val="continuous"/>
          <w:pgSz w:w="15840" w:h="12240" w:orient="landscape"/>
          <w:pgMar w:top="360" w:bottom="0" w:left="1720" w:right="880"/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1"/>
          <w:szCs w:val="11"/>
        </w:rPr>
      </w:pPr>
    </w:p>
    <w:p>
      <w:pPr>
        <w:pStyle w:val="Heading3"/>
        <w:spacing w:line="240" w:lineRule="auto"/>
        <w:ind w:right="0"/>
        <w:jc w:val="left"/>
      </w:pPr>
      <w:r>
        <w:rPr>
          <w:color w:val="080808"/>
          <w:w w:val="100"/>
        </w:rPr>
      </w:r>
      <w:r>
        <w:rPr>
          <w:shadow/>
          <w:color w:val="080808"/>
        </w:rPr>
        <w:t>LCD </w:t>
      </w:r>
      <w:r>
        <w:rPr>
          <w:shadow w:val="0"/>
          <w:color w:val="080808"/>
        </w:rPr>
      </w:r>
      <w:r>
        <w:rPr>
          <w:shadow/>
          <w:color w:val="080808"/>
        </w:rPr>
        <w:t>Warning</w:t>
      </w:r>
      <w:r>
        <w:rPr>
          <w:shadow/>
          <w:color w:val="080808"/>
          <w:spacing w:val="-2"/>
        </w:rPr>
        <w:t> </w:t>
      </w:r>
      <w:r>
        <w:rPr>
          <w:shadow w:val="0"/>
          <w:color w:val="080808"/>
          <w:spacing w:val="-2"/>
        </w:rPr>
      </w:r>
      <w:r>
        <w:rPr>
          <w:shadow/>
          <w:color w:val="080808"/>
        </w:rPr>
        <w:t>Symbols</w:t>
      </w:r>
      <w:r>
        <w:rPr>
          <w:shadow w:val="0"/>
          <w:color w:val="080808"/>
        </w:rPr>
      </w:r>
      <w:r>
        <w:rPr>
          <w:shadow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pgSz w:w="15840" w:h="12240" w:orient="landscape"/>
          <w:pgMar w:top="1140" w:bottom="280" w:left="2260" w:right="900"/>
        </w:sectPr>
      </w:pPr>
    </w:p>
    <w:p>
      <w:pPr>
        <w:spacing w:line="240" w:lineRule="auto" w:before="9"/>
        <w:ind w:right="0"/>
        <w:rPr>
          <w:rFonts w:ascii="Arial" w:hAnsi="Arial" w:cs="Arial" w:eastAsia="Arial" w:hint="default"/>
          <w:sz w:val="40"/>
          <w:szCs w:val="40"/>
        </w:rPr>
      </w:pPr>
    </w:p>
    <w:p>
      <w:pPr>
        <w:spacing w:line="252" w:lineRule="auto" w:before="0"/>
        <w:ind w:left="1485" w:right="-5" w:firstLine="0"/>
        <w:jc w:val="left"/>
        <w:rPr>
          <w:rFonts w:ascii="Arial" w:hAnsi="Arial" w:cs="Arial" w:eastAsia="Arial" w:hint="default"/>
          <w:sz w:val="32"/>
          <w:szCs w:val="32"/>
        </w:rPr>
      </w:pPr>
      <w:r>
        <w:rPr>
          <w:rFonts w:ascii="Arial"/>
          <w:b/>
          <w:color w:val="080808"/>
          <w:w w:val="100"/>
          <w:sz w:val="32"/>
        </w:rPr>
      </w:r>
      <w:r>
        <w:rPr>
          <w:rFonts w:ascii="Arial"/>
          <w:b/>
          <w:color w:val="080808"/>
          <w:sz w:val="32"/>
          <w:u w:val="single" w:color="080808"/>
        </w:rPr>
        <w:t>Torque converter fluid </w:t>
      </w:r>
      <w:r>
        <w:rPr>
          <w:rFonts w:ascii="Arial"/>
          <w:b/>
          <w:color w:val="080808"/>
          <w:sz w:val="32"/>
        </w:rPr>
      </w:r>
      <w:r>
        <w:rPr>
          <w:rFonts w:ascii="Arial"/>
          <w:b/>
          <w:color w:val="080808"/>
          <w:sz w:val="32"/>
        </w:rPr>
      </w:r>
      <w:r>
        <w:rPr>
          <w:rFonts w:ascii="Arial"/>
          <w:b/>
          <w:color w:val="080808"/>
          <w:sz w:val="32"/>
          <w:u w:val="single" w:color="080808"/>
        </w:rPr>
        <w:t>temp </w:t>
      </w:r>
      <w:r>
        <w:rPr>
          <w:rFonts w:ascii="Arial"/>
          <w:b/>
          <w:color w:val="080808"/>
          <w:sz w:val="32"/>
        </w:rPr>
      </w:r>
      <w:r>
        <w:rPr>
          <w:rFonts w:ascii="Arial"/>
          <w:color w:val="080808"/>
          <w:sz w:val="32"/>
        </w:rPr>
        <w:t>Turns on when transmission fluid temp is high.</w:t>
      </w:r>
      <w:r>
        <w:rPr>
          <w:rFonts w:ascii="Arial"/>
          <w:sz w:val="32"/>
        </w:rPr>
      </w:r>
    </w:p>
    <w:p>
      <w:pPr>
        <w:spacing w:line="240" w:lineRule="auto" w:before="2"/>
        <w:ind w:right="0"/>
        <w:rPr>
          <w:rFonts w:ascii="Arial" w:hAnsi="Arial" w:cs="Arial" w:eastAsia="Arial" w:hint="default"/>
          <w:sz w:val="41"/>
          <w:szCs w:val="41"/>
        </w:rPr>
      </w:pPr>
    </w:p>
    <w:p>
      <w:pPr>
        <w:spacing w:line="264" w:lineRule="auto" w:before="0"/>
        <w:ind w:left="1517" w:right="-12" w:firstLine="0"/>
        <w:jc w:val="left"/>
        <w:rPr>
          <w:rFonts w:ascii="Arial" w:hAnsi="Arial" w:cs="Arial" w:eastAsia="Arial" w:hint="default"/>
          <w:sz w:val="32"/>
          <w:szCs w:val="32"/>
        </w:rPr>
      </w:pPr>
      <w:r>
        <w:rPr>
          <w:rFonts w:ascii="Arial"/>
          <w:b/>
          <w:color w:val="080808"/>
          <w:w w:val="100"/>
          <w:sz w:val="32"/>
        </w:rPr>
      </w:r>
      <w:r>
        <w:rPr>
          <w:rFonts w:ascii="Arial"/>
          <w:b/>
          <w:color w:val="080808"/>
          <w:sz w:val="32"/>
          <w:u w:val="single" w:color="080808"/>
        </w:rPr>
        <w:t>Radiator Level</w:t>
      </w:r>
      <w:r>
        <w:rPr>
          <w:rFonts w:ascii="Arial"/>
          <w:b/>
          <w:color w:val="080808"/>
          <w:spacing w:val="-7"/>
          <w:sz w:val="32"/>
          <w:u w:val="single" w:color="080808"/>
        </w:rPr>
        <w:t> </w:t>
      </w:r>
      <w:r>
        <w:rPr>
          <w:rFonts w:ascii="Arial"/>
          <w:b/>
          <w:color w:val="080808"/>
          <w:sz w:val="32"/>
          <w:u w:val="single" w:color="080808"/>
        </w:rPr>
        <w:t>Warning </w:t>
      </w:r>
      <w:r>
        <w:rPr>
          <w:rFonts w:ascii="Arial"/>
          <w:b/>
          <w:color w:val="080808"/>
          <w:sz w:val="32"/>
        </w:rPr>
      </w:r>
      <w:r>
        <w:rPr>
          <w:rFonts w:ascii="Arial"/>
          <w:b/>
          <w:color w:val="080808"/>
          <w:sz w:val="32"/>
        </w:rPr>
      </w:r>
      <w:r>
        <w:rPr>
          <w:rFonts w:ascii="Arial"/>
          <w:color w:val="080808"/>
          <w:sz w:val="32"/>
        </w:rPr>
        <w:t>Illuminated when the engine coolant is</w:t>
      </w:r>
      <w:r>
        <w:rPr>
          <w:rFonts w:ascii="Arial"/>
          <w:color w:val="080808"/>
          <w:spacing w:val="-11"/>
          <w:sz w:val="32"/>
        </w:rPr>
        <w:t> </w:t>
      </w:r>
      <w:r>
        <w:rPr>
          <w:rFonts w:ascii="Arial"/>
          <w:color w:val="080808"/>
          <w:sz w:val="32"/>
        </w:rPr>
        <w:t>low.</w:t>
      </w:r>
      <w:r>
        <w:rPr>
          <w:rFonts w:ascii="Arial"/>
          <w:sz w:val="32"/>
        </w:rPr>
      </w:r>
    </w:p>
    <w:p>
      <w:pPr>
        <w:pStyle w:val="Heading9"/>
        <w:spacing w:line="240" w:lineRule="auto" w:before="203"/>
        <w:ind w:left="1485" w:right="1119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080808"/>
        </w:rPr>
      </w:r>
      <w:r>
        <w:rPr>
          <w:color w:val="080808"/>
          <w:u w:val="single" w:color="080808"/>
        </w:rPr>
        <w:t>Fuel Filter</w:t>
      </w:r>
      <w:r>
        <w:rPr>
          <w:color w:val="080808"/>
          <w:spacing w:val="-9"/>
          <w:u w:val="single" w:color="080808"/>
        </w:rPr>
        <w:t> </w:t>
      </w:r>
      <w:r>
        <w:rPr>
          <w:color w:val="080808"/>
          <w:u w:val="single" w:color="080808"/>
        </w:rPr>
        <w:t>Warning</w:t>
      </w:r>
      <w:r>
        <w:rPr>
          <w:color w:val="080808"/>
        </w:rPr>
      </w:r>
      <w:r>
        <w:rPr>
          <w:b w:val="0"/>
        </w:rPr>
      </w:r>
    </w:p>
    <w:p>
      <w:pPr>
        <w:spacing w:before="17"/>
        <w:ind w:left="1575" w:right="1119" w:firstLine="0"/>
        <w:jc w:val="left"/>
        <w:rPr>
          <w:rFonts w:ascii="Arial" w:hAnsi="Arial" w:cs="Arial" w:eastAsia="Arial" w:hint="default"/>
          <w:sz w:val="32"/>
          <w:szCs w:val="32"/>
        </w:rPr>
      </w:pPr>
      <w:r>
        <w:rPr>
          <w:rFonts w:ascii="Arial"/>
          <w:color w:val="080808"/>
          <w:sz w:val="32"/>
        </w:rPr>
        <w:t>(Diesel</w:t>
      </w:r>
      <w:r>
        <w:rPr>
          <w:rFonts w:ascii="Arial"/>
          <w:color w:val="080808"/>
          <w:spacing w:val="-7"/>
          <w:sz w:val="32"/>
        </w:rPr>
        <w:t> </w:t>
      </w:r>
      <w:r>
        <w:rPr>
          <w:rFonts w:ascii="Arial"/>
          <w:color w:val="080808"/>
          <w:sz w:val="32"/>
        </w:rPr>
        <w:t>Only)</w:t>
      </w:r>
      <w:r>
        <w:rPr>
          <w:rFonts w:ascii="Arial"/>
          <w:sz w:val="32"/>
        </w:rPr>
      </w:r>
    </w:p>
    <w:p>
      <w:pPr>
        <w:spacing w:line="252" w:lineRule="auto" w:before="17"/>
        <w:ind w:left="1485" w:right="1119" w:firstLine="0"/>
        <w:jc w:val="left"/>
        <w:rPr>
          <w:rFonts w:ascii="Arial" w:hAnsi="Arial" w:cs="Arial" w:eastAsia="Arial" w:hint="default"/>
          <w:sz w:val="32"/>
          <w:szCs w:val="32"/>
        </w:rPr>
      </w:pPr>
      <w:r>
        <w:rPr>
          <w:rFonts w:ascii="Arial"/>
          <w:color w:val="080808"/>
          <w:sz w:val="32"/>
        </w:rPr>
        <w:t>Turns on when the fuel</w:t>
      </w:r>
      <w:r>
        <w:rPr>
          <w:rFonts w:ascii="Arial"/>
          <w:color w:val="080808"/>
          <w:spacing w:val="-13"/>
          <w:sz w:val="32"/>
        </w:rPr>
        <w:t> </w:t>
      </w:r>
      <w:r>
        <w:rPr>
          <w:rFonts w:ascii="Arial"/>
          <w:color w:val="080808"/>
          <w:sz w:val="32"/>
        </w:rPr>
        <w:t>filter </w:t>
      </w:r>
      <w:r>
        <w:rPr>
          <w:rFonts w:ascii="Arial"/>
          <w:color w:val="080808"/>
          <w:sz w:val="32"/>
        </w:rPr>
        <w:t>has become full with</w:t>
      </w:r>
      <w:r>
        <w:rPr>
          <w:rFonts w:ascii="Arial"/>
          <w:color w:val="080808"/>
          <w:spacing w:val="-9"/>
          <w:sz w:val="32"/>
        </w:rPr>
        <w:t> </w:t>
      </w:r>
      <w:r>
        <w:rPr>
          <w:rFonts w:ascii="Arial"/>
          <w:color w:val="080808"/>
          <w:sz w:val="32"/>
        </w:rPr>
        <w:t>water.</w:t>
      </w:r>
      <w:r>
        <w:rPr>
          <w:rFonts w:ascii="Arial"/>
          <w:sz w:val="32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32"/>
          <w:szCs w:val="32"/>
        </w:rPr>
      </w:pPr>
    </w:p>
    <w:p>
      <w:pPr>
        <w:spacing w:line="252" w:lineRule="auto" w:before="250"/>
        <w:ind w:left="1524" w:right="2064" w:firstLine="0"/>
        <w:jc w:val="left"/>
        <w:rPr>
          <w:rFonts w:ascii="Arial" w:hAnsi="Arial" w:cs="Arial" w:eastAsia="Arial" w:hint="default"/>
          <w:sz w:val="32"/>
          <w:szCs w:val="32"/>
        </w:rPr>
      </w:pPr>
      <w:r>
        <w:rPr>
          <w:rFonts w:ascii="Arial"/>
          <w:b/>
          <w:color w:val="080808"/>
          <w:w w:val="100"/>
          <w:sz w:val="32"/>
        </w:rPr>
      </w:r>
      <w:r>
        <w:rPr>
          <w:rFonts w:ascii="Arial"/>
          <w:b/>
          <w:color w:val="080808"/>
          <w:sz w:val="32"/>
          <w:u w:val="single" w:color="080808"/>
        </w:rPr>
        <w:t>LPG level warning / </w:t>
      </w:r>
      <w:r>
        <w:rPr>
          <w:rFonts w:ascii="Arial"/>
          <w:b/>
          <w:color w:val="080808"/>
          <w:sz w:val="32"/>
        </w:rPr>
      </w:r>
      <w:r>
        <w:rPr>
          <w:rFonts w:ascii="Arial"/>
          <w:b/>
          <w:color w:val="080808"/>
          <w:sz w:val="32"/>
        </w:rPr>
      </w:r>
      <w:r>
        <w:rPr>
          <w:rFonts w:ascii="Arial"/>
          <w:b/>
          <w:color w:val="080808"/>
          <w:sz w:val="32"/>
          <w:u w:val="single" w:color="080808"/>
        </w:rPr>
        <w:t>LPG Rack</w:t>
      </w:r>
      <w:r>
        <w:rPr>
          <w:rFonts w:ascii="Arial"/>
          <w:b/>
          <w:color w:val="080808"/>
          <w:spacing w:val="-7"/>
          <w:sz w:val="32"/>
          <w:u w:val="single" w:color="080808"/>
        </w:rPr>
        <w:t> </w:t>
      </w:r>
      <w:r>
        <w:rPr>
          <w:rFonts w:ascii="Arial"/>
          <w:b/>
          <w:color w:val="080808"/>
          <w:sz w:val="32"/>
          <w:u w:val="single" w:color="080808"/>
        </w:rPr>
        <w:t>Lock</w:t>
      </w:r>
      <w:r>
        <w:rPr>
          <w:rFonts w:ascii="Arial"/>
          <w:b/>
          <w:color w:val="080808"/>
          <w:sz w:val="32"/>
        </w:rPr>
      </w:r>
      <w:r>
        <w:rPr>
          <w:rFonts w:ascii="Arial"/>
          <w:sz w:val="32"/>
        </w:rPr>
      </w:r>
    </w:p>
    <w:p>
      <w:pPr>
        <w:spacing w:line="252" w:lineRule="auto" w:before="0"/>
        <w:ind w:left="1524" w:right="0" w:firstLine="0"/>
        <w:jc w:val="left"/>
        <w:rPr>
          <w:rFonts w:ascii="Arial" w:hAnsi="Arial" w:cs="Arial" w:eastAsia="Arial" w:hint="default"/>
          <w:sz w:val="32"/>
          <w:szCs w:val="32"/>
        </w:rPr>
      </w:pPr>
      <w:r>
        <w:rPr>
          <w:rFonts w:ascii="Arial"/>
          <w:color w:val="080808"/>
          <w:sz w:val="32"/>
        </w:rPr>
        <w:t>Illuminates when LPG is low. Also when LPG rack is not securely</w:t>
      </w:r>
      <w:r>
        <w:rPr>
          <w:rFonts w:ascii="Arial"/>
          <w:color w:val="080808"/>
          <w:spacing w:val="-17"/>
          <w:sz w:val="32"/>
        </w:rPr>
        <w:t> </w:t>
      </w:r>
      <w:r>
        <w:rPr>
          <w:rFonts w:ascii="Arial"/>
          <w:color w:val="080808"/>
          <w:sz w:val="32"/>
        </w:rPr>
        <w:t>set.</w:t>
      </w:r>
      <w:r>
        <w:rPr>
          <w:rFonts w:ascii="Arial"/>
          <w:sz w:val="32"/>
        </w:rPr>
      </w:r>
    </w:p>
    <w:p>
      <w:pPr>
        <w:spacing w:after="0" w:line="252" w:lineRule="auto"/>
        <w:jc w:val="left"/>
        <w:rPr>
          <w:rFonts w:ascii="Arial" w:hAnsi="Arial" w:cs="Arial" w:eastAsia="Arial" w:hint="default"/>
          <w:sz w:val="32"/>
          <w:szCs w:val="32"/>
        </w:rPr>
        <w:sectPr>
          <w:type w:val="continuous"/>
          <w:pgSz w:w="15840" w:h="12240" w:orient="landscape"/>
          <w:pgMar w:top="360" w:bottom="0" w:left="2260" w:right="900"/>
          <w:cols w:num="2" w:equalWidth="0">
            <w:col w:w="5093" w:space="1027"/>
            <w:col w:w="6560"/>
          </w:cols>
        </w:sect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type w:val="continuous"/>
          <w:pgSz w:w="15840" w:h="12240" w:orient="landscape"/>
          <w:pgMar w:top="360" w:bottom="0" w:left="2260" w:right="900"/>
        </w:sectPr>
      </w:pPr>
    </w:p>
    <w:p>
      <w:pPr>
        <w:spacing w:line="252" w:lineRule="auto" w:before="204"/>
        <w:ind w:left="1485" w:right="922" w:firstLine="0"/>
        <w:jc w:val="left"/>
        <w:rPr>
          <w:rFonts w:ascii="Arial" w:hAnsi="Arial" w:cs="Arial" w:eastAsia="Arial" w:hint="default"/>
          <w:sz w:val="32"/>
          <w:szCs w:val="32"/>
        </w:rPr>
      </w:pPr>
      <w:r>
        <w:rPr>
          <w:rFonts w:ascii="Arial"/>
          <w:b/>
          <w:color w:val="080808"/>
          <w:w w:val="100"/>
          <w:sz w:val="32"/>
        </w:rPr>
      </w:r>
      <w:r>
        <w:rPr>
          <w:rFonts w:ascii="Arial"/>
          <w:b/>
          <w:color w:val="080808"/>
          <w:sz w:val="32"/>
          <w:u w:val="single" w:color="080808"/>
        </w:rPr>
        <w:t>Air Cleaner </w:t>
      </w:r>
      <w:r>
        <w:rPr>
          <w:rFonts w:ascii="Arial"/>
          <w:b/>
          <w:color w:val="080808"/>
          <w:sz w:val="32"/>
        </w:rPr>
      </w:r>
      <w:r>
        <w:rPr>
          <w:rFonts w:ascii="Arial"/>
          <w:b/>
          <w:color w:val="080808"/>
          <w:sz w:val="32"/>
        </w:rPr>
      </w:r>
      <w:r>
        <w:rPr>
          <w:rFonts w:ascii="Arial"/>
          <w:b/>
          <w:color w:val="080808"/>
          <w:sz w:val="32"/>
          <w:u w:val="single" w:color="080808"/>
        </w:rPr>
        <w:t>Warning</w:t>
      </w:r>
      <w:r>
        <w:rPr>
          <w:rFonts w:ascii="Arial"/>
          <w:b/>
          <w:color w:val="080808"/>
          <w:sz w:val="32"/>
        </w:rPr>
      </w:r>
      <w:r>
        <w:rPr>
          <w:rFonts w:ascii="Arial"/>
          <w:sz w:val="32"/>
        </w:rPr>
      </w:r>
    </w:p>
    <w:p>
      <w:pPr>
        <w:spacing w:line="252" w:lineRule="auto" w:before="0"/>
        <w:ind w:left="1485" w:right="-15" w:firstLine="0"/>
        <w:jc w:val="left"/>
        <w:rPr>
          <w:rFonts w:ascii="Arial" w:hAnsi="Arial" w:cs="Arial" w:eastAsia="Arial" w:hint="default"/>
          <w:sz w:val="32"/>
          <w:szCs w:val="32"/>
        </w:rPr>
      </w:pPr>
      <w:r>
        <w:rPr>
          <w:rFonts w:ascii="Arial"/>
          <w:color w:val="080808"/>
          <w:sz w:val="32"/>
        </w:rPr>
        <w:t>Turns on when</w:t>
      </w:r>
      <w:r>
        <w:rPr>
          <w:rFonts w:ascii="Arial"/>
          <w:color w:val="080808"/>
          <w:spacing w:val="-6"/>
          <w:sz w:val="32"/>
        </w:rPr>
        <w:t> </w:t>
      </w:r>
      <w:r>
        <w:rPr>
          <w:rFonts w:ascii="Arial"/>
          <w:color w:val="080808"/>
          <w:sz w:val="32"/>
        </w:rPr>
        <w:t>the </w:t>
      </w:r>
      <w:r>
        <w:rPr>
          <w:rFonts w:ascii="Arial"/>
          <w:color w:val="080808"/>
          <w:sz w:val="32"/>
        </w:rPr>
        <w:t>air cleaner has become</w:t>
      </w:r>
      <w:r>
        <w:rPr>
          <w:rFonts w:ascii="Arial"/>
          <w:color w:val="080808"/>
          <w:spacing w:val="-7"/>
          <w:sz w:val="32"/>
        </w:rPr>
        <w:t> </w:t>
      </w:r>
      <w:r>
        <w:rPr>
          <w:rFonts w:ascii="Arial"/>
          <w:color w:val="080808"/>
          <w:sz w:val="32"/>
        </w:rPr>
        <w:t>clogged.</w:t>
      </w:r>
      <w:r>
        <w:rPr>
          <w:rFonts w:ascii="Arial"/>
          <w:sz w:val="32"/>
        </w:rPr>
      </w:r>
    </w:p>
    <w:p>
      <w:pPr>
        <w:spacing w:line="252" w:lineRule="auto" w:before="204"/>
        <w:ind w:left="1485" w:right="1034" w:firstLine="0"/>
        <w:jc w:val="both"/>
        <w:rPr>
          <w:rFonts w:ascii="Arial" w:hAnsi="Arial" w:cs="Arial" w:eastAsia="Arial" w:hint="default"/>
          <w:sz w:val="32"/>
          <w:szCs w:val="32"/>
        </w:rPr>
      </w:pPr>
      <w:r>
        <w:rPr/>
        <w:br w:type="column"/>
      </w:r>
      <w:r>
        <w:rPr>
          <w:rFonts w:ascii="Arial"/>
          <w:b/>
          <w:color w:val="080808"/>
          <w:sz w:val="32"/>
        </w:rPr>
      </w:r>
      <w:r>
        <w:rPr>
          <w:rFonts w:ascii="Arial"/>
          <w:b/>
          <w:color w:val="080808"/>
          <w:sz w:val="32"/>
          <w:u w:val="single" w:color="080808"/>
        </w:rPr>
        <w:t>Mast Interlock Warning </w:t>
      </w:r>
      <w:r>
        <w:rPr>
          <w:rFonts w:ascii="Arial"/>
          <w:b/>
          <w:color w:val="080808"/>
          <w:sz w:val="32"/>
        </w:rPr>
      </w:r>
      <w:r>
        <w:rPr>
          <w:rFonts w:ascii="Arial"/>
          <w:b/>
          <w:color w:val="080808"/>
          <w:sz w:val="32"/>
        </w:rPr>
      </w:r>
      <w:r>
        <w:rPr>
          <w:rFonts w:ascii="Arial"/>
          <w:color w:val="080808"/>
          <w:sz w:val="32"/>
        </w:rPr>
        <w:t>Illuminates when Ignition switch is on &amp; operator is not seated on the</w:t>
      </w:r>
      <w:r>
        <w:rPr>
          <w:rFonts w:ascii="Arial"/>
          <w:color w:val="080808"/>
          <w:spacing w:val="-6"/>
          <w:sz w:val="32"/>
        </w:rPr>
        <w:t> </w:t>
      </w:r>
      <w:r>
        <w:rPr>
          <w:rFonts w:ascii="Arial"/>
          <w:color w:val="080808"/>
          <w:sz w:val="32"/>
        </w:rPr>
        <w:t>seat.</w:t>
      </w:r>
      <w:r>
        <w:rPr>
          <w:rFonts w:ascii="Arial"/>
          <w:sz w:val="32"/>
        </w:rPr>
      </w:r>
    </w:p>
    <w:p>
      <w:pPr>
        <w:spacing w:after="0" w:line="252" w:lineRule="auto"/>
        <w:jc w:val="both"/>
        <w:rPr>
          <w:rFonts w:ascii="Arial" w:hAnsi="Arial" w:cs="Arial" w:eastAsia="Arial" w:hint="default"/>
          <w:sz w:val="32"/>
          <w:szCs w:val="32"/>
        </w:rPr>
        <w:sectPr>
          <w:type w:val="continuous"/>
          <w:pgSz w:w="15840" w:h="12240" w:orient="landscape"/>
          <w:pgMar w:top="360" w:bottom="0" w:left="2260" w:right="900"/>
          <w:cols w:num="2" w:equalWidth="0">
            <w:col w:w="4135" w:space="2465"/>
            <w:col w:w="6080"/>
          </w:cols>
        </w:sect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36pt;margin-top:36pt;width:720pt;height:540pt;mso-position-horizontal-relative:page;mso-position-vertical-relative:page;z-index:-125248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69" o:title=""/>
              </v:shape>
              <v:shape style="position:absolute;left:1560;top:3360;width:1800;height:1345" type="#_x0000_t75" stroked="false">
                <v:imagedata r:id="rId70" o:title=""/>
              </v:shape>
              <v:shape style="position:absolute;left:1680;top:5640;width:1800;height:1560" type="#_x0000_t75" stroked="false">
                <v:imagedata r:id="rId71" o:title=""/>
              </v:shape>
              <v:shape style="position:absolute;left:1680;top:8040;width:1800;height:1735" type="#_x0000_t75" stroked="false">
                <v:imagedata r:id="rId72" o:title=""/>
              </v:shape>
              <v:shape style="position:absolute;left:7920;top:3360;width:1830;height:1373" type="#_x0000_t75" stroked="false">
                <v:imagedata r:id="rId73" o:title=""/>
              </v:shape>
              <v:shape style="position:absolute;left:7920;top:5520;width:1800;height:1447" type="#_x0000_t75" stroked="false">
                <v:imagedata r:id="rId74" o:title=""/>
              </v:shape>
              <v:shape style="position:absolute;left:7920;top:8040;width:1920;height:1456" type="#_x0000_t75" stroked="false">
                <v:imagedata r:id="rId75" o:title=""/>
              </v:shape>
            </v:group>
            <w10:wrap type="none"/>
          </v:group>
        </w:pict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ind w:right="0"/>
        <w:rPr>
          <w:rFonts w:ascii="Arial" w:hAnsi="Arial" w:cs="Arial" w:eastAsia="Arial" w:hint="default"/>
          <w:sz w:val="26"/>
          <w:szCs w:val="26"/>
        </w:rPr>
      </w:pPr>
    </w:p>
    <w:p>
      <w:pPr>
        <w:spacing w:before="64"/>
        <w:ind w:left="0" w:right="170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color w:val="080808"/>
          <w:spacing w:val="-2"/>
          <w:w w:val="105"/>
          <w:sz w:val="28"/>
        </w:rPr>
        <w:t>13</w:t>
      </w:r>
      <w:r>
        <w:rPr>
          <w:rFonts w:ascii="Arial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type w:val="continuous"/>
          <w:pgSz w:w="15840" w:h="12240" w:orient="landscape"/>
          <w:pgMar w:top="360" w:bottom="0" w:left="2260" w:right="900"/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36pt;margin-top:36pt;width:720pt;height:540pt;mso-position-horizontal-relative:page;mso-position-vertical-relative:page;z-index:-125224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76" o:title=""/>
              </v:shape>
              <v:shape style="position:absolute;left:3960;top:2760;width:7080;height:3600" type="#_x0000_t75" stroked="false">
                <v:imagedata r:id="rId11" o:title=""/>
              </v:shape>
              <v:shape style="position:absolute;left:4985;top:4530;width:3688;height:667" type="#_x0000_t75" stroked="false">
                <v:imagedata r:id="rId30" o:title=""/>
              </v:shape>
              <v:shape style="position:absolute;left:5970;top:4585;width:1460;height:557" type="#_x0000_t75" stroked="false">
                <v:imagedata r:id="rId77" o:title=""/>
              </v:shape>
              <v:shape style="position:absolute;left:6230;top:4902;width:900;height:208" type="#_x0000_t75" stroked="false">
                <v:imagedata r:id="rId78" o:title=""/>
              </v:shape>
              <v:shape style="position:absolute;left:6230;top:4632;width:900;height:208" type="#_x0000_t75" stroked="false">
                <v:imagedata r:id="rId79" o:title=""/>
              </v:shape>
              <v:shape style="position:absolute;left:3517;top:7146;width:1697;height:348" type="#_x0000_t75" stroked="false">
                <v:imagedata r:id="rId80" o:title=""/>
              </v:shape>
              <v:shape style="position:absolute;left:3857;top:7244;width:947;height:194" type="#_x0000_t75" stroked="false">
                <v:imagedata r:id="rId81" o:title=""/>
              </v:shape>
              <v:shape style="position:absolute;left:4026;top:8677;width:1697;height:348" type="#_x0000_t75" stroked="false">
                <v:imagedata r:id="rId80" o:title=""/>
              </v:shape>
              <v:shape style="position:absolute;left:4351;top:8774;width:961;height:181" type="#_x0000_t75" stroked="false">
                <v:imagedata r:id="rId82" o:title=""/>
              </v:shape>
              <v:shape style="position:absolute;left:4082;top:9220;width:1697;height:348" type="#_x0000_t75" stroked="false">
                <v:imagedata r:id="rId80" o:title=""/>
              </v:shape>
              <v:shape style="position:absolute;left:4393;top:9317;width:948;height:181" type="#_x0000_t75" stroked="false">
                <v:imagedata r:id="rId83" o:title=""/>
              </v:shape>
              <v:shape style="position:absolute;left:4026;top:7675;width:1697;height:348" type="#_x0000_t75" stroked="false">
                <v:imagedata r:id="rId80" o:title=""/>
              </v:shape>
              <v:shape style="position:absolute;left:4351;top:7772;width:961;height:181" type="#_x0000_t75" stroked="false">
                <v:imagedata r:id="rId84" o:title=""/>
              </v:shape>
              <v:shape style="position:absolute;left:4040;top:8177;width:1696;height:347" type="#_x0000_t75" stroked="false">
                <v:imagedata r:id="rId80" o:title=""/>
              </v:shape>
              <v:shape style="position:absolute;left:4366;top:8274;width:961;height:180" type="#_x0000_t75" stroked="false">
                <v:imagedata r:id="rId85" o:title=""/>
              </v:shape>
            </v:group>
            <v:group style="position:absolute;left:2449;top:7654;width:142;height:1392" coordorigin="2449,7654" coordsize="142,1392">
              <v:shape style="position:absolute;left:2449;top:7654;width:142;height:1392" coordorigin="2449,7654" coordsize="142,1392" path="m2591,7793l2520,7654,2449,7793,2502,7793,2502,7770,2538,7770,2538,7793,2591,7793xe" filled="true" fillcolor="#000000" stroked="false">
                <v:path arrowok="t"/>
                <v:fill type="solid"/>
              </v:shape>
              <v:shape style="position:absolute;left:2449;top:7654;width:142;height:1392" coordorigin="2449,7654" coordsize="142,1392" path="m2538,7793l2538,7770,2502,7770,2502,7793,2538,7793xe" filled="true" fillcolor="#000000" stroked="false">
                <v:path arrowok="t"/>
                <v:fill type="solid"/>
              </v:shape>
              <v:shape style="position:absolute;left:2449;top:7654;width:142;height:1392" coordorigin="2449,7654" coordsize="142,1392" path="m2538,9046l2538,7793,2502,7793,2502,9046,2538,9046xe" filled="true" fillcolor="#000000" stroked="false">
                <v:path arrowok="t"/>
                <v:fill type="solid"/>
              </v:shape>
            </v:group>
            <v:group style="position:absolute;left:2449;top:7654;width:142;height:140" coordorigin="2449,7654" coordsize="142,140">
              <v:shape style="position:absolute;left:2449;top:7654;width:142;height:140" coordorigin="2449,7654" coordsize="142,140" path="m2449,7793l2520,7654,2591,7793,2449,7793xe" filled="false" stroked="true" strokeweight=".699pt" strokecolor="#000000">
                <v:path arrowok="t"/>
              </v:shape>
              <v:shape style="position:absolute;left:5652;top:7091;width:494;height:432" type="#_x0000_t75" stroked="false">
                <v:imagedata r:id="rId86" o:title=""/>
              </v:shape>
            </v:group>
            <v:group style="position:absolute;left:4640;top:7069;width:622;height:543" coordorigin="4640,7069" coordsize="622,543">
              <v:shape style="position:absolute;left:4640;top:7069;width:622;height:543" coordorigin="4640,7069" coordsize="622,543" path="m5262,7340l5180,7302,5239,7237,5146,7228,5172,7150,5081,7172,5071,7091,4998,7141,4951,7069,4907,7141,4834,7091,4823,7172,4733,7150,4758,7228,4664,7237,4723,7302,4640,7340,4723,7381,4664,7445,4758,7454,4733,7532,4823,7511,4834,7592,4907,7541,4951,7612,4998,7541,5071,7592,5081,7511,5172,7532,5146,7454,5239,7445,5180,7381,5262,7340xe" filled="false" stroked="true" strokeweight="1.748pt" strokecolor="#969696">
                <v:path arrowok="t"/>
              </v:shape>
            </v:group>
            <v:group style="position:absolute;left:5640;top:4320;width:1725;height:900" coordorigin="5640,4320" coordsize="1725,900">
              <v:shape style="position:absolute;left:5640;top:4320;width:1725;height:900" coordorigin="5640,4320" coordsize="1725,900" path="m5790,4320l5732,4332,5684,4364,5652,4412,5640,4470,5640,5070,5652,5128,5684,5176,5732,5208,5790,5220,7214,5220,7273,5208,7321,5176,7353,5128,7364,5070,7364,4470,7353,4412,7321,4364,7273,4332,7214,4320,5790,4320xe" filled="false" stroked="true" strokeweight="2.220pt" strokecolor="#ff0000">
                <v:path arrowok="t"/>
              </v:shape>
              <v:shape style="position:absolute;left:10126;top:8836;width:1334;height:404" type="#_x0000_t75" stroked="false">
                <v:imagedata r:id="rId87" o:title=""/>
              </v:shape>
              <v:shape style="position:absolute;left:10366;top:8940;width:854;height:180" type="#_x0000_t75" stroked="false">
                <v:imagedata r:id="rId88" o:title=""/>
              </v:shape>
              <v:shape style="position:absolute;left:10126;top:8400;width:1334;height:390" type="#_x0000_t75" stroked="false">
                <v:imagedata r:id="rId87" o:title=""/>
              </v:shape>
              <v:shape style="position:absolute;left:10350;top:8490;width:856;height:166" type="#_x0000_t75" stroked="false">
                <v:imagedata r:id="rId89" o:title=""/>
              </v:shape>
              <v:shape style="position:absolute;left:10126;top:7966;width:1334;height:374" type="#_x0000_t75" stroked="false">
                <v:imagedata r:id="rId87" o:title=""/>
              </v:shape>
              <v:shape style="position:absolute;left:10350;top:8056;width:856;height:150" type="#_x0000_t75" stroked="false">
                <v:imagedata r:id="rId90" o:title=""/>
              </v:shape>
              <v:shape style="position:absolute;left:10140;top:7516;width:1336;height:374" type="#_x0000_t75" stroked="false">
                <v:imagedata r:id="rId87" o:title=""/>
              </v:shape>
              <v:shape style="position:absolute;left:10366;top:7606;width:854;height:150" type="#_x0000_t75" stroked="false">
                <v:imagedata r:id="rId91" o:title=""/>
              </v:shape>
              <v:shape style="position:absolute;left:10110;top:7066;width:1336;height:374" type="#_x0000_t75" stroked="false">
                <v:imagedata r:id="rId87" o:title=""/>
              </v:shape>
              <v:shape style="position:absolute;left:10350;top:7156;width:856;height:150" type="#_x0000_t75" stroked="false">
                <v:imagedata r:id="rId92" o:title=""/>
              </v:shape>
              <v:shape style="position:absolute;left:9796;top:9316;width:1320;height:374" type="#_x0000_t75" stroked="false">
                <v:imagedata r:id="rId93" o:title=""/>
              </v:shape>
              <v:shape style="position:absolute;left:10036;top:9406;width:840;height:150" type="#_x0000_t75" stroked="false">
                <v:imagedata r:id="rId94" o:title=""/>
              </v:shape>
            </v:group>
            <v:group style="position:absolute;left:9674;top:9270;width:526;height:420" coordorigin="9674,9270" coordsize="526,420">
              <v:shape style="position:absolute;left:9674;top:9270;width:526;height:420" coordorigin="9674,9270" coordsize="526,420" path="m10200,9480l10124,9450,10184,9404,10094,9390,10124,9330,10050,9344,10034,9284,9974,9330,9930,9270,9900,9330,9840,9284,9824,9344,9750,9330,9780,9390,9690,9404,9750,9450,9674,9480,9750,9510,9690,9554,9780,9570,9750,9630,9824,9614,9840,9674,9900,9630,9930,9690,9974,9630,10034,9674,10050,9614,10124,9630,10094,9570,10184,9554,10124,9510,10200,9480xe" filled="false" stroked="true" strokeweight="1.5pt" strokecolor="#969696">
                <v:path arrowok="t"/>
              </v:shape>
              <v:shape style="position:absolute;left:11490;top:9300;width:420;height:360" type="#_x0000_t75" stroked="false">
                <v:imagedata r:id="rId68" o:title=""/>
              </v:shape>
            </v:group>
            <v:group style="position:absolute;left:8610;top:8970;width:195;height:180" coordorigin="8610,8970" coordsize="195,180">
              <v:shape style="position:absolute;left:8610;top:8970;width:195;height:180" coordorigin="8610,8970" coordsize="195,180" path="m8804,8970l8610,8970,8700,9150,8804,8970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pStyle w:val="Heading3"/>
        <w:spacing w:line="240" w:lineRule="auto"/>
        <w:ind w:left="1582" w:right="0"/>
        <w:jc w:val="left"/>
      </w:pPr>
      <w:r>
        <w:rPr>
          <w:color w:val="080808"/>
          <w:w w:val="100"/>
        </w:rPr>
      </w:r>
      <w:r>
        <w:rPr>
          <w:shadow/>
          <w:color w:val="080808"/>
        </w:rPr>
        <w:t>Fuel </w:t>
      </w:r>
      <w:r>
        <w:rPr>
          <w:shadow w:val="0"/>
          <w:color w:val="080808"/>
        </w:rPr>
      </w:r>
      <w:r>
        <w:rPr>
          <w:shadow/>
          <w:color w:val="080808"/>
        </w:rPr>
        <w:t>and </w:t>
      </w:r>
      <w:r>
        <w:rPr>
          <w:shadow w:val="0"/>
          <w:color w:val="080808"/>
        </w:rPr>
      </w:r>
      <w:r>
        <w:rPr>
          <w:shadow/>
          <w:color w:val="080808"/>
        </w:rPr>
        <w:t>Water</w:t>
      </w:r>
      <w:r>
        <w:rPr>
          <w:shadow/>
          <w:color w:val="080808"/>
          <w:spacing w:val="-1"/>
        </w:rPr>
        <w:t> </w:t>
      </w:r>
      <w:r>
        <w:rPr>
          <w:shadow w:val="0"/>
          <w:color w:val="080808"/>
          <w:spacing w:val="-1"/>
        </w:rPr>
      </w:r>
      <w:r>
        <w:rPr>
          <w:shadow/>
          <w:color w:val="080808"/>
        </w:rPr>
        <w:t>Temp</w:t>
      </w:r>
      <w:r>
        <w:rPr>
          <w:shadow w:val="0"/>
          <w:color w:val="080808"/>
        </w:rPr>
      </w:r>
      <w:r>
        <w:rPr>
          <w:shadow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ind w:right="0"/>
        <w:rPr>
          <w:rFonts w:ascii="Arial" w:hAnsi="Arial" w:cs="Arial" w:eastAsia="Arial" w:hint="default"/>
          <w:sz w:val="14"/>
          <w:szCs w:val="14"/>
        </w:rPr>
      </w:pPr>
    </w:p>
    <w:p>
      <w:pPr>
        <w:tabs>
          <w:tab w:pos="6359" w:val="left" w:leader="none"/>
        </w:tabs>
        <w:spacing w:line="240" w:lineRule="auto"/>
        <w:ind w:left="119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position w:val="4"/>
          <w:sz w:val="20"/>
        </w:rPr>
        <w:pict>
          <v:shape style="width:282.4pt;height:147.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3"/>
                    <w:gridCol w:w="650"/>
                    <w:gridCol w:w="3138"/>
                    <w:gridCol w:w="1244"/>
                  </w:tblGrid>
                  <w:tr>
                    <w:trPr>
                      <w:trHeight w:val="361" w:hRule="exact"/>
                    </w:trPr>
                    <w:tc>
                      <w:tcPr>
                        <w:tcW w:w="1243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339" w:right="0"/>
                          <w:jc w:val="left"/>
                          <w:rPr>
                            <w:rFonts w:ascii="MS Mincho" w:hAnsi="MS Mincho" w:cs="MS Mincho" w:eastAsia="MS Mincho" w:hint="default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S Mincho"/>
                            <w:spacing w:val="-15"/>
                            <w:sz w:val="25"/>
                          </w:rPr>
                          <w:t>tem</w:t>
                        </w:r>
                        <w:r>
                          <w:rPr>
                            <w:rFonts w:ascii="MS Mincho"/>
                            <w:spacing w:val="-31"/>
                            <w:sz w:val="25"/>
                          </w:rPr>
                          <w:t> </w:t>
                        </w:r>
                        <w:r>
                          <w:rPr>
                            <w:rFonts w:ascii="MS Mincho"/>
                            <w:sz w:val="25"/>
                          </w:rPr>
                          <w:t>p</w:t>
                        </w:r>
                      </w:p>
                    </w:tc>
                    <w:tc>
                      <w:tcPr>
                        <w:tcW w:w="313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1031" w:right="0"/>
                          <w:jc w:val="left"/>
                          <w:rPr>
                            <w:rFonts w:ascii="MS Mincho" w:hAnsi="MS Mincho" w:cs="MS Mincho" w:eastAsia="MS Mincho" w:hint="default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S Mincho"/>
                            <w:spacing w:val="-21"/>
                            <w:sz w:val="25"/>
                          </w:rPr>
                          <w:t>indication</w:t>
                        </w:r>
                        <w:r>
                          <w:rPr>
                            <w:rFonts w:ascii="MS Mincho"/>
                            <w:sz w:val="25"/>
                          </w:rPr>
                        </w:r>
                      </w:p>
                    </w:tc>
                    <w:tc>
                      <w:tcPr>
                        <w:tcW w:w="124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14" w:right="0"/>
                          <w:jc w:val="center"/>
                          <w:rPr>
                            <w:rFonts w:ascii="MS Mincho" w:hAnsi="MS Mincho" w:cs="MS Mincho" w:eastAsia="MS Mincho" w:hint="default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S Mincho"/>
                            <w:spacing w:val="-8"/>
                            <w:sz w:val="25"/>
                          </w:rPr>
                          <w:t>step</w:t>
                        </w:r>
                        <w:r>
                          <w:rPr>
                            <w:rFonts w:ascii="MS Mincho"/>
                            <w:sz w:val="25"/>
                          </w:rPr>
                        </w:r>
                      </w:p>
                    </w:tc>
                  </w:tr>
                  <w:tr>
                    <w:trPr>
                      <w:trHeight w:val="515" w:hRule="exact"/>
                    </w:trPr>
                    <w:tc>
                      <w:tcPr>
                        <w:tcW w:w="1243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BFBFBF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353" w:right="0"/>
                          <w:jc w:val="left"/>
                          <w:rPr>
                            <w:rFonts w:ascii="MS Mincho" w:hAnsi="MS Mincho" w:cs="MS Mincho" w:eastAsia="MS Mincho" w:hint="default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S Mincho"/>
                            <w:sz w:val="25"/>
                          </w:rPr>
                          <w:t>h</w:t>
                        </w:r>
                        <w:r>
                          <w:rPr>
                            <w:rFonts w:ascii="MS Mincho"/>
                            <w:spacing w:val="-88"/>
                            <w:sz w:val="25"/>
                          </w:rPr>
                          <w:t> </w:t>
                        </w:r>
                        <w:r>
                          <w:rPr>
                            <w:rFonts w:ascii="MS Mincho"/>
                            <w:spacing w:val="-10"/>
                            <w:sz w:val="25"/>
                          </w:rPr>
                          <w:t>igh</w:t>
                        </w:r>
                        <w:r>
                          <w:rPr>
                            <w:rFonts w:ascii="MS Mincho"/>
                            <w:spacing w:val="-97"/>
                            <w:sz w:val="25"/>
                          </w:rPr>
                          <w:t> </w:t>
                        </w:r>
                        <w:r>
                          <w:rPr>
                            <w:rFonts w:ascii="MS Mincho"/>
                            <w:sz w:val="25"/>
                          </w:rPr>
                        </w:r>
                      </w:p>
                    </w:tc>
                    <w:tc>
                      <w:tcPr>
                        <w:tcW w:w="313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675"/>
                          <w:jc w:val="right"/>
                          <w:rPr>
                            <w:rFonts w:ascii="MS Mincho" w:hAnsi="MS Mincho" w:cs="MS Mincho" w:eastAsia="MS Mincho" w:hint="default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S Mincho" w:hAnsi="MS Mincho" w:cs="MS Mincho" w:eastAsia="MS Mincho" w:hint="default"/>
                            <w:sz w:val="25"/>
                            <w:szCs w:val="25"/>
                          </w:rPr>
                          <w:t>＋</w:t>
                        </w:r>
                      </w:p>
                    </w:tc>
                    <w:tc>
                      <w:tcPr>
                        <w:tcW w:w="124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1" w:right="0"/>
                          <w:jc w:val="center"/>
                          <w:rPr>
                            <w:rFonts w:ascii="MS Mincho" w:hAnsi="MS Mincho" w:cs="MS Mincho" w:eastAsia="MS Mincho" w:hint="default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S Mincho"/>
                            <w:sz w:val="25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172" w:hRule="exact"/>
                    </w:trPr>
                    <w:tc>
                      <w:tcPr>
                        <w:tcW w:w="1243" w:type="dxa"/>
                        <w:gridSpan w:val="2"/>
                        <w:tcBorders>
                          <w:top w:val="single" w:sz="6" w:space="0" w:color="BFBFBF"/>
                          <w:left w:val="single" w:sz="6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38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4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1" w:right="0"/>
                          <w:jc w:val="center"/>
                          <w:rPr>
                            <w:rFonts w:ascii="MS Mincho" w:hAnsi="MS Mincho" w:cs="MS Mincho" w:eastAsia="MS Mincho" w:hint="default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S Mincho"/>
                            <w:sz w:val="25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43" w:hRule="exact"/>
                    </w:trPr>
                    <w:tc>
                      <w:tcPr>
                        <w:tcW w:w="593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6" w:space="0" w:color="BFBFB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BFBFBF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38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4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15" w:hRule="exact"/>
                    </w:trPr>
                    <w:tc>
                      <w:tcPr>
                        <w:tcW w:w="593" w:type="dxa"/>
                        <w:tcBorders>
                          <w:top w:val="single" w:sz="6" w:space="0" w:color="BFBFBF"/>
                          <w:left w:val="single" w:sz="6" w:space="0" w:color="000000"/>
                          <w:bottom w:val="single" w:sz="6" w:space="0" w:color="BFBFB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0" w:type="dxa"/>
                        <w:tcBorders>
                          <w:top w:val="single" w:sz="6" w:space="0" w:color="BFBFBF"/>
                          <w:left w:val="nil" w:sz="6" w:space="0" w:color="auto"/>
                          <w:bottom w:val="single" w:sz="6" w:space="0" w:color="BFBFBF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3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1" w:right="0"/>
                          <w:jc w:val="center"/>
                          <w:rPr>
                            <w:rFonts w:ascii="MS Mincho" w:hAnsi="MS Mincho" w:cs="MS Mincho" w:eastAsia="MS Mincho" w:hint="default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S Mincho"/>
                            <w:sz w:val="25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515" w:hRule="exact"/>
                    </w:trPr>
                    <w:tc>
                      <w:tcPr>
                        <w:tcW w:w="593" w:type="dxa"/>
                        <w:tcBorders>
                          <w:top w:val="single" w:sz="6" w:space="0" w:color="BFBFBF"/>
                          <w:left w:val="single" w:sz="6" w:space="0" w:color="000000"/>
                          <w:bottom w:val="single" w:sz="6" w:space="0" w:color="BFBFB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0" w:type="dxa"/>
                        <w:tcBorders>
                          <w:top w:val="single" w:sz="6" w:space="0" w:color="BFBFBF"/>
                          <w:left w:val="nil" w:sz="6" w:space="0" w:color="auto"/>
                          <w:bottom w:val="single" w:sz="6" w:space="0" w:color="BFBFBF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3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1" w:right="0"/>
                          <w:jc w:val="center"/>
                          <w:rPr>
                            <w:rFonts w:ascii="MS Mincho" w:hAnsi="MS Mincho" w:cs="MS Mincho" w:eastAsia="MS Mincho" w:hint="default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S Mincho"/>
                            <w:sz w:val="25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515" w:hRule="exact"/>
                    </w:trPr>
                    <w:tc>
                      <w:tcPr>
                        <w:tcW w:w="1243" w:type="dxa"/>
                        <w:gridSpan w:val="2"/>
                        <w:tcBorders>
                          <w:top w:val="single" w:sz="6" w:space="0" w:color="BFBFBF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409" w:right="0"/>
                          <w:jc w:val="left"/>
                          <w:rPr>
                            <w:rFonts w:ascii="MS Mincho" w:hAnsi="MS Mincho" w:cs="MS Mincho" w:eastAsia="MS Mincho" w:hint="default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S Mincho"/>
                            <w:spacing w:val="-28"/>
                            <w:sz w:val="25"/>
                          </w:rPr>
                          <w:t>lo</w:t>
                        </w:r>
                        <w:r>
                          <w:rPr>
                            <w:rFonts w:ascii="MS Mincho"/>
                            <w:spacing w:val="-92"/>
                            <w:sz w:val="25"/>
                          </w:rPr>
                          <w:t> </w:t>
                        </w:r>
                        <w:r>
                          <w:rPr>
                            <w:rFonts w:ascii="MS Mincho"/>
                            <w:sz w:val="25"/>
                          </w:rPr>
                          <w:t>w</w:t>
                        </w:r>
                      </w:p>
                    </w:tc>
                    <w:tc>
                      <w:tcPr>
                        <w:tcW w:w="313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320" w:lineRule="exact"/>
                          <w:ind w:left="1" w:right="0"/>
                          <w:jc w:val="center"/>
                          <w:rPr>
                            <w:rFonts w:ascii="MS Mincho" w:hAnsi="MS Mincho" w:cs="MS Mincho" w:eastAsia="MS Mincho" w:hint="default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S Mincho"/>
                            <w:sz w:val="25"/>
                          </w:rPr>
                          <w:t>0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Arial"/>
          <w:position w:val="4"/>
          <w:sz w:val="20"/>
        </w:rPr>
      </w:r>
      <w:r>
        <w:rPr>
          <w:rFonts w:ascii="Arial"/>
          <w:position w:val="4"/>
          <w:sz w:val="20"/>
        </w:rPr>
        <w:tab/>
      </w:r>
      <w:r>
        <w:rPr>
          <w:rFonts w:ascii="Arial"/>
          <w:sz w:val="20"/>
        </w:rPr>
        <w:pict>
          <v:shape style="width:242.7pt;height:149.3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3"/>
                    <w:gridCol w:w="548"/>
                    <w:gridCol w:w="2670"/>
                    <w:gridCol w:w="1080"/>
                  </w:tblGrid>
                  <w:tr>
                    <w:trPr>
                      <w:trHeight w:val="270" w:hRule="exact"/>
                    </w:trPr>
                    <w:tc>
                      <w:tcPr>
                        <w:tcW w:w="1080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300" w:right="0"/>
                          <w:jc w:val="left"/>
                          <w:rPr>
                            <w:rFonts w:ascii="Times New Roman" w:hAnsi="Times New Roman" w:cs="Times New Roman" w:eastAsia="Times New Roman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f </w:t>
                        </w:r>
                        <w:r>
                          <w:rPr>
                            <w:rFonts w:ascii="Times New Roman"/>
                            <w:spacing w:val="8"/>
                            <w:sz w:val="22"/>
                          </w:rPr>
                          <w:t>uel</w:t>
                        </w:r>
                      </w:p>
                    </w:tc>
                    <w:tc>
                      <w:tcPr>
                        <w:tcW w:w="26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734" w:right="0"/>
                          <w:jc w:val="left"/>
                          <w:rPr>
                            <w:rFonts w:ascii="Times New Roman" w:hAnsi="Times New Roman" w:cs="Times New Roman" w:eastAsia="Times New Roman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i </w:t>
                        </w:r>
                        <w:r>
                          <w:rPr>
                            <w:rFonts w:ascii="Times New Roman"/>
                            <w:spacing w:val="4"/>
                            <w:sz w:val="22"/>
                          </w:rPr>
                          <w:t>ndi </w:t>
                        </w:r>
                        <w:r>
                          <w:rPr>
                            <w:rFonts w:ascii="Times New Roman"/>
                            <w:spacing w:val="13"/>
                            <w:sz w:val="22"/>
                          </w:rPr>
                          <w:t>cat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3"/>
                            <w:sz w:val="22"/>
                          </w:rPr>
                          <w:t>on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s t</w:t>
                        </w:r>
                        <w:r>
                          <w:rPr>
                            <w:rFonts w:ascii="Times New Roman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9"/>
                            <w:sz w:val="22"/>
                          </w:rPr>
                          <w:t>ep</w:t>
                        </w:r>
                      </w:p>
                    </w:tc>
                  </w:tr>
                  <w:tr>
                    <w:trPr>
                      <w:trHeight w:val="450" w:hRule="exact"/>
                    </w:trPr>
                    <w:tc>
                      <w:tcPr>
                        <w:tcW w:w="1080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BFBFBF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6"/>
                          <w:ind w:left="300" w:right="0"/>
                          <w:jc w:val="left"/>
                          <w:rPr>
                            <w:rFonts w:ascii="Times New Roman" w:hAnsi="Times New Roman" w:cs="Times New Roman" w:eastAsia="Times New Roman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f </w:t>
                        </w:r>
                        <w:r>
                          <w:rPr>
                            <w:rFonts w:ascii="Times New Roman"/>
                            <w:spacing w:val="3"/>
                            <w:sz w:val="22"/>
                          </w:rPr>
                          <w:t>ul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l</w:t>
                        </w:r>
                      </w:p>
                    </w:tc>
                    <w:tc>
                      <w:tcPr>
                        <w:tcW w:w="26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6"/>
                          <w:ind w:left="8" w:right="0"/>
                          <w:jc w:val="center"/>
                          <w:rPr>
                            <w:rFonts w:ascii="Times New Roman" w:hAnsi="Times New Roman" w:cs="Times New Roman" w:eastAsia="Times New Roman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450" w:hRule="exact"/>
                    </w:trPr>
                    <w:tc>
                      <w:tcPr>
                        <w:tcW w:w="533" w:type="dxa"/>
                        <w:tcBorders>
                          <w:top w:val="single" w:sz="6" w:space="0" w:color="BFBFBF"/>
                          <w:left w:val="single" w:sz="6" w:space="0" w:color="000000"/>
                          <w:bottom w:val="single" w:sz="6" w:space="0" w:color="BFBFBF"/>
                          <w:right w:val="single" w:sz="1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tcBorders>
                          <w:top w:val="single" w:sz="6" w:space="0" w:color="BFBFBF"/>
                          <w:left w:val="single" w:sz="12" w:space="0" w:color="000000"/>
                          <w:bottom w:val="single" w:sz="6" w:space="0" w:color="BFBFBF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6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6"/>
                          <w:ind w:left="8" w:right="0"/>
                          <w:jc w:val="center"/>
                          <w:rPr>
                            <w:rFonts w:ascii="Times New Roman" w:hAnsi="Times New Roman" w:cs="Times New Roman" w:eastAsia="Times New Roman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450" w:hRule="exact"/>
                    </w:trPr>
                    <w:tc>
                      <w:tcPr>
                        <w:tcW w:w="533" w:type="dxa"/>
                        <w:tcBorders>
                          <w:top w:val="single" w:sz="6" w:space="0" w:color="BFBFBF"/>
                          <w:left w:val="single" w:sz="6" w:space="0" w:color="000000"/>
                          <w:bottom w:val="single" w:sz="6" w:space="0" w:color="BFBFBF"/>
                          <w:right w:val="single" w:sz="1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tcBorders>
                          <w:top w:val="single" w:sz="6" w:space="0" w:color="BFBFBF"/>
                          <w:left w:val="single" w:sz="12" w:space="0" w:color="000000"/>
                          <w:bottom w:val="single" w:sz="6" w:space="0" w:color="BFBFBF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6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6"/>
                          <w:ind w:left="8" w:right="0"/>
                          <w:jc w:val="center"/>
                          <w:rPr>
                            <w:rFonts w:ascii="Times New Roman" w:hAnsi="Times New Roman" w:cs="Times New Roman" w:eastAsia="Times New Roman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450" w:hRule="exact"/>
                    </w:trPr>
                    <w:tc>
                      <w:tcPr>
                        <w:tcW w:w="533" w:type="dxa"/>
                        <w:tcBorders>
                          <w:top w:val="single" w:sz="6" w:space="0" w:color="BFBFBF"/>
                          <w:left w:val="single" w:sz="6" w:space="0" w:color="000000"/>
                          <w:bottom w:val="single" w:sz="6" w:space="0" w:color="BFBFBF"/>
                          <w:right w:val="single" w:sz="1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tcBorders>
                          <w:top w:val="single" w:sz="6" w:space="0" w:color="BFBFBF"/>
                          <w:left w:val="single" w:sz="12" w:space="0" w:color="000000"/>
                          <w:bottom w:val="single" w:sz="6" w:space="0" w:color="BFBFBF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6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6"/>
                          <w:ind w:left="8" w:right="0"/>
                          <w:jc w:val="center"/>
                          <w:rPr>
                            <w:rFonts w:ascii="Times New Roman" w:hAnsi="Times New Roman" w:cs="Times New Roman" w:eastAsia="Times New Roman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533" w:type="dxa"/>
                        <w:tcBorders>
                          <w:top w:val="single" w:sz="6" w:space="0" w:color="BFBFBF"/>
                          <w:left w:val="single" w:sz="6" w:space="0" w:color="000000"/>
                          <w:bottom w:val="nil" w:sz="6" w:space="0" w:color="auto"/>
                          <w:right w:val="single" w:sz="1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tcBorders>
                          <w:top w:val="single" w:sz="6" w:space="0" w:color="BFBFBF"/>
                          <w:left w:val="single" w:sz="12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670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0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6"/>
                          <w:ind w:left="8" w:right="0"/>
                          <w:jc w:val="center"/>
                          <w:rPr>
                            <w:rFonts w:ascii="Times New Roman" w:hAnsi="Times New Roman" w:cs="Times New Roman" w:eastAsia="Times New Roman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080" w:type="dxa"/>
                        <w:gridSpan w:val="2"/>
                        <w:tcBorders>
                          <w:top w:val="nil" w:sz="6" w:space="0" w:color="auto"/>
                          <w:left w:val="single" w:sz="6" w:space="0" w:color="000000"/>
                          <w:bottom w:val="single" w:sz="6" w:space="0" w:color="BFBFBF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670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0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0" w:hRule="exact"/>
                    </w:trPr>
                    <w:tc>
                      <w:tcPr>
                        <w:tcW w:w="1080" w:type="dxa"/>
                        <w:gridSpan w:val="2"/>
                        <w:tcBorders>
                          <w:top w:val="single" w:sz="6" w:space="0" w:color="BFBFBF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6"/>
                          <w:ind w:left="240" w:right="0"/>
                          <w:jc w:val="left"/>
                          <w:rPr>
                            <w:rFonts w:ascii="Times New Roman" w:hAnsi="Times New Roman" w:cs="Times New Roman" w:eastAsia="Times New Roman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e </w:t>
                        </w:r>
                        <w:r>
                          <w:rPr>
                            <w:rFonts w:ascii="Times New Roman"/>
                            <w:spacing w:val="-16"/>
                            <w:sz w:val="22"/>
                          </w:rPr>
                          <w:t>mpt</w:t>
                        </w:r>
                        <w:r>
                          <w:rPr>
                            <w:rFonts w:ascii="Times New Roman"/>
                            <w:spacing w:val="-2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y</w:t>
                        </w:r>
                      </w:p>
                    </w:tc>
                    <w:tc>
                      <w:tcPr>
                        <w:tcW w:w="26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right="447"/>
                          <w:jc w:val="right"/>
                          <w:rPr>
                            <w:rFonts w:ascii="MS Mincho" w:hAnsi="MS Mincho" w:cs="MS Mincho" w:eastAsia="MS Mincho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MS Mincho" w:hAnsi="MS Mincho" w:cs="MS Mincho" w:eastAsia="MS Mincho" w:hint="default"/>
                            <w:sz w:val="22"/>
                            <w:szCs w:val="22"/>
                          </w:rPr>
                          <w:t>＋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6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0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Arial"/>
          <w:sz w:val="2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6"/>
          <w:szCs w:val="16"/>
        </w:rPr>
      </w:pPr>
    </w:p>
    <w:p>
      <w:pPr>
        <w:spacing w:before="64"/>
        <w:ind w:left="0" w:right="34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color w:val="080808"/>
          <w:spacing w:val="-2"/>
          <w:w w:val="105"/>
          <w:sz w:val="28"/>
        </w:rPr>
        <w:t>14</w:t>
      </w:r>
      <w:r>
        <w:rPr>
          <w:rFonts w:ascii="Arial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1140" w:bottom="280" w:left="1800" w:right="2260"/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35.599998pt;margin-top:36pt;width:720.45pt;height:540pt;mso-position-horizontal-relative:page;mso-position-vertical-relative:page;z-index:-125200" coordorigin="712,720" coordsize="14409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95" o:title=""/>
              </v:shape>
            </v:group>
            <v:group style="position:absolute;left:720;top:3542;width:14386;height:2" coordorigin="720,3542" coordsize="14386,2">
              <v:shape style="position:absolute;left:720;top:3542;width:14386;height:2" coordorigin="720,3542" coordsize="14386,0" path="m720,3542l15106,3542e" filled="false" stroked="true" strokeweight=".06pt" strokecolor="#bfbfbf">
                <v:path arrowok="t"/>
              </v:shape>
            </v:group>
            <v:group style="position:absolute;left:720;top:3551;width:14386;height:2" coordorigin="720,3551" coordsize="14386,2">
              <v:shape style="position:absolute;left:720;top:3551;width:14386;height:2" coordorigin="720,3551" coordsize="14386,0" path="m720,3551l15106,3551e" filled="false" stroked="true" strokeweight=".72pt" strokecolor="#bfbfbf">
                <v:path arrowok="t"/>
              </v:shape>
            </v:group>
            <v:group style="position:absolute;left:720;top:3815;width:14386;height:2" coordorigin="720,3815" coordsize="14386,2">
              <v:shape style="position:absolute;left:720;top:3815;width:14386;height:2" coordorigin="720,3815" coordsize="14386,0" path="m720,3815l15106,3815e" filled="false" stroked="true" strokeweight=".06pt" strokecolor="#bfbfbf">
                <v:path arrowok="t"/>
              </v:shape>
            </v:group>
            <v:group style="position:absolute;left:720;top:3823;width:14386;height:2" coordorigin="720,3823" coordsize="14386,2">
              <v:shape style="position:absolute;left:720;top:3823;width:14386;height:2" coordorigin="720,3823" coordsize="14386,0" path="m720,3823l15106,3823e" filled="false" stroked="true" strokeweight=".78pt" strokecolor="#bfbfbf">
                <v:path arrowok="t"/>
              </v:shape>
            </v:group>
            <v:group style="position:absolute;left:720;top:4086;width:14386;height:2" coordorigin="720,4086" coordsize="14386,2">
              <v:shape style="position:absolute;left:720;top:4086;width:14386;height:2" coordorigin="720,4086" coordsize="14386,0" path="m720,4086l15106,4086e" filled="false" stroked="true" strokeweight=".06pt" strokecolor="#bfbfbf">
                <v:path arrowok="t"/>
              </v:shape>
            </v:group>
            <v:group style="position:absolute;left:720;top:4094;width:14386;height:2" coordorigin="720,4094" coordsize="14386,2">
              <v:shape style="position:absolute;left:720;top:4094;width:14386;height:2" coordorigin="720,4094" coordsize="14386,0" path="m720,4094l15106,4094e" filled="false" stroked="true" strokeweight=".72pt" strokecolor="#bfbfbf">
                <v:path arrowok="t"/>
              </v:shape>
            </v:group>
            <v:group style="position:absolute;left:720;top:4358;width:14386;height:2" coordorigin="720,4358" coordsize="14386,2">
              <v:shape style="position:absolute;left:720;top:4358;width:14386;height:2" coordorigin="720,4358" coordsize="14386,0" path="m720,4358l15106,4358e" filled="false" stroked="true" strokeweight=".06pt" strokecolor="#bfbfbf">
                <v:path arrowok="t"/>
              </v:shape>
            </v:group>
            <v:group style="position:absolute;left:720;top:4366;width:14386;height:2" coordorigin="720,4366" coordsize="14386,2">
              <v:shape style="position:absolute;left:720;top:4366;width:14386;height:2" coordorigin="720,4366" coordsize="14386,0" path="m720,4366l15106,4366e" filled="false" stroked="true" strokeweight=".78pt" strokecolor="#bfbfbf">
                <v:path arrowok="t"/>
              </v:shape>
            </v:group>
            <v:group style="position:absolute;left:720;top:4630;width:14386;height:2" coordorigin="720,4630" coordsize="14386,2">
              <v:shape style="position:absolute;left:720;top:4630;width:14386;height:2" coordorigin="720,4630" coordsize="14386,0" path="m720,4630l15106,4630e" filled="false" stroked="true" strokeweight=".06pt" strokecolor="#bfbfbf">
                <v:path arrowok="t"/>
              </v:shape>
            </v:group>
            <v:group style="position:absolute;left:720;top:4637;width:14386;height:2" coordorigin="720,4637" coordsize="14386,2">
              <v:shape style="position:absolute;left:720;top:4637;width:14386;height:2" coordorigin="720,4637" coordsize="14386,0" path="m720,4637l15106,4637e" filled="false" stroked="true" strokeweight=".78pt" strokecolor="#bfbfbf">
                <v:path arrowok="t"/>
              </v:shape>
            </v:group>
            <v:group style="position:absolute;left:12065;top:4901;width:3041;height:2" coordorigin="12065,4901" coordsize="3041,2">
              <v:shape style="position:absolute;left:12065;top:4901;width:3041;height:2" coordorigin="12065,4901" coordsize="3041,0" path="m15106,4901l12065,4901e" filled="false" stroked="true" strokeweight=".06pt" strokecolor="#bfbfbf">
                <v:path arrowok="t"/>
              </v:shape>
            </v:group>
            <v:group style="position:absolute;left:3545;top:4901;width:7608;height:2" coordorigin="3545,4901" coordsize="7608,2">
              <v:shape style="position:absolute;left:3545;top:4901;width:7608;height:2" coordorigin="3545,4901" coordsize="7608,0" path="m11153,4901l3545,4901e" filled="false" stroked="true" strokeweight=".06pt" strokecolor="#bfbfbf">
                <v:path arrowok="t"/>
              </v:shape>
            </v:group>
            <v:group style="position:absolute;left:720;top:4901;width:1914;height:2" coordorigin="720,4901" coordsize="1914,2">
              <v:shape style="position:absolute;left:720;top:4901;width:1914;height:2" coordorigin="720,4901" coordsize="1914,0" path="m2633,4901l720,4901e" filled="false" stroked="true" strokeweight=".06pt" strokecolor="#bfbfbf">
                <v:path arrowok="t"/>
              </v:shape>
            </v:group>
            <v:group style="position:absolute;left:12065;top:4909;width:3041;height:2" coordorigin="12065,4909" coordsize="3041,2">
              <v:shape style="position:absolute;left:12065;top:4909;width:3041;height:2" coordorigin="12065,4909" coordsize="3041,0" path="m12065,4909l15106,4909e" filled="false" stroked="true" strokeweight=".72pt" strokecolor="#bfbfbf">
                <v:path arrowok="t"/>
              </v:shape>
            </v:group>
            <v:group style="position:absolute;left:3545;top:4909;width:7608;height:2" coordorigin="3545,4909" coordsize="7608,2">
              <v:shape style="position:absolute;left:3545;top:4909;width:7608;height:2" coordorigin="3545,4909" coordsize="7608,0" path="m3545,4909l11153,4909e" filled="false" stroked="true" strokeweight=".72pt" strokecolor="#bfbfbf">
                <v:path arrowok="t"/>
              </v:shape>
            </v:group>
            <v:group style="position:absolute;left:720;top:4909;width:1914;height:2" coordorigin="720,4909" coordsize="1914,2">
              <v:shape style="position:absolute;left:720;top:4909;width:1914;height:2" coordorigin="720,4909" coordsize="1914,0" path="m720,4909l2633,4909e" filled="false" stroked="true" strokeweight=".72pt" strokecolor="#bfbfbf">
                <v:path arrowok="t"/>
              </v:shape>
            </v:group>
            <v:group style="position:absolute;left:720;top:5173;width:14386;height:2" coordorigin="720,5173" coordsize="14386,2">
              <v:shape style="position:absolute;left:720;top:5173;width:14386;height:2" coordorigin="720,5173" coordsize="14386,0" path="m720,5173l15106,5173e" filled="false" stroked="true" strokeweight=".06pt" strokecolor="#bfbfbf">
                <v:path arrowok="t"/>
              </v:shape>
            </v:group>
            <v:group style="position:absolute;left:720;top:5181;width:14386;height:2" coordorigin="720,5181" coordsize="14386,2">
              <v:shape style="position:absolute;left:720;top:5181;width:14386;height:2" coordorigin="720,5181" coordsize="14386,0" path="m720,5181l15106,5181e" filled="false" stroked="true" strokeweight=".78pt" strokecolor="#bfbfbf">
                <v:path arrowok="t"/>
              </v:shape>
            </v:group>
            <v:group style="position:absolute;left:720;top:5444;width:14386;height:2" coordorigin="720,5444" coordsize="14386,2">
              <v:shape style="position:absolute;left:720;top:5444;width:14386;height:2" coordorigin="720,5444" coordsize="14386,0" path="m720,5444l15106,5444e" filled="false" stroked="true" strokeweight=".06pt" strokecolor="#bfbfbf">
                <v:path arrowok="t"/>
              </v:shape>
            </v:group>
            <v:group style="position:absolute;left:720;top:5453;width:14386;height:2" coordorigin="720,5453" coordsize="14386,2">
              <v:shape style="position:absolute;left:720;top:5453;width:14386;height:2" coordorigin="720,5453" coordsize="14386,0" path="m720,5453l15106,5453e" filled="false" stroked="true" strokeweight=".72pt" strokecolor="#bfbfbf">
                <v:path arrowok="t"/>
              </v:shape>
            </v:group>
            <v:group style="position:absolute;left:720;top:5717;width:14386;height:2" coordorigin="720,5717" coordsize="14386,2">
              <v:shape style="position:absolute;left:720;top:5717;width:14386;height:2" coordorigin="720,5717" coordsize="14386,0" path="m720,5717l15106,5717e" filled="false" stroked="true" strokeweight=".06pt" strokecolor="#bfbfbf">
                <v:path arrowok="t"/>
              </v:shape>
            </v:group>
            <v:group style="position:absolute;left:720;top:5725;width:14386;height:2" coordorigin="720,5725" coordsize="14386,2">
              <v:shape style="position:absolute;left:720;top:5725;width:14386;height:2" coordorigin="720,5725" coordsize="14386,0" path="m720,5725l15106,5725e" filled="false" stroked="true" strokeweight=".78pt" strokecolor="#bfbfbf">
                <v:path arrowok="t"/>
              </v:shape>
            </v:group>
            <v:group style="position:absolute;left:720;top:5988;width:14386;height:2" coordorigin="720,5988" coordsize="14386,2">
              <v:shape style="position:absolute;left:720;top:5988;width:14386;height:2" coordorigin="720,5988" coordsize="14386,0" path="m720,5988l15106,5988e" filled="false" stroked="true" strokeweight=".06pt" strokecolor="#bfbfbf">
                <v:path arrowok="t"/>
              </v:shape>
            </v:group>
            <v:group style="position:absolute;left:720;top:5996;width:14386;height:2" coordorigin="720,5996" coordsize="14386,2">
              <v:shape style="position:absolute;left:720;top:5996;width:14386;height:2" coordorigin="720,5996" coordsize="14386,0" path="m720,5996l15106,5996e" filled="false" stroked="true" strokeweight=".78pt" strokecolor="#bfbfbf">
                <v:path arrowok="t"/>
              </v:shape>
            </v:group>
            <v:group style="position:absolute;left:720;top:6259;width:14386;height:2" coordorigin="720,6259" coordsize="14386,2">
              <v:shape style="position:absolute;left:720;top:6259;width:14386;height:2" coordorigin="720,6259" coordsize="14386,0" path="m720,6259l15106,6259e" filled="false" stroked="true" strokeweight=".06pt" strokecolor="#bfbfbf">
                <v:path arrowok="t"/>
              </v:shape>
            </v:group>
            <v:group style="position:absolute;left:720;top:6268;width:14386;height:2" coordorigin="720,6268" coordsize="14386,2">
              <v:shape style="position:absolute;left:720;top:6268;width:14386;height:2" coordorigin="720,6268" coordsize="14386,0" path="m720,6268l15106,6268e" filled="false" stroked="true" strokeweight=".72pt" strokecolor="#bfbfbf">
                <v:path arrowok="t"/>
              </v:shape>
            </v:group>
            <v:group style="position:absolute;left:720;top:6532;width:14386;height:2" coordorigin="720,6532" coordsize="14386,2">
              <v:shape style="position:absolute;left:720;top:6532;width:14386;height:2" coordorigin="720,6532" coordsize="14386,0" path="m720,6532l15106,6532e" filled="false" stroked="true" strokeweight=".06pt" strokecolor="#bfbfbf">
                <v:path arrowok="t"/>
              </v:shape>
            </v:group>
            <v:group style="position:absolute;left:720;top:6539;width:14386;height:2" coordorigin="720,6539" coordsize="14386,2">
              <v:shape style="position:absolute;left:720;top:6539;width:14386;height:2" coordorigin="720,6539" coordsize="14386,0" path="m720,6539l15106,6539e" filled="false" stroked="true" strokeweight=".78003pt" strokecolor="#bfbfbf">
                <v:path arrowok="t"/>
              </v:shape>
            </v:group>
            <v:group style="position:absolute;left:720;top:6803;width:14386;height:2" coordorigin="720,6803" coordsize="14386,2">
              <v:shape style="position:absolute;left:720;top:6803;width:14386;height:2" coordorigin="720,6803" coordsize="14386,0" path="m720,6803l15106,6803e" filled="false" stroked="true" strokeweight=".06pt" strokecolor="#bfbfbf">
                <v:path arrowok="t"/>
              </v:shape>
            </v:group>
            <v:group style="position:absolute;left:720;top:6811;width:14386;height:2" coordorigin="720,6811" coordsize="14386,2">
              <v:shape style="position:absolute;left:720;top:6811;width:14386;height:2" coordorigin="720,6811" coordsize="14386,0" path="m720,6811l15106,6811e" filled="false" stroked="true" strokeweight=".72pt" strokecolor="#bfbfbf">
                <v:path arrowok="t"/>
              </v:shape>
            </v:group>
            <v:group style="position:absolute;left:720;top:7075;width:14386;height:2" coordorigin="720,7075" coordsize="14386,2">
              <v:shape style="position:absolute;left:720;top:7075;width:14386;height:2" coordorigin="720,7075" coordsize="14386,0" path="m720,7075l15106,7075e" filled="false" stroked="true" strokeweight=".06pt" strokecolor="#bfbfbf">
                <v:path arrowok="t"/>
              </v:shape>
            </v:group>
            <v:group style="position:absolute;left:720;top:7083;width:14386;height:2" coordorigin="720,7083" coordsize="14386,2">
              <v:shape style="position:absolute;left:720;top:7083;width:14386;height:2" coordorigin="720,7083" coordsize="14386,0" path="m720,7083l15106,7083e" filled="false" stroked="true" strokeweight=".78pt" strokecolor="#bfbfbf">
                <v:path arrowok="t"/>
              </v:shape>
            </v:group>
            <v:group style="position:absolute;left:720;top:7346;width:14386;height:2" coordorigin="720,7346" coordsize="14386,2">
              <v:shape style="position:absolute;left:720;top:7346;width:14386;height:2" coordorigin="720,7346" coordsize="14386,0" path="m720,7346l15106,7346e" filled="false" stroked="true" strokeweight=".06pt" strokecolor="#bfbfbf">
                <v:path arrowok="t"/>
              </v:shape>
            </v:group>
            <v:group style="position:absolute;left:720;top:7355;width:14386;height:2" coordorigin="720,7355" coordsize="14386,2">
              <v:shape style="position:absolute;left:720;top:7355;width:14386;height:2" coordorigin="720,7355" coordsize="14386,0" path="m720,7355l15106,7355e" filled="false" stroked="true" strokeweight=".72pt" strokecolor="#bfbfbf">
                <v:path arrowok="t"/>
              </v:shape>
            </v:group>
            <v:group style="position:absolute;left:720;top:7618;width:14386;height:2" coordorigin="720,7618" coordsize="14386,2">
              <v:shape style="position:absolute;left:720;top:7618;width:14386;height:2" coordorigin="720,7618" coordsize="14386,0" path="m720,7618l15106,7618e" filled="false" stroked="true" strokeweight=".06pt" strokecolor="#bfbfbf">
                <v:path arrowok="t"/>
              </v:shape>
            </v:group>
            <v:group style="position:absolute;left:720;top:7626;width:14386;height:2" coordorigin="720,7626" coordsize="14386,2">
              <v:shape style="position:absolute;left:720;top:7626;width:14386;height:2" coordorigin="720,7626" coordsize="14386,0" path="m720,7626l15106,7626e" filled="false" stroked="true" strokeweight=".72pt" strokecolor="#bfbfbf">
                <v:path arrowok="t"/>
              </v:shape>
            </v:group>
            <v:group style="position:absolute;left:3616;top:7890;width:11490;height:2" coordorigin="3616,7890" coordsize="11490,2">
              <v:shape style="position:absolute;left:3616;top:7890;width:11490;height:2" coordorigin="3616,7890" coordsize="11490,0" path="m15106,7890l3616,7890e" filled="false" stroked="true" strokeweight=".06pt" strokecolor="#bfbfbf">
                <v:path arrowok="t"/>
              </v:shape>
            </v:group>
            <v:group style="position:absolute;left:720;top:7890;width:1985;height:2" coordorigin="720,7890" coordsize="1985,2">
              <v:shape style="position:absolute;left:720;top:7890;width:1985;height:2" coordorigin="720,7890" coordsize="1985,0" path="m2704,7890l720,7890e" filled="false" stroked="true" strokeweight=".06pt" strokecolor="#bfbfbf">
                <v:path arrowok="t"/>
              </v:shape>
            </v:group>
            <v:group style="position:absolute;left:3616;top:7898;width:11490;height:2" coordorigin="3616,7898" coordsize="11490,2">
              <v:shape style="position:absolute;left:3616;top:7898;width:11490;height:2" coordorigin="3616,7898" coordsize="11490,0" path="m3616,7898l15106,7898e" filled="false" stroked="true" strokeweight=".78pt" strokecolor="#bfbfbf">
                <v:path arrowok="t"/>
              </v:shape>
            </v:group>
            <v:group style="position:absolute;left:720;top:7898;width:1985;height:2" coordorigin="720,7898" coordsize="1985,2">
              <v:shape style="position:absolute;left:720;top:7898;width:1985;height:2" coordorigin="720,7898" coordsize="1985,0" path="m720,7898l2704,7898e" filled="false" stroked="true" strokeweight=".78pt" strokecolor="#bfbfbf">
                <v:path arrowok="t"/>
              </v:shape>
            </v:group>
            <v:group style="position:absolute;left:12223;top:8161;width:2883;height:2" coordorigin="12223,8161" coordsize="2883,2">
              <v:shape style="position:absolute;left:12223;top:8161;width:2883;height:2" coordorigin="12223,8161" coordsize="2883,0" path="m15106,8161l12223,8161e" filled="false" stroked="true" strokeweight=".06pt" strokecolor="#bfbfbf">
                <v:path arrowok="t"/>
              </v:shape>
            </v:group>
            <v:group style="position:absolute;left:720;top:8161;width:10591;height:2" coordorigin="720,8161" coordsize="10591,2">
              <v:shape style="position:absolute;left:720;top:8161;width:10591;height:2" coordorigin="720,8161" coordsize="10591,0" path="m11311,8161l720,8161e" filled="false" stroked="true" strokeweight=".06pt" strokecolor="#bfbfbf">
                <v:path arrowok="t"/>
              </v:shape>
            </v:group>
            <v:group style="position:absolute;left:12223;top:8170;width:2883;height:2" coordorigin="12223,8170" coordsize="2883,2">
              <v:shape style="position:absolute;left:12223;top:8170;width:2883;height:2" coordorigin="12223,8170" coordsize="2883,0" path="m12223,8170l15106,8170e" filled="false" stroked="true" strokeweight=".72pt" strokecolor="#bfbfbf">
                <v:path arrowok="t"/>
              </v:shape>
            </v:group>
            <v:group style="position:absolute;left:720;top:8170;width:10591;height:2" coordorigin="720,8170" coordsize="10591,2">
              <v:shape style="position:absolute;left:720;top:8170;width:10591;height:2" coordorigin="720,8170" coordsize="10591,0" path="m720,8170l11311,8170e" filled="false" stroked="true" strokeweight=".72pt" strokecolor="#bfbfbf">
                <v:path arrowok="t"/>
              </v:shape>
            </v:group>
            <v:group style="position:absolute;left:720;top:8434;width:14386;height:2" coordorigin="720,8434" coordsize="14386,2">
              <v:shape style="position:absolute;left:720;top:8434;width:14386;height:2" coordorigin="720,8434" coordsize="14386,0" path="m720,8434l15106,8434e" filled="false" stroked="true" strokeweight=".06pt" strokecolor="#bfbfbf">
                <v:path arrowok="t"/>
              </v:shape>
            </v:group>
            <v:group style="position:absolute;left:720;top:8441;width:14386;height:2" coordorigin="720,8441" coordsize="14386,2">
              <v:shape style="position:absolute;left:720;top:8441;width:14386;height:2" coordorigin="720,8441" coordsize="14386,0" path="m720,8441l15106,8441e" filled="false" stroked="true" strokeweight=".77997pt" strokecolor="#bfbfbf">
                <v:path arrowok="t"/>
              </v:shape>
            </v:group>
            <v:group style="position:absolute;left:720;top:8705;width:14386;height:2" coordorigin="720,8705" coordsize="14386,2">
              <v:shape style="position:absolute;left:720;top:8705;width:14386;height:2" coordorigin="720,8705" coordsize="14386,0" path="m720,8705l15106,8705e" filled="false" stroked="true" strokeweight=".06pt" strokecolor="#bfbfbf">
                <v:path arrowok="t"/>
              </v:shape>
            </v:group>
            <v:group style="position:absolute;left:720;top:8713;width:14386;height:2" coordorigin="720,8713" coordsize="14386,2">
              <v:shape style="position:absolute;left:720;top:8713;width:14386;height:2" coordorigin="720,8713" coordsize="14386,0" path="m720,8713l15106,8713e" filled="false" stroked="true" strokeweight=".71997pt" strokecolor="#bfbfbf">
                <v:path arrowok="t"/>
              </v:shape>
            </v:group>
            <v:group style="position:absolute;left:720;top:8976;width:14386;height:2" coordorigin="720,8976" coordsize="14386,2">
              <v:shape style="position:absolute;left:720;top:8976;width:14386;height:2" coordorigin="720,8976" coordsize="14386,0" path="m720,8976l15106,8976e" filled="false" stroked="true" strokeweight=".06pt" strokecolor="#bfbfbf">
                <v:path arrowok="t"/>
              </v:shape>
            </v:group>
            <v:group style="position:absolute;left:720;top:8985;width:14386;height:2" coordorigin="720,8985" coordsize="14386,2">
              <v:shape style="position:absolute;left:720;top:8985;width:14386;height:2" coordorigin="720,8985" coordsize="14386,0" path="m720,8985l15106,8985e" filled="false" stroked="true" strokeweight=".77997pt" strokecolor="#bfbfbf">
                <v:path arrowok="t"/>
              </v:shape>
            </v:group>
            <v:group style="position:absolute;left:720;top:3360;width:2;height:5880" coordorigin="720,3360" coordsize="2,5880">
              <v:shape style="position:absolute;left:720;top:3360;width:2;height:5880" coordorigin="720,3360" coordsize="0,5880" path="m720,3360l720,9240e" filled="false" stroked="true" strokeweight=".06pt" strokecolor="#bfbfbf">
                <v:path arrowok="t"/>
              </v:shape>
            </v:group>
            <v:group style="position:absolute;left:727;top:3360;width:2;height:5880" coordorigin="727,3360" coordsize="2,5880">
              <v:shape style="position:absolute;left:727;top:3360;width:2;height:5880" coordorigin="727,3360" coordsize="0,5880" path="m727,3360l727,9240e" filled="false" stroked="true" strokeweight=".72pt" strokecolor="#bfbfbf">
                <v:path arrowok="t"/>
              </v:shape>
            </v:group>
            <v:group style="position:absolute;left:1747;top:3360;width:2;height:5880" coordorigin="1747,3360" coordsize="2,5880">
              <v:shape style="position:absolute;left:1747;top:3360;width:2;height:5880" coordorigin="1747,3360" coordsize="0,5880" path="m1747,3360l1747,9240e" filled="false" stroked="true" strokeweight=".06pt" strokecolor="#bfbfbf">
                <v:path arrowok="t"/>
              </v:shape>
            </v:group>
            <v:group style="position:absolute;left:1754;top:3360;width:2;height:5880" coordorigin="1754,3360" coordsize="2,5880">
              <v:shape style="position:absolute;left:1754;top:3360;width:2;height:5880" coordorigin="1754,3360" coordsize="0,5880" path="m1754,3360l1754,9240e" filled="false" stroked="true" strokeweight=".72pt" strokecolor="#bfbfbf">
                <v:path arrowok="t"/>
              </v:shape>
            </v:group>
            <v:group style="position:absolute;left:2774;top:3360;width:2;height:1302" coordorigin="2774,3360" coordsize="2,1302">
              <v:shape style="position:absolute;left:2774;top:3360;width:2;height:1302" coordorigin="2774,3360" coordsize="0,1302" path="m2774,3360l2774,4661e" filled="false" stroked="true" strokeweight=".06pt" strokecolor="#bfbfbf">
                <v:path arrowok="t"/>
              </v:shape>
            </v:group>
            <v:group style="position:absolute;left:2774;top:4947;width:2;height:2884" coordorigin="2774,4947" coordsize="2,2884">
              <v:shape style="position:absolute;left:2774;top:4947;width:2;height:2884" coordorigin="2774,4947" coordsize="0,2884" path="m2774,4947l2774,7831e" filled="false" stroked="true" strokeweight=".06pt" strokecolor="#bfbfbf">
                <v:path arrowok="t"/>
              </v:shape>
            </v:group>
            <v:group style="position:absolute;left:2774;top:8116;width:2;height:1124" coordorigin="2774,8116" coordsize="2,1124">
              <v:shape style="position:absolute;left:2774;top:8116;width:2;height:1124" coordorigin="2774,8116" coordsize="0,1124" path="m2774,8116l2774,9240e" filled="false" stroked="true" strokeweight=".06pt" strokecolor="#bfbfbf">
                <v:path arrowok="t"/>
              </v:shape>
            </v:group>
            <v:group style="position:absolute;left:2783;top:3360;width:2;height:1302" coordorigin="2783,3360" coordsize="2,1302">
              <v:shape style="position:absolute;left:2783;top:3360;width:2;height:1302" coordorigin="2783,3360" coordsize="0,1302" path="m2783,3360l2783,4661e" filled="false" stroked="true" strokeweight=".72pt" strokecolor="#bfbfbf">
                <v:path arrowok="t"/>
              </v:shape>
            </v:group>
            <v:group style="position:absolute;left:2783;top:4947;width:2;height:2884" coordorigin="2783,4947" coordsize="2,2884">
              <v:shape style="position:absolute;left:2783;top:4947;width:2;height:2884" coordorigin="2783,4947" coordsize="0,2884" path="m2783,4947l2783,7831e" filled="false" stroked="true" strokeweight=".72pt" strokecolor="#bfbfbf">
                <v:path arrowok="t"/>
              </v:shape>
            </v:group>
            <v:group style="position:absolute;left:2783;top:8116;width:2;height:1124" coordorigin="2783,8116" coordsize="2,1124">
              <v:shape style="position:absolute;left:2783;top:8116;width:2;height:1124" coordorigin="2783,8116" coordsize="0,1124" path="m2783,8116l2783,9240e" filled="false" stroked="true" strokeweight=".72pt" strokecolor="#bfbfbf">
                <v:path arrowok="t"/>
              </v:shape>
            </v:group>
            <v:group style="position:absolute;left:3802;top:3360;width:2;height:5880" coordorigin="3802,3360" coordsize="2,5880">
              <v:shape style="position:absolute;left:3802;top:3360;width:2;height:5880" coordorigin="3802,3360" coordsize="0,5880" path="m3802,3360l3802,9240e" filled="false" stroked="true" strokeweight=".06pt" strokecolor="#bfbfbf">
                <v:path arrowok="t"/>
              </v:shape>
            </v:group>
            <v:group style="position:absolute;left:3810;top:3360;width:2;height:5880" coordorigin="3810,3360" coordsize="2,5880">
              <v:shape style="position:absolute;left:3810;top:3360;width:2;height:5880" coordorigin="3810,3360" coordsize="0,5880" path="m3810,3360l3810,9240e" filled="false" stroked="true" strokeweight=".72pt" strokecolor="#bfbfbf">
                <v:path arrowok="t"/>
              </v:shape>
            </v:group>
            <v:group style="position:absolute;left:4830;top:3360;width:2;height:5880" coordorigin="4830,3360" coordsize="2,5880">
              <v:shape style="position:absolute;left:4830;top:3360;width:2;height:5880" coordorigin="4830,3360" coordsize="0,5880" path="m4830,3360l4830,9240e" filled="false" stroked="true" strokeweight=".06pt" strokecolor="#bfbfbf">
                <v:path arrowok="t"/>
              </v:shape>
            </v:group>
            <v:group style="position:absolute;left:4837;top:3360;width:2;height:5880" coordorigin="4837,3360" coordsize="2,5880">
              <v:shape style="position:absolute;left:4837;top:3360;width:2;height:5880" coordorigin="4837,3360" coordsize="0,5880" path="m4837,3360l4837,9240e" filled="false" stroked="true" strokeweight=".71999pt" strokecolor="#bfbfbf">
                <v:path arrowok="t"/>
              </v:shape>
            </v:group>
            <v:group style="position:absolute;left:5857;top:3360;width:2;height:5880" coordorigin="5857,3360" coordsize="2,5880">
              <v:shape style="position:absolute;left:5857;top:3360;width:2;height:5880" coordorigin="5857,3360" coordsize="0,5880" path="m5857,3360l5857,9240e" filled="false" stroked="true" strokeweight=".06pt" strokecolor="#bfbfbf">
                <v:path arrowok="t"/>
              </v:shape>
            </v:group>
            <v:group style="position:absolute;left:5865;top:3360;width:2;height:5880" coordorigin="5865,3360" coordsize="2,5880">
              <v:shape style="position:absolute;left:5865;top:3360;width:2;height:5880" coordorigin="5865,3360" coordsize="0,5880" path="m5865,3360l5865,9240e" filled="false" stroked="true" strokeweight=".66pt" strokecolor="#bfbfbf">
                <v:path arrowok="t"/>
              </v:shape>
            </v:group>
            <v:group style="position:absolute;left:6884;top:3360;width:2;height:5880" coordorigin="6884,3360" coordsize="2,5880">
              <v:shape style="position:absolute;left:6884;top:3360;width:2;height:5880" coordorigin="6884,3360" coordsize="0,5880" path="m6884,3360l6884,9240e" filled="false" stroked="true" strokeweight=".06pt" strokecolor="#bfbfbf">
                <v:path arrowok="t"/>
              </v:shape>
            </v:group>
            <v:group style="position:absolute;left:6893;top:3360;width:2;height:5880" coordorigin="6893,3360" coordsize="2,5880">
              <v:shape style="position:absolute;left:6893;top:3360;width:2;height:5880" coordorigin="6893,3360" coordsize="0,5880" path="m6893,3360l6893,9240e" filled="false" stroked="true" strokeweight=".72pt" strokecolor="#bfbfbf">
                <v:path arrowok="t"/>
              </v:shape>
            </v:group>
            <v:group style="position:absolute;left:7913;top:3360;width:2;height:5880" coordorigin="7913,3360" coordsize="2,5880">
              <v:shape style="position:absolute;left:7913;top:3360;width:2;height:5880" coordorigin="7913,3360" coordsize="0,5880" path="m7913,3360l7913,9240e" filled="false" stroked="true" strokeweight=".06pt" strokecolor="#bfbfbf">
                <v:path arrowok="t"/>
              </v:shape>
            </v:group>
            <v:group style="position:absolute;left:7920;top:3360;width:2;height:5880" coordorigin="7920,3360" coordsize="2,5880">
              <v:shape style="position:absolute;left:7920;top:3360;width:2;height:5880" coordorigin="7920,3360" coordsize="0,5880" path="m7920,3360l7920,9240e" filled="false" stroked="true" strokeweight=".71997pt" strokecolor="#bfbfbf">
                <v:path arrowok="t"/>
              </v:shape>
            </v:group>
            <v:group style="position:absolute;left:8940;top:3360;width:2;height:5880" coordorigin="8940,3360" coordsize="2,5880">
              <v:shape style="position:absolute;left:8940;top:3360;width:2;height:5880" coordorigin="8940,3360" coordsize="0,5880" path="m8940,3360l8940,9240e" filled="false" stroked="true" strokeweight=".06pt" strokecolor="#bfbfbf">
                <v:path arrowok="t"/>
              </v:shape>
            </v:group>
            <v:group style="position:absolute;left:8947;top:3360;width:2;height:5880" coordorigin="8947,3360" coordsize="2,5880">
              <v:shape style="position:absolute;left:8947;top:3360;width:2;height:5880" coordorigin="8947,3360" coordsize="0,5880" path="m8947,3360l8947,9240e" filled="false" stroked="true" strokeweight=".72pt" strokecolor="#bfbfbf">
                <v:path arrowok="t"/>
              </v:shape>
            </v:group>
            <v:group style="position:absolute;left:9967;top:3360;width:2;height:5880" coordorigin="9967,3360" coordsize="2,5880">
              <v:shape style="position:absolute;left:9967;top:3360;width:2;height:5880" coordorigin="9967,3360" coordsize="0,5880" path="m9967,3360l9967,9240e" filled="false" stroked="true" strokeweight=".06pt" strokecolor="#bfbfbf">
                <v:path arrowok="t"/>
              </v:shape>
            </v:group>
            <v:group style="position:absolute;left:9976;top:3360;width:2;height:5880" coordorigin="9976,3360" coordsize="2,5880">
              <v:shape style="position:absolute;left:9976;top:3360;width:2;height:5880" coordorigin="9976,3360" coordsize="0,5880" path="m9976,3360l9976,9240e" filled="false" stroked="true" strokeweight=".72pt" strokecolor="#bfbfbf">
                <v:path arrowok="t"/>
              </v:shape>
            </v:group>
            <v:group style="position:absolute;left:10996;top:3360;width:2;height:5880" coordorigin="10996,3360" coordsize="2,5880">
              <v:shape style="position:absolute;left:10996;top:3360;width:2;height:5880" coordorigin="10996,3360" coordsize="0,5880" path="m10996,3360l10996,9240e" filled="false" stroked="true" strokeweight=".06pt" strokecolor="#bfbfbf">
                <v:path arrowok="t"/>
              </v:shape>
            </v:group>
            <v:group style="position:absolute;left:11003;top:3360;width:2;height:5880" coordorigin="11003,3360" coordsize="2,5880">
              <v:shape style="position:absolute;left:11003;top:3360;width:2;height:5880" coordorigin="11003,3360" coordsize="0,5880" path="m11003,3360l11003,9240e" filled="false" stroked="true" strokeweight=".72003pt" strokecolor="#bfbfbf">
                <v:path arrowok="t"/>
              </v:shape>
            </v:group>
            <v:group style="position:absolute;left:12023;top:3360;width:2;height:1346" coordorigin="12023,3360" coordsize="2,1346">
              <v:shape style="position:absolute;left:12023;top:3360;width:2;height:1346" coordorigin="12023,3360" coordsize="0,1346" path="m12023,3360l12023,4706e" filled="false" stroked="true" strokeweight=".06pt" strokecolor="#bfbfbf">
                <v:path arrowok="t"/>
              </v:shape>
            </v:group>
            <v:group style="position:absolute;left:12023;top:4991;width:2;height:3096" coordorigin="12023,4991" coordsize="2,3096">
              <v:shape style="position:absolute;left:12023;top:4991;width:2;height:3096" coordorigin="12023,4991" coordsize="0,3096" path="m12023,4991l12023,8087e" filled="false" stroked="true" strokeweight=".06pt" strokecolor="#bfbfbf">
                <v:path arrowok="t"/>
              </v:shape>
            </v:group>
            <v:group style="position:absolute;left:12023;top:8373;width:2;height:867" coordorigin="12023,8373" coordsize="2,867">
              <v:shape style="position:absolute;left:12023;top:8373;width:2;height:867" coordorigin="12023,8373" coordsize="0,867" path="m12023,8373l12023,9240e" filled="false" stroked="true" strokeweight=".06pt" strokecolor="#bfbfbf">
                <v:path arrowok="t"/>
              </v:shape>
            </v:group>
            <v:group style="position:absolute;left:12030;top:3360;width:2;height:1346" coordorigin="12030,3360" coordsize="2,1346">
              <v:shape style="position:absolute;left:12030;top:3360;width:2;height:1346" coordorigin="12030,3360" coordsize="0,1346" path="m12030,3360l12030,4706e" filled="false" stroked="true" strokeweight=".71997pt" strokecolor="#bfbfbf">
                <v:path arrowok="t"/>
              </v:shape>
            </v:group>
            <v:group style="position:absolute;left:12030;top:4991;width:2;height:3096" coordorigin="12030,4991" coordsize="2,3096">
              <v:shape style="position:absolute;left:12030;top:4991;width:2;height:3096" coordorigin="12030,4991" coordsize="0,3096" path="m12030,4991l12030,8087e" filled="false" stroked="true" strokeweight=".71997pt" strokecolor="#bfbfbf">
                <v:path arrowok="t"/>
              </v:shape>
            </v:group>
            <v:group style="position:absolute;left:12030;top:8373;width:2;height:867" coordorigin="12030,8373" coordsize="2,867">
              <v:shape style="position:absolute;left:12030;top:8373;width:2;height:867" coordorigin="12030,8373" coordsize="0,867" path="m12030,8373l12030,9240e" filled="false" stroked="true" strokeweight=".71997pt" strokecolor="#bfbfbf">
                <v:path arrowok="t"/>
              </v:shape>
            </v:group>
            <v:group style="position:absolute;left:13050;top:3360;width:2;height:5880" coordorigin="13050,3360" coordsize="2,5880">
              <v:shape style="position:absolute;left:13050;top:3360;width:2;height:5880" coordorigin="13050,3360" coordsize="0,5880" path="m13050,3360l13050,9240e" filled="false" stroked="true" strokeweight=".06pt" strokecolor="#bfbfbf">
                <v:path arrowok="t"/>
              </v:shape>
            </v:group>
            <v:group style="position:absolute;left:13058;top:3360;width:2;height:5880" coordorigin="13058,3360" coordsize="2,5880">
              <v:shape style="position:absolute;left:13058;top:3360;width:2;height:5880" coordorigin="13058,3360" coordsize="0,5880" path="m13058,3360l13058,9240e" filled="false" stroked="true" strokeweight=".72003pt" strokecolor="#bfbfbf">
                <v:path arrowok="t"/>
              </v:shape>
            </v:group>
            <v:group style="position:absolute;left:14077;top:3360;width:2;height:5880" coordorigin="14077,3360" coordsize="2,5880">
              <v:shape style="position:absolute;left:14077;top:3360;width:2;height:5880" coordorigin="14077,3360" coordsize="0,5880" path="m14077,3360l14077,9240e" filled="false" stroked="true" strokeweight=".06pt" strokecolor="#bfbfbf">
                <v:path arrowok="t"/>
              </v:shape>
            </v:group>
            <v:group style="position:absolute;left:14086;top:3360;width:2;height:5880" coordorigin="14086,3360" coordsize="2,5880">
              <v:shape style="position:absolute;left:14086;top:3360;width:2;height:5880" coordorigin="14086,3360" coordsize="0,5880" path="m14086,3360l14086,9240e" filled="false" stroked="true" strokeweight=".72003pt" strokecolor="#bfbfbf">
                <v:path arrowok="t"/>
              </v:shape>
            </v:group>
            <v:group style="position:absolute;left:15106;top:3360;width:2;height:5880" coordorigin="15106,3360" coordsize="2,5880">
              <v:shape style="position:absolute;left:15106;top:3360;width:2;height:5880" coordorigin="15106,3360" coordsize="0,5880" path="m15106,3360l15106,9240e" filled="false" stroked="true" strokeweight=".06pt" strokecolor="#bfbfbf">
                <v:path arrowok="t"/>
              </v:shape>
            </v:group>
            <v:group style="position:absolute;left:15113;top:3360;width:2;height:5880" coordorigin="15113,3360" coordsize="2,5880">
              <v:shape style="position:absolute;left:15113;top:3360;width:2;height:5880" coordorigin="15113,3360" coordsize="0,5880" path="m15113,3360l15113,9240e" filled="false" stroked="true" strokeweight=".71997pt" strokecolor="#bfbfbf">
                <v:path arrowok="t"/>
              </v:shape>
              <v:shape style="position:absolute;left:1376;top:3709;width:4439;height:1872" type="#_x0000_t75" stroked="false">
                <v:imagedata r:id="rId96" o:title=""/>
              </v:shape>
              <v:shape style="position:absolute;left:2018;top:4630;width:2312;height:348" type="#_x0000_t75" stroked="false">
                <v:imagedata r:id="rId30" o:title=""/>
              </v:shape>
              <v:shape style="position:absolute;left:2633;top:4661;width:913;height:287" type="#_x0000_t75" stroked="false">
                <v:imagedata r:id="rId97" o:title=""/>
              </v:shape>
              <v:shape style="position:absolute;left:2790;top:4826;width:570;height:106" type="#_x0000_t75" stroked="false">
                <v:imagedata r:id="rId98" o:title=""/>
              </v:shape>
              <v:shape style="position:absolute;left:2790;top:4691;width:570;height:106" type="#_x0000_t75" stroked="false">
                <v:imagedata r:id="rId99" o:title=""/>
              </v:shape>
              <v:shape style="position:absolute;left:12280;top:5657;width:428;height:422" type="#_x0000_t75" stroked="false">
                <v:imagedata r:id="rId100" o:title=""/>
              </v:shape>
              <v:shape style="position:absolute;left:11196;top:6667;width:442;height:438" type="#_x0000_t75" stroked="false">
                <v:imagedata r:id="rId101" o:title=""/>
              </v:shape>
              <v:shape style="position:absolute;left:6258;top:7378;width:442;height:437" type="#_x0000_t75" stroked="false">
                <v:imagedata r:id="rId101" o:title=""/>
              </v:shape>
              <v:shape style="position:absolute;left:9882;top:3755;width:4439;height:1872" type="#_x0000_t75" stroked="false">
                <v:imagedata r:id="rId96" o:title=""/>
              </v:shape>
              <v:shape style="position:absolute;left:10496;top:4675;width:2326;height:347" type="#_x0000_t75" stroked="false">
                <v:imagedata r:id="rId35" o:title=""/>
              </v:shape>
              <v:shape style="position:absolute;left:11153;top:4705;width:913;height:287" type="#_x0000_t75" stroked="false">
                <v:imagedata r:id="rId102" o:title=""/>
              </v:shape>
              <v:shape style="position:absolute;left:11310;top:4872;width:570;height:106" type="#_x0000_t75" stroked="false">
                <v:imagedata r:id="rId98" o:title=""/>
              </v:shape>
              <v:shape style="position:absolute;left:11310;top:4736;width:570;height:106" type="#_x0000_t75" stroked="false">
                <v:imagedata r:id="rId103" o:title=""/>
              </v:shape>
              <v:shape style="position:absolute;left:10511;top:4691;width:584;height:317" type="#_x0000_t75" stroked="false">
                <v:imagedata r:id="rId39" o:title=""/>
              </v:shape>
              <v:shape style="position:absolute;left:1434;top:6864;width:4438;height:1872" type="#_x0000_t75" stroked="false">
                <v:imagedata r:id="rId96" o:title=""/>
              </v:shape>
              <v:shape style="position:absolute;left:2105;top:7784;width:2255;height:348" type="#_x0000_t75" stroked="false">
                <v:imagedata r:id="rId42" o:title=""/>
              </v:shape>
              <v:shape style="position:absolute;left:2704;top:7830;width:913;height:287" type="#_x0000_t75" stroked="false">
                <v:imagedata r:id="rId104" o:title=""/>
              </v:shape>
              <v:shape style="position:absolute;left:2861;top:7996;width:571;height:106" type="#_x0000_t75" stroked="false">
                <v:imagedata r:id="rId105" o:title=""/>
              </v:shape>
              <v:shape style="position:absolute;left:2861;top:7860;width:571;height:106" type="#_x0000_t75" stroked="false">
                <v:imagedata r:id="rId106" o:title=""/>
              </v:shape>
              <v:shape style="position:absolute;left:2090;top:7814;width:584;height:318" type="#_x0000_t75" stroked="false">
                <v:imagedata r:id="rId46" o:title=""/>
              </v:shape>
              <v:shape style="position:absolute;left:10097;top:7135;width:4439;height:1872" type="#_x0000_t75" stroked="false">
                <v:imagedata r:id="rId96" o:title=""/>
              </v:shape>
              <v:shape style="position:absolute;left:10710;top:8071;width:2298;height:317" type="#_x0000_t75" stroked="false">
                <v:imagedata r:id="rId107" o:title=""/>
              </v:shape>
              <v:shape style="position:absolute;left:12223;top:8057;width:799;height:347" type="#_x0000_t75" stroked="false">
                <v:imagedata r:id="rId50" o:title=""/>
              </v:shape>
              <v:shape style="position:absolute;left:11310;top:8087;width:913;height:287" type="#_x0000_t75" stroked="false">
                <v:imagedata r:id="rId104" o:title=""/>
              </v:shape>
              <v:shape style="position:absolute;left:11467;top:8252;width:570;height:106" type="#_x0000_t75" stroked="false">
                <v:imagedata r:id="rId98" o:title=""/>
              </v:shape>
              <v:shape style="position:absolute;left:11467;top:8117;width:570;height:106" type="#_x0000_t75" stroked="false">
                <v:imagedata r:id="rId103" o:title=""/>
              </v:shape>
              <v:shape style="position:absolute;left:6215;top:3484;width:443;height:437" type="#_x0000_t75" stroked="false">
                <v:imagedata r:id="rId101" o:title=""/>
              </v:shape>
            </v:group>
            <v:group style="position:absolute;left:11780;top:5852;width:2;height:1298" coordorigin="11780,5852" coordsize="2,1298">
              <v:shape style="position:absolute;left:11780;top:5852;width:2;height:1298" coordorigin="11780,5852" coordsize="0,1298" path="m11780,7150l11780,5852e" filled="false" stroked="true" strokeweight="2.140389pt" strokecolor="#000000">
                <v:path arrowok="t"/>
              </v:shape>
            </v:group>
            <v:group style="position:absolute;left:11680;top:5656;width:215;height:243" coordorigin="11680,5656" coordsize="215,243">
              <v:shape style="position:absolute;left:11680;top:5656;width:215;height:243" coordorigin="11680,5656" coordsize="215,243" path="m11894,5898l11795,5656,11680,5898,11894,5898xe" filled="true" fillcolor="#000000" stroked="false">
                <v:path arrowok="t"/>
                <v:fill type="solid"/>
              </v:shape>
            </v:group>
            <v:group style="position:absolute;left:12137;top:5656;width:2;height:1299" coordorigin="12137,5656" coordsize="2,1299">
              <v:shape style="position:absolute;left:12137;top:5656;width:2;height:1299" coordorigin="12137,5656" coordsize="0,1299" path="m12137,5656l12137,6954e" filled="false" stroked="true" strokeweight="2.140389pt" strokecolor="#000000">
                <v:path arrowok="t"/>
              </v:shape>
            </v:group>
            <v:group style="position:absolute;left:12037;top:6924;width:214;height:242" coordorigin="12037,6924" coordsize="214,242">
              <v:shape style="position:absolute;left:12037;top:6924;width:214;height:242" coordorigin="12037,6924" coordsize="214,242" path="m12251,6924l12037,6924,12137,7165,12251,6924xe" filled="true" fillcolor="#000000" stroked="false">
                <v:path arrowok="t"/>
                <v:fill type="solid"/>
              </v:shape>
            </v:group>
            <v:group style="position:absolute;left:6199;top:4010;width:3468;height:2" coordorigin="6199,4010" coordsize="3468,2">
              <v:shape style="position:absolute;left:6199;top:4010;width:3468;height:2" coordorigin="6199,4010" coordsize="3468,0" path="m6199,4010l9667,4010e" filled="false" stroked="true" strokeweight="2.263328pt" strokecolor="#000000">
                <v:path arrowok="t"/>
              </v:shape>
            </v:group>
            <v:group style="position:absolute;left:9640;top:3905;width:214;height:227" coordorigin="9640,3905" coordsize="214,227">
              <v:shape style="position:absolute;left:9640;top:3905;width:214;height:227" coordorigin="9640,3905" coordsize="214,227" path="m9853,4026l9640,3905,9640,4132,9853,4026xe" filled="true" fillcolor="#000000" stroked="false">
                <v:path arrowok="t"/>
                <v:fill type="solid"/>
              </v:shape>
            </v:group>
            <v:group style="position:absolute;left:8698;top:4871;width:1456;height:2144" coordorigin="8698,4871" coordsize="1456,2144">
              <v:shape style="position:absolute;left:8698;top:4871;width:1456;height:2144" coordorigin="8698,4871" coordsize="1456,2144" path="m10153,7014l8698,4871e" filled="false" stroked="true" strokeweight="2.179197pt" strokecolor="#000000">
                <v:path arrowok="t"/>
              </v:shape>
            </v:group>
            <v:group style="position:absolute;left:10039;top:6908;width:214;height:257" coordorigin="10039,6908" coordsize="214,257">
              <v:shape style="position:absolute;left:10039;top:6908;width:214;height:257" coordorigin="10039,6908" coordsize="214,257" path="m10253,7165l10210,6908,10039,7060,10253,7165xe" filled="true" fillcolor="#000000" stroked="false">
                <v:path arrowok="t"/>
                <v:fill type="solid"/>
              </v:shape>
            </v:group>
            <v:group style="position:absolute;left:6214;top:4871;width:2513;height:2" coordorigin="6214,4871" coordsize="2513,2">
              <v:shape style="position:absolute;left:6214;top:4871;width:2513;height:2" coordorigin="6214,4871" coordsize="2513,0" path="m8726,4871l6214,4871e" filled="false" stroked="true" strokeweight="2.263328pt" strokecolor="#000000">
                <v:path arrowok="t"/>
              </v:shape>
            </v:group>
            <v:group style="position:absolute;left:8383;top:5543;width:344;height:2" coordorigin="8383,5543" coordsize="344,2">
              <v:shape style="position:absolute;left:8383;top:5543;width:344;height:2" coordorigin="8383,5543" coordsize="344,0" path="m8383,5543l8726,5543e" filled="false" stroked="true" strokeweight="2.280pt" strokecolor="#000000">
                <v:path arrowok="t"/>
              </v:shape>
            </v:group>
            <v:group style="position:absolute;left:7913;top:5543;width:342;height:2" coordorigin="7913,5543" coordsize="342,2">
              <v:shape style="position:absolute;left:7913;top:5543;width:342;height:2" coordorigin="7913,5543" coordsize="342,0" path="m7913,5543l8255,5543e" filled="false" stroked="true" strokeweight="2.280pt" strokecolor="#000000">
                <v:path arrowok="t"/>
              </v:shape>
            </v:group>
            <v:group style="position:absolute;left:7441;top:5543;width:344;height:2" coordorigin="7441,5543" coordsize="344,2">
              <v:shape style="position:absolute;left:7441;top:5543;width:344;height:2" coordorigin="7441,5543" coordsize="344,0" path="m7441,5543l7784,5543e" filled="false" stroked="true" strokeweight="2.280pt" strokecolor="#000000">
                <v:path arrowok="t"/>
              </v:shape>
            </v:group>
            <v:group style="position:absolute;left:6971;top:5543;width:342;height:2" coordorigin="6971,5543" coordsize="342,2">
              <v:shape style="position:absolute;left:6971;top:5543;width:342;height:2" coordorigin="6971,5543" coordsize="342,0" path="m6971,5543l7313,5543e" filled="false" stroked="true" strokeweight="2.280pt" strokecolor="#000000">
                <v:path arrowok="t"/>
              </v:shape>
            </v:group>
            <v:group style="position:absolute;left:6499;top:5543;width:344;height:2" coordorigin="6499,5543" coordsize="344,2">
              <v:shape style="position:absolute;left:6499;top:5543;width:344;height:2" coordorigin="6499,5543" coordsize="344,0" path="m6499,5543l6842,5543e" filled="false" stroked="true" strokeweight="2.280pt" strokecolor="#000000">
                <v:path arrowok="t"/>
              </v:shape>
            </v:group>
            <v:group style="position:absolute;left:6228;top:5430;width:215;height:226" coordorigin="6228,5430" coordsize="215,226">
              <v:shape style="position:absolute;left:6228;top:5430;width:215;height:226" coordorigin="6228,5430" coordsize="215,226" path="m6443,5656l6443,5430,6228,5536,6443,5656xe" filled="true" fillcolor="#000000" stroked="false">
                <v:path arrowok="t"/>
                <v:fill type="solid"/>
              </v:shape>
            </v:group>
            <v:group style="position:absolute;left:9710;top:7014;width:243;height:317" coordorigin="9710,7014" coordsize="243,317">
              <v:shape style="position:absolute;left:9710;top:7014;width:243;height:317" coordorigin="9710,7014" coordsize="243,317" path="m9953,7316l9754,7014,9710,7030,9911,7331,9953,7316xe" filled="true" fillcolor="#000000" stroked="false">
                <v:path arrowok="t"/>
                <v:fill type="solid"/>
              </v:shape>
            </v:group>
            <v:group style="position:absolute;left:9425;top:6607;width:243;height:317" coordorigin="9425,6607" coordsize="243,317">
              <v:shape style="position:absolute;left:9425;top:6607;width:243;height:317" coordorigin="9425,6607" coordsize="243,317" path="m9667,6908l9468,6607,9425,6622,9625,6924,9667,6908xe" filled="true" fillcolor="#000000" stroked="false">
                <v:path arrowok="t"/>
                <v:fill type="solid"/>
              </v:shape>
            </v:group>
            <v:group style="position:absolute;left:9154;top:6199;width:244;height:317" coordorigin="9154,6199" coordsize="244,317">
              <v:shape style="position:absolute;left:9154;top:6199;width:244;height:317" coordorigin="9154,6199" coordsize="244,317" path="m9397,6502l9197,6199,9154,6215,9354,6516,9397,6502xe" filled="true" fillcolor="#000000" stroked="false">
                <v:path arrowok="t"/>
                <v:fill type="solid"/>
              </v:shape>
            </v:group>
            <v:group style="position:absolute;left:8882;top:5791;width:244;height:318" coordorigin="8882,5791" coordsize="244,318">
              <v:shape style="position:absolute;left:8882;top:5791;width:244;height:318" coordorigin="8882,5791" coordsize="244,318" path="m9126,6094l8926,5791,8882,5807,9083,6109,9126,6094xe" filled="true" fillcolor="#000000" stroked="false">
                <v:path arrowok="t"/>
                <v:fill type="solid"/>
              </v:shape>
            </v:group>
            <v:group style="position:absolute;left:8698;top:5520;width:158;height:182" coordorigin="8698,5520" coordsize="158,182">
              <v:shape style="position:absolute;left:8698;top:5520;width:158;height:182" coordorigin="8698,5520" coordsize="158,182" path="m8855,5686l8740,5520,8698,5536,8812,5701,8855,5686xe" filled="true" fillcolor="#000000" stroked="false">
                <v:path arrowok="t"/>
                <v:fill type="solid"/>
              </v:shape>
            </v:group>
            <v:group style="position:absolute;left:6385;top:8191;width:3468;height:2" coordorigin="6385,8191" coordsize="3468,2">
              <v:shape style="position:absolute;left:6385;top:8191;width:3468;height:2" coordorigin="6385,8191" coordsize="3468,0" path="m6385,8191l9853,8191e" filled="false" stroked="true" strokeweight="2.263328pt" strokecolor="#000000">
                <v:path arrowok="t"/>
              </v:shape>
            </v:group>
            <v:group style="position:absolute;left:6199;top:8086;width:230;height:227" coordorigin="6199,8086" coordsize="230,227">
              <v:shape style="position:absolute;left:6199;top:8086;width:230;height:227" coordorigin="6199,8086" coordsize="230,227" path="m6428,8312l6428,8086,6199,8191,6428,8312xe" filled="true" fillcolor="#000000" stroked="false">
                <v:path arrowok="t"/>
                <v:fill type="solid"/>
              </v:shape>
            </v:group>
            <v:group style="position:absolute;left:6228;top:7920;width:3468;height:2" coordorigin="6228,7920" coordsize="3468,2">
              <v:shape style="position:absolute;left:6228;top:7920;width:3468;height:2" coordorigin="6228,7920" coordsize="3468,0" path="m6228,7920l9696,7920e" filled="false" stroked="true" strokeweight="2.263328pt" strokecolor="#000000">
                <v:path arrowok="t"/>
              </v:shape>
            </v:group>
            <v:group style="position:absolute;left:9667;top:7814;width:215;height:227" coordorigin="9667,7814" coordsize="215,227">
              <v:shape style="position:absolute;left:9667;top:7814;width:215;height:227" coordorigin="9667,7814" coordsize="215,227" path="m9882,7920l9667,7814,9667,8041,9882,7920xe" filled="true" fillcolor="#000000" stroked="false">
                <v:path arrowok="t"/>
                <v:fill type="solid"/>
              </v:shape>
              <v:shape style="position:absolute;left:9298;top:8282;width:485;height:484" type="#_x0000_t75" stroked="false">
                <v:imagedata r:id="rId100" o:title=""/>
              </v:shape>
            </v:group>
            <w10:wrap type="none"/>
          </v:group>
        </w:pict>
      </w:r>
    </w:p>
    <w:p>
      <w:pPr>
        <w:pStyle w:val="Heading3"/>
        <w:spacing w:line="240" w:lineRule="auto"/>
        <w:ind w:left="1302" w:right="0"/>
        <w:jc w:val="left"/>
      </w:pPr>
      <w:r>
        <w:rPr>
          <w:color w:val="080808"/>
          <w:w w:val="100"/>
        </w:rPr>
      </w:r>
      <w:r>
        <w:rPr>
          <w:shadow/>
          <w:color w:val="080808"/>
        </w:rPr>
        <w:t>How </w:t>
      </w:r>
      <w:r>
        <w:rPr>
          <w:shadow w:val="0"/>
          <w:color w:val="080808"/>
        </w:rPr>
      </w:r>
      <w:r>
        <w:rPr>
          <w:shadow/>
          <w:color w:val="080808"/>
        </w:rPr>
        <w:t>to </w:t>
      </w:r>
      <w:r>
        <w:rPr>
          <w:shadow w:val="0"/>
          <w:color w:val="080808"/>
        </w:rPr>
      </w:r>
      <w:r>
        <w:rPr>
          <w:shadow/>
          <w:color w:val="080808"/>
        </w:rPr>
        <w:t>select</w:t>
      </w:r>
      <w:r>
        <w:rPr>
          <w:shadow/>
          <w:color w:val="080808"/>
          <w:spacing w:val="-8"/>
        </w:rPr>
        <w:t> </w:t>
      </w:r>
      <w:r>
        <w:rPr>
          <w:shadow w:val="0"/>
          <w:color w:val="080808"/>
          <w:spacing w:val="-8"/>
        </w:rPr>
      </w:r>
      <w:r>
        <w:rPr>
          <w:shadow/>
          <w:color w:val="080808"/>
        </w:rPr>
        <w:t>indication</w:t>
      </w:r>
      <w:r>
        <w:rPr>
          <w:shadow w:val="0"/>
          <w:color w:val="080808"/>
        </w:rPr>
      </w:r>
      <w:r>
        <w:rPr>
          <w:shadow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tabs>
          <w:tab w:pos="9225" w:val="left" w:leader="none"/>
        </w:tabs>
        <w:spacing w:before="214"/>
        <w:ind w:left="105" w:right="0" w:firstLine="0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z w:val="14"/>
        </w:rPr>
        <w:t>Y</w:t>
      </w:r>
      <w:r>
        <w:rPr>
          <w:rFonts w:ascii="Arial"/>
          <w:b/>
          <w:color w:val="FF0000"/>
          <w:sz w:val="28"/>
        </w:rPr>
        <w:t>Clock</w:t>
      </w:r>
      <w:r>
        <w:rPr>
          <w:rFonts w:ascii="Arial"/>
          <w:b/>
          <w:color w:val="FF0000"/>
          <w:spacing w:val="2"/>
          <w:sz w:val="28"/>
        </w:rPr>
        <w:t> </w:t>
      </w:r>
      <w:r>
        <w:rPr>
          <w:rFonts w:ascii="Arial"/>
          <w:b/>
          <w:color w:val="FF0000"/>
          <w:sz w:val="28"/>
        </w:rPr>
        <w:t>normal</w:t>
      </w:r>
      <w:r>
        <w:rPr>
          <w:rFonts w:ascii="Arial"/>
          <w:b/>
          <w:color w:val="FF0000"/>
          <w:spacing w:val="2"/>
          <w:sz w:val="28"/>
        </w:rPr>
        <w:t> </w:t>
      </w:r>
      <w:r>
        <w:rPr>
          <w:rFonts w:ascii="Arial"/>
          <w:b/>
          <w:color w:val="FF0000"/>
          <w:sz w:val="28"/>
        </w:rPr>
        <w:t>display</w:t>
        <w:tab/>
      </w:r>
      <w:r>
        <w:rPr>
          <w:rFonts w:ascii="Microsoft Sans Serif"/>
          <w:color w:val="FF0033"/>
          <w:sz w:val="14"/>
        </w:rPr>
        <w:t>Y</w:t>
      </w:r>
      <w:r>
        <w:rPr>
          <w:rFonts w:ascii="Arial"/>
          <w:b/>
          <w:color w:val="FF0000"/>
          <w:sz w:val="28"/>
        </w:rPr>
        <w:t>Calendar</w:t>
      </w:r>
      <w:r>
        <w:rPr>
          <w:rFonts w:ascii="Arial"/>
          <w:sz w:val="28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before="192"/>
        <w:ind w:left="4519" w:right="5933" w:firstLine="0"/>
        <w:jc w:val="center"/>
        <w:rPr>
          <w:rFonts w:ascii="Times New Roman" w:hAnsi="Times New Roman" w:cs="Times New Roman" w:eastAsia="Times New Roman" w:hint="default"/>
          <w:sz w:val="22"/>
          <w:szCs w:val="22"/>
        </w:rPr>
      </w:pPr>
      <w:r>
        <w:rPr>
          <w:rFonts w:ascii="Times New Roman"/>
          <w:spacing w:val="7"/>
          <w:sz w:val="22"/>
        </w:rPr>
        <w:t>over  </w:t>
      </w:r>
      <w:r>
        <w:rPr>
          <w:rFonts w:ascii="Times New Roman"/>
          <w:sz w:val="22"/>
        </w:rPr>
        <w:t>2 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pacing w:val="-17"/>
          <w:sz w:val="22"/>
        </w:rPr>
        <w:t>mph</w:t>
      </w: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2"/>
        <w:ind w:right="0"/>
        <w:rPr>
          <w:rFonts w:ascii="Times New Roman" w:hAnsi="Times New Roman" w:cs="Times New Roman" w:eastAsia="Times New Roman" w:hint="default"/>
          <w:sz w:val="18"/>
          <w:szCs w:val="18"/>
        </w:rPr>
      </w:pPr>
    </w:p>
    <w:p>
      <w:pPr>
        <w:spacing w:before="64"/>
        <w:ind w:left="105" w:right="0" w:firstLine="0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z w:val="14"/>
        </w:rPr>
        <w:t>Y</w:t>
      </w:r>
      <w:r>
        <w:rPr>
          <w:rFonts w:ascii="Arial"/>
          <w:b/>
          <w:color w:val="FF0000"/>
          <w:sz w:val="28"/>
        </w:rPr>
        <w:t>Indication of</w:t>
      </w:r>
      <w:r>
        <w:rPr>
          <w:rFonts w:ascii="Arial"/>
          <w:b/>
          <w:color w:val="FF0000"/>
          <w:spacing w:val="-2"/>
          <w:sz w:val="28"/>
        </w:rPr>
        <w:t> </w:t>
      </w:r>
      <w:r>
        <w:rPr>
          <w:rFonts w:ascii="Arial"/>
          <w:b/>
          <w:color w:val="FF0000"/>
          <w:sz w:val="28"/>
        </w:rPr>
        <w:t>hours</w:t>
      </w:r>
      <w:r>
        <w:rPr>
          <w:rFonts w:ascii="Arial"/>
          <w:sz w:val="28"/>
        </w:rPr>
      </w:r>
    </w:p>
    <w:p>
      <w:pPr>
        <w:spacing w:before="38"/>
        <w:ind w:left="0" w:right="104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z w:val="14"/>
        </w:rPr>
        <w:t>Y</w:t>
      </w:r>
      <w:r>
        <w:rPr>
          <w:rFonts w:ascii="Arial"/>
          <w:b/>
          <w:color w:val="FF0000"/>
          <w:sz w:val="28"/>
        </w:rPr>
        <w:t>Indication of</w:t>
      </w:r>
      <w:r>
        <w:rPr>
          <w:rFonts w:ascii="Arial"/>
          <w:b/>
          <w:color w:val="FF0000"/>
          <w:spacing w:val="-2"/>
          <w:sz w:val="28"/>
        </w:rPr>
        <w:t> </w:t>
      </w:r>
      <w:r>
        <w:rPr>
          <w:rFonts w:ascii="Arial"/>
          <w:b/>
          <w:color w:val="FF0000"/>
          <w:sz w:val="28"/>
        </w:rPr>
        <w:t>speed</w:t>
      </w:r>
      <w:r>
        <w:rPr>
          <w:rFonts w:ascii="Arial"/>
          <w:sz w:val="28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ind w:right="0"/>
        <w:rPr>
          <w:rFonts w:ascii="Arial" w:hAnsi="Arial" w:cs="Arial" w:eastAsia="Arial" w:hint="default"/>
          <w:b/>
          <w:bCs/>
          <w:sz w:val="22"/>
          <w:szCs w:val="22"/>
        </w:rPr>
      </w:pPr>
    </w:p>
    <w:p>
      <w:pPr>
        <w:spacing w:before="64"/>
        <w:ind w:left="0" w:right="46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color w:val="080808"/>
          <w:spacing w:val="-2"/>
          <w:w w:val="105"/>
          <w:sz w:val="28"/>
        </w:rPr>
        <w:t>15</w:t>
      </w:r>
      <w:r>
        <w:rPr>
          <w:rFonts w:ascii="Arial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1140" w:bottom="280" w:left="2080" w:right="2140"/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36pt;margin-top:36pt;width:720pt;height:540pt;mso-position-horizontal-relative:page;mso-position-vertical-relative:page;z-index:-125176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108" o:title=""/>
              </v:shape>
            </v:group>
            <v:group style="position:absolute;left:1560;top:2520;width:9720;height:2" coordorigin="1560,2520" coordsize="9720,2">
              <v:shape style="position:absolute;left:1560;top:2520;width:9720;height:2" coordorigin="1560,2520" coordsize="9720,0" path="m1560,2520l11280,2520e" filled="false" stroked="true" strokeweight=".06pt" strokecolor="#bfbfbf">
                <v:path arrowok="t"/>
              </v:shape>
            </v:group>
            <v:group style="position:absolute;left:1560;top:2528;width:9722;height:2" coordorigin="1560,2528" coordsize="9722,2">
              <v:shape style="position:absolute;left:1560;top:2528;width:9722;height:2" coordorigin="1560,2528" coordsize="9722,0" path="m1560,2528l11281,2528e" filled="false" stroked="true" strokeweight=".78pt" strokecolor="#bfbfbf">
                <v:path arrowok="t"/>
              </v:shape>
            </v:group>
            <v:group style="position:absolute;left:1560;top:2790;width:9720;height:2" coordorigin="1560,2790" coordsize="9720,2">
              <v:shape style="position:absolute;left:1560;top:2790;width:9720;height:2" coordorigin="1560,2790" coordsize="9720,0" path="m1560,2790l11280,2790e" filled="false" stroked="true" strokeweight=".06pt" strokecolor="#bfbfbf">
                <v:path arrowok="t"/>
              </v:shape>
            </v:group>
            <v:group style="position:absolute;left:1560;top:2798;width:9722;height:2" coordorigin="1560,2798" coordsize="9722,2">
              <v:shape style="position:absolute;left:1560;top:2798;width:9722;height:2" coordorigin="1560,2798" coordsize="9722,0" path="m1560,2798l11281,2798e" filled="false" stroked="true" strokeweight=".78pt" strokecolor="#bfbfbf">
                <v:path arrowok="t"/>
              </v:shape>
            </v:group>
            <v:group style="position:absolute;left:1560;top:3060;width:9720;height:2" coordorigin="1560,3060" coordsize="9720,2">
              <v:shape style="position:absolute;left:1560;top:3060;width:9720;height:2" coordorigin="1560,3060" coordsize="9720,0" path="m1560,3060l11280,3060e" filled="false" stroked="true" strokeweight=".06pt" strokecolor="#bfbfbf">
                <v:path arrowok="t"/>
              </v:shape>
            </v:group>
            <v:group style="position:absolute;left:1560;top:3068;width:9722;height:2" coordorigin="1560,3068" coordsize="9722,2">
              <v:shape style="position:absolute;left:1560;top:3068;width:9722;height:2" coordorigin="1560,3068" coordsize="9722,0" path="m1560,3068l11281,3068e" filled="false" stroked="true" strokeweight=".78pt" strokecolor="#bfbfbf">
                <v:path arrowok="t"/>
              </v:shape>
            </v:group>
            <v:group style="position:absolute;left:1560;top:3330;width:9720;height:2" coordorigin="1560,3330" coordsize="9720,2">
              <v:shape style="position:absolute;left:1560;top:3330;width:9720;height:2" coordorigin="1560,3330" coordsize="9720,0" path="m1560,3330l11280,3330e" filled="false" stroked="true" strokeweight=".06pt" strokecolor="#bfbfbf">
                <v:path arrowok="t"/>
              </v:shape>
            </v:group>
            <v:group style="position:absolute;left:1560;top:3338;width:9722;height:2" coordorigin="1560,3338" coordsize="9722,2">
              <v:shape style="position:absolute;left:1560;top:3338;width:9722;height:2" coordorigin="1560,3338" coordsize="9722,0" path="m1560,3338l11281,3338e" filled="false" stroked="true" strokeweight=".78pt" strokecolor="#bfbfbf">
                <v:path arrowok="t"/>
              </v:shape>
            </v:group>
            <v:group style="position:absolute;left:4575;top:3600;width:6705;height:2" coordorigin="4575,3600" coordsize="6705,2">
              <v:shape style="position:absolute;left:4575;top:3600;width:6705;height:2" coordorigin="4575,3600" coordsize="6705,0" path="m11280,3600l4575,3600e" filled="false" stroked="true" strokeweight=".06pt" strokecolor="#bfbfbf">
                <v:path arrowok="t"/>
              </v:shape>
            </v:group>
            <v:group style="position:absolute;left:1560;top:3600;width:2057;height:2" coordorigin="1560,3600" coordsize="2057,2">
              <v:shape style="position:absolute;left:1560;top:3600;width:2057;height:2" coordorigin="1560,3600" coordsize="2057,0" path="m3616,3600l1560,3600e" filled="false" stroked="true" strokeweight=".06pt" strokecolor="#bfbfbf">
                <v:path arrowok="t"/>
              </v:shape>
            </v:group>
            <v:group style="position:absolute;left:4575;top:3608;width:6707;height:2" coordorigin="4575,3608" coordsize="6707,2">
              <v:shape style="position:absolute;left:4575;top:3608;width:6707;height:2" coordorigin="4575,3608" coordsize="6707,0" path="m4575,3608l11281,3608e" filled="false" stroked="true" strokeweight=".78001pt" strokecolor="#bfbfbf">
                <v:path arrowok="t"/>
              </v:shape>
            </v:group>
            <v:group style="position:absolute;left:1560;top:3608;width:2057;height:2" coordorigin="1560,3608" coordsize="2057,2">
              <v:shape style="position:absolute;left:1560;top:3608;width:2057;height:2" coordorigin="1560,3608" coordsize="2057,0" path="m1560,3608l3616,3608e" filled="false" stroked="true" strokeweight=".78001pt" strokecolor="#bfbfbf">
                <v:path arrowok="t"/>
              </v:shape>
            </v:group>
            <v:group style="position:absolute;left:1560;top:3870;width:9720;height:2" coordorigin="1560,3870" coordsize="9720,2">
              <v:shape style="position:absolute;left:1560;top:3870;width:9720;height:2" coordorigin="1560,3870" coordsize="9720,0" path="m1560,3870l11280,3870e" filled="false" stroked="true" strokeweight=".06pt" strokecolor="#bfbfbf">
                <v:path arrowok="t"/>
              </v:shape>
            </v:group>
            <v:group style="position:absolute;left:1560;top:3878;width:9722;height:2" coordorigin="1560,3878" coordsize="9722,2">
              <v:shape style="position:absolute;left:1560;top:3878;width:9722;height:2" coordorigin="1560,3878" coordsize="9722,0" path="m1560,3878l11281,3878e" filled="false" stroked="true" strokeweight=".78001pt" strokecolor="#bfbfbf">
                <v:path arrowok="t"/>
              </v:shape>
            </v:group>
            <v:group style="position:absolute;left:1560;top:4140;width:9720;height:2" coordorigin="1560,4140" coordsize="9720,2">
              <v:shape style="position:absolute;left:1560;top:4140;width:9720;height:2" coordorigin="1560,4140" coordsize="9720,0" path="m1560,4140l11280,4140e" filled="false" stroked="true" strokeweight=".06pt" strokecolor="#bfbfbf">
                <v:path arrowok="t"/>
              </v:shape>
            </v:group>
            <v:group style="position:absolute;left:1560;top:4148;width:9722;height:2" coordorigin="1560,4148" coordsize="9722,2">
              <v:shape style="position:absolute;left:1560;top:4148;width:9722;height:2" coordorigin="1560,4148" coordsize="9722,0" path="m1560,4148l11281,4148e" filled="false" stroked="true" strokeweight=".78pt" strokecolor="#bfbfbf">
                <v:path arrowok="t"/>
              </v:shape>
            </v:group>
            <v:group style="position:absolute;left:1560;top:4410;width:9720;height:2" coordorigin="1560,4410" coordsize="9720,2">
              <v:shape style="position:absolute;left:1560;top:4410;width:9720;height:2" coordorigin="1560,4410" coordsize="9720,0" path="m1560,4410l11280,4410e" filled="false" stroked="true" strokeweight=".06pt" strokecolor="#bfbfbf">
                <v:path arrowok="t"/>
              </v:shape>
            </v:group>
            <v:group style="position:absolute;left:1560;top:4418;width:9722;height:2" coordorigin="1560,4418" coordsize="9722,2">
              <v:shape style="position:absolute;left:1560;top:4418;width:9722;height:2" coordorigin="1560,4418" coordsize="9722,0" path="m1560,4418l11281,4418e" filled="false" stroked="true" strokeweight=".78pt" strokecolor="#bfbfbf">
                <v:path arrowok="t"/>
              </v:shape>
            </v:group>
            <v:group style="position:absolute;left:1560;top:4680;width:9720;height:2" coordorigin="1560,4680" coordsize="9720,2">
              <v:shape style="position:absolute;left:1560;top:4680;width:9720;height:2" coordorigin="1560,4680" coordsize="9720,0" path="m1560,4680l11280,4680e" filled="false" stroked="true" strokeweight=".06pt" strokecolor="#bfbfbf">
                <v:path arrowok="t"/>
              </v:shape>
            </v:group>
            <v:group style="position:absolute;left:1560;top:4688;width:9722;height:2" coordorigin="1560,4688" coordsize="9722,2">
              <v:shape style="position:absolute;left:1560;top:4688;width:9722;height:2" coordorigin="1560,4688" coordsize="9722,0" path="m1560,4688l11281,4688e" filled="false" stroked="true" strokeweight=".78pt" strokecolor="#bfbfbf">
                <v:path arrowok="t"/>
              </v:shape>
            </v:group>
            <v:group style="position:absolute;left:1560;top:4950;width:9720;height:2" coordorigin="1560,4950" coordsize="9720,2">
              <v:shape style="position:absolute;left:1560;top:4950;width:9720;height:2" coordorigin="1560,4950" coordsize="9720,0" path="m1560,4950l11280,4950e" filled="false" stroked="true" strokeweight=".06pt" strokecolor="#bfbfbf">
                <v:path arrowok="t"/>
              </v:shape>
            </v:group>
            <v:group style="position:absolute;left:1560;top:4958;width:9722;height:2" coordorigin="1560,4958" coordsize="9722,2">
              <v:shape style="position:absolute;left:1560;top:4958;width:9722;height:2" coordorigin="1560,4958" coordsize="9722,0" path="m1560,4958l11281,4958e" filled="false" stroked="true" strokeweight=".78pt" strokecolor="#bfbfbf">
                <v:path arrowok="t"/>
              </v:shape>
            </v:group>
            <v:group style="position:absolute;left:1560;top:5220;width:9720;height:2" coordorigin="1560,5220" coordsize="9720,2">
              <v:shape style="position:absolute;left:1560;top:5220;width:9720;height:2" coordorigin="1560,5220" coordsize="9720,0" path="m1560,5220l11280,5220e" filled="false" stroked="true" strokeweight=".06pt" strokecolor="#bfbfbf">
                <v:path arrowok="t"/>
              </v:shape>
            </v:group>
            <v:group style="position:absolute;left:1560;top:5228;width:9722;height:2" coordorigin="1560,5228" coordsize="9722,2">
              <v:shape style="position:absolute;left:1560;top:5228;width:9722;height:2" coordorigin="1560,5228" coordsize="9722,0" path="m1560,5228l11281,5228e" filled="false" stroked="true" strokeweight=".78pt" strokecolor="#bfbfbf">
                <v:path arrowok="t"/>
              </v:shape>
            </v:group>
            <v:group style="position:absolute;left:1560;top:5490;width:9720;height:2" coordorigin="1560,5490" coordsize="9720,2">
              <v:shape style="position:absolute;left:1560;top:5490;width:9720;height:2" coordorigin="1560,5490" coordsize="9720,0" path="m1560,5490l11280,5490e" filled="false" stroked="true" strokeweight=".06pt" strokecolor="#bfbfbf">
                <v:path arrowok="t"/>
              </v:shape>
            </v:group>
            <v:group style="position:absolute;left:1560;top:5498;width:9722;height:2" coordorigin="1560,5498" coordsize="9722,2">
              <v:shape style="position:absolute;left:1560;top:5498;width:9722;height:2" coordorigin="1560,5498" coordsize="9722,0" path="m1560,5498l11281,5498e" filled="false" stroked="true" strokeweight=".78pt" strokecolor="#bfbfbf">
                <v:path arrowok="t"/>
              </v:shape>
            </v:group>
            <v:group style="position:absolute;left:1560;top:5760;width:9720;height:2" coordorigin="1560,5760" coordsize="9720,2">
              <v:shape style="position:absolute;left:1560;top:5760;width:9720;height:2" coordorigin="1560,5760" coordsize="9720,0" path="m1560,5760l11280,5760e" filled="false" stroked="true" strokeweight=".06pt" strokecolor="#bfbfbf">
                <v:path arrowok="t"/>
              </v:shape>
            </v:group>
            <v:group style="position:absolute;left:1560;top:5768;width:9722;height:2" coordorigin="1560,5768" coordsize="9722,2">
              <v:shape style="position:absolute;left:1560;top:5768;width:9722;height:2" coordorigin="1560,5768" coordsize="9722,0" path="m1560,5768l11281,5768e" filled="false" stroked="true" strokeweight=".78pt" strokecolor="#bfbfbf">
                <v:path arrowok="t"/>
              </v:shape>
            </v:group>
            <v:group style="position:absolute;left:1560;top:6030;width:9720;height:2" coordorigin="1560,6030" coordsize="9720,2">
              <v:shape style="position:absolute;left:1560;top:6030;width:9720;height:2" coordorigin="1560,6030" coordsize="9720,0" path="m1560,6030l11280,6030e" filled="false" stroked="true" strokeweight=".06pt" strokecolor="#bfbfbf">
                <v:path arrowok="t"/>
              </v:shape>
            </v:group>
            <v:group style="position:absolute;left:1560;top:6038;width:9722;height:2" coordorigin="1560,6038" coordsize="9722,2">
              <v:shape style="position:absolute;left:1560;top:6038;width:9722;height:2" coordorigin="1560,6038" coordsize="9722,0" path="m1560,6038l11281,6038e" filled="false" stroked="true" strokeweight=".78pt" strokecolor="#bfbfbf">
                <v:path arrowok="t"/>
              </v:shape>
            </v:group>
            <v:group style="position:absolute;left:1560;top:6300;width:9720;height:2" coordorigin="1560,6300" coordsize="9720,2">
              <v:shape style="position:absolute;left:1560;top:6300;width:9720;height:2" coordorigin="1560,6300" coordsize="9720,0" path="m1560,6300l11280,6300e" filled="false" stroked="true" strokeweight=".06pt" strokecolor="#bfbfbf">
                <v:path arrowok="t"/>
              </v:shape>
            </v:group>
            <v:group style="position:absolute;left:1560;top:6308;width:9722;height:2" coordorigin="1560,6308" coordsize="9722,2">
              <v:shape style="position:absolute;left:1560;top:6308;width:9722;height:2" coordorigin="1560,6308" coordsize="9722,0" path="m1560,6308l11281,6308e" filled="false" stroked="true" strokeweight=".78pt" strokecolor="#bfbfbf">
                <v:path arrowok="t"/>
              </v:shape>
            </v:group>
            <v:group style="position:absolute;left:1560;top:6570;width:9720;height:2" coordorigin="1560,6570" coordsize="9720,2">
              <v:shape style="position:absolute;left:1560;top:6570;width:9720;height:2" coordorigin="1560,6570" coordsize="9720,0" path="m1560,6570l11280,6570e" filled="false" stroked="true" strokeweight=".06pt" strokecolor="#bfbfbf">
                <v:path arrowok="t"/>
              </v:shape>
            </v:group>
            <v:group style="position:absolute;left:1560;top:6578;width:9722;height:2" coordorigin="1560,6578" coordsize="9722,2">
              <v:shape style="position:absolute;left:1560;top:6578;width:9722;height:2" coordorigin="1560,6578" coordsize="9722,0" path="m1560,6578l11281,6578e" filled="false" stroked="true" strokeweight=".78pt" strokecolor="#bfbfbf">
                <v:path arrowok="t"/>
              </v:shape>
            </v:group>
            <v:group style="position:absolute;left:1560;top:6840;width:9720;height:2" coordorigin="1560,6840" coordsize="9720,2">
              <v:shape style="position:absolute;left:1560;top:6840;width:9720;height:2" coordorigin="1560,6840" coordsize="9720,0" path="m1560,6840l11280,6840e" filled="false" stroked="true" strokeweight=".06pt" strokecolor="#bfbfbf">
                <v:path arrowok="t"/>
              </v:shape>
            </v:group>
            <v:group style="position:absolute;left:1560;top:6848;width:9722;height:2" coordorigin="1560,6848" coordsize="9722,2">
              <v:shape style="position:absolute;left:1560;top:6848;width:9722;height:2" coordorigin="1560,6848" coordsize="9722,0" path="m1560,6848l11281,6848e" filled="false" stroked="true" strokeweight=".78pt" strokecolor="#bfbfbf">
                <v:path arrowok="t"/>
              </v:shape>
            </v:group>
            <v:group style="position:absolute;left:1560;top:7110;width:9720;height:2" coordorigin="1560,7110" coordsize="9720,2">
              <v:shape style="position:absolute;left:1560;top:7110;width:9720;height:2" coordorigin="1560,7110" coordsize="9720,0" path="m1560,7110l11280,7110e" filled="false" stroked="true" strokeweight=".06pt" strokecolor="#bfbfbf">
                <v:path arrowok="t"/>
              </v:shape>
            </v:group>
            <v:group style="position:absolute;left:1560;top:7118;width:9722;height:2" coordorigin="1560,7118" coordsize="9722,2">
              <v:shape style="position:absolute;left:1560;top:7118;width:9722;height:2" coordorigin="1560,7118" coordsize="9722,0" path="m1560,7118l11281,7118e" filled="false" stroked="true" strokeweight=".78pt" strokecolor="#bfbfbf">
                <v:path arrowok="t"/>
              </v:shape>
            </v:group>
            <v:group style="position:absolute;left:1560;top:7380;width:9720;height:2" coordorigin="1560,7380" coordsize="9720,2">
              <v:shape style="position:absolute;left:1560;top:7380;width:9720;height:2" coordorigin="1560,7380" coordsize="9720,0" path="m1560,7380l11280,7380e" filled="false" stroked="true" strokeweight=".06pt" strokecolor="#bfbfbf">
                <v:path arrowok="t"/>
              </v:shape>
            </v:group>
            <v:group style="position:absolute;left:1560;top:7388;width:9722;height:2" coordorigin="1560,7388" coordsize="9722,2">
              <v:shape style="position:absolute;left:1560;top:7388;width:9722;height:2" coordorigin="1560,7388" coordsize="9722,0" path="m1560,7388l11281,7388e" filled="false" stroked="true" strokeweight=".78pt" strokecolor="#bfbfbf">
                <v:path arrowok="t"/>
              </v:shape>
            </v:group>
            <v:group style="position:absolute;left:1560;top:7650;width:9720;height:2" coordorigin="1560,7650" coordsize="9720,2">
              <v:shape style="position:absolute;left:1560;top:7650;width:9720;height:2" coordorigin="1560,7650" coordsize="9720,0" path="m1560,7650l11280,7650e" filled="false" stroked="true" strokeweight=".06pt" strokecolor="#bfbfbf">
                <v:path arrowok="t"/>
              </v:shape>
            </v:group>
            <v:group style="position:absolute;left:1560;top:7658;width:9722;height:2" coordorigin="1560,7658" coordsize="9722,2">
              <v:shape style="position:absolute;left:1560;top:7658;width:9722;height:2" coordorigin="1560,7658" coordsize="9722,0" path="m1560,7658l11281,7658e" filled="false" stroked="true" strokeweight=".78pt" strokecolor="#bfbfbf">
                <v:path arrowok="t"/>
              </v:shape>
            </v:group>
            <v:group style="position:absolute;left:1560;top:7920;width:9720;height:2" coordorigin="1560,7920" coordsize="9720,2">
              <v:shape style="position:absolute;left:1560;top:7920;width:9720;height:2" coordorigin="1560,7920" coordsize="9720,0" path="m1560,7920l11280,7920e" filled="false" stroked="true" strokeweight=".06pt" strokecolor="#bfbfbf">
                <v:path arrowok="t"/>
              </v:shape>
            </v:group>
            <v:group style="position:absolute;left:1560;top:7928;width:9722;height:2" coordorigin="1560,7928" coordsize="9722,2">
              <v:shape style="position:absolute;left:1560;top:7928;width:9722;height:2" coordorigin="1560,7928" coordsize="9722,0" path="m1560,7928l11281,7928e" filled="false" stroked="true" strokeweight=".78pt" strokecolor="#bfbfbf">
                <v:path arrowok="t"/>
              </v:shape>
            </v:group>
            <v:group style="position:absolute;left:1560;top:8190;width:9720;height:2" coordorigin="1560,8190" coordsize="9720,2">
              <v:shape style="position:absolute;left:1560;top:8190;width:9720;height:2" coordorigin="1560,8190" coordsize="9720,0" path="m1560,8190l11280,8190e" filled="false" stroked="true" strokeweight=".06pt" strokecolor="#bfbfbf">
                <v:path arrowok="t"/>
              </v:shape>
            </v:group>
            <v:group style="position:absolute;left:1560;top:8198;width:9722;height:2" coordorigin="1560,8198" coordsize="9722,2">
              <v:shape style="position:absolute;left:1560;top:8198;width:9722;height:2" coordorigin="1560,8198" coordsize="9722,0" path="m1560,8198l11281,8198e" filled="false" stroked="true" strokeweight=".78pt" strokecolor="#bfbfbf">
                <v:path arrowok="t"/>
              </v:shape>
            </v:group>
            <v:group style="position:absolute;left:1560;top:8460;width:9720;height:2" coordorigin="1560,8460" coordsize="9720,2">
              <v:shape style="position:absolute;left:1560;top:8460;width:9720;height:2" coordorigin="1560,8460" coordsize="9720,0" path="m1560,8460l11280,8460e" filled="false" stroked="true" strokeweight=".06pt" strokecolor="#bfbfbf">
                <v:path arrowok="t"/>
              </v:shape>
            </v:group>
            <v:group style="position:absolute;left:1560;top:8468;width:9722;height:2" coordorigin="1560,8468" coordsize="9722,2">
              <v:shape style="position:absolute;left:1560;top:8468;width:9722;height:2" coordorigin="1560,8468" coordsize="9722,0" path="m1560,8468l11281,8468e" filled="false" stroked="true" strokeweight=".78pt" strokecolor="#bfbfbf">
                <v:path arrowok="t"/>
              </v:shape>
            </v:group>
            <v:group style="position:absolute;left:1560;top:8730;width:9720;height:2" coordorigin="1560,8730" coordsize="9720,2">
              <v:shape style="position:absolute;left:1560;top:8730;width:9720;height:2" coordorigin="1560,8730" coordsize="9720,0" path="m1560,8730l11280,8730e" filled="false" stroked="true" strokeweight=".06pt" strokecolor="#bfbfbf">
                <v:path arrowok="t"/>
              </v:shape>
            </v:group>
            <v:group style="position:absolute;left:1560;top:8738;width:9722;height:2" coordorigin="1560,8738" coordsize="9722,2">
              <v:shape style="position:absolute;left:1560;top:8738;width:9722;height:2" coordorigin="1560,8738" coordsize="9722,0" path="m1560,8738l11281,8738e" filled="false" stroked="true" strokeweight=".78pt" strokecolor="#bfbfbf">
                <v:path arrowok="t"/>
              </v:shape>
            </v:group>
            <v:group style="position:absolute;left:1560;top:9000;width:9720;height:2" coordorigin="1560,9000" coordsize="9720,2">
              <v:shape style="position:absolute;left:1560;top:9000;width:9720;height:2" coordorigin="1560,9000" coordsize="9720,0" path="m1560,9000l11280,9000e" filled="false" stroked="true" strokeweight=".06pt" strokecolor="#bfbfbf">
                <v:path arrowok="t"/>
              </v:shape>
            </v:group>
            <v:group style="position:absolute;left:1560;top:9008;width:9722;height:2" coordorigin="1560,9008" coordsize="9722,2">
              <v:shape style="position:absolute;left:1560;top:9008;width:9722;height:2" coordorigin="1560,9008" coordsize="9722,0" path="m1560,9008l11281,9008e" filled="false" stroked="true" strokeweight=".78pt" strokecolor="#bfbfbf">
                <v:path arrowok="t"/>
              </v:shape>
            </v:group>
            <v:group style="position:absolute;left:1560;top:9270;width:9720;height:2" coordorigin="1560,9270" coordsize="9720,2">
              <v:shape style="position:absolute;left:1560;top:9270;width:9720;height:2" coordorigin="1560,9270" coordsize="9720,0" path="m1560,9270l11280,9270e" filled="false" stroked="true" strokeweight=".06pt" strokecolor="#bfbfbf">
                <v:path arrowok="t"/>
              </v:shape>
            </v:group>
            <v:group style="position:absolute;left:1560;top:9278;width:9722;height:2" coordorigin="1560,9278" coordsize="9722,2">
              <v:shape style="position:absolute;left:1560;top:9278;width:9722;height:2" coordorigin="1560,9278" coordsize="9722,0" path="m1560,9278l11281,9278e" filled="false" stroked="true" strokeweight=".78pt" strokecolor="#bfbfbf">
                <v:path arrowok="t"/>
              </v:shape>
            </v:group>
            <v:group style="position:absolute;left:1560;top:9540;width:9720;height:2" coordorigin="1560,9540" coordsize="9720,2">
              <v:shape style="position:absolute;left:1560;top:9540;width:9720;height:2" coordorigin="1560,9540" coordsize="9720,0" path="m1560,9540l11280,9540e" filled="false" stroked="true" strokeweight=".06pt" strokecolor="#bfbfbf">
                <v:path arrowok="t"/>
              </v:shape>
            </v:group>
            <v:group style="position:absolute;left:1560;top:9548;width:9722;height:2" coordorigin="1560,9548" coordsize="9722,2">
              <v:shape style="position:absolute;left:1560;top:9548;width:9722;height:2" coordorigin="1560,9548" coordsize="9722,0" path="m1560,9548l11281,9548e" filled="false" stroked="true" strokeweight=".71997pt" strokecolor="#bfbfbf">
                <v:path arrowok="t"/>
              </v:shape>
            </v:group>
            <v:group style="position:absolute;left:1560;top:9810;width:9720;height:2" coordorigin="1560,9810" coordsize="9720,2">
              <v:shape style="position:absolute;left:1560;top:9810;width:9720;height:2" coordorigin="1560,9810" coordsize="9720,0" path="m1560,9810l11280,9810e" filled="false" stroked="true" strokeweight=".06pt" strokecolor="#bfbfbf">
                <v:path arrowok="t"/>
              </v:shape>
            </v:group>
            <v:group style="position:absolute;left:1560;top:9818;width:9722;height:2" coordorigin="1560,9818" coordsize="9722,2">
              <v:shape style="position:absolute;left:1560;top:9818;width:9722;height:2" coordorigin="1560,9818" coordsize="9722,0" path="m1560,9818l11281,9818e" filled="false" stroked="true" strokeweight=".71997pt" strokecolor="#bfbfbf">
                <v:path arrowok="t"/>
              </v:shape>
            </v:group>
            <v:group style="position:absolute;left:1560;top:10080;width:9720;height:2" coordorigin="1560,10080" coordsize="9720,2">
              <v:shape style="position:absolute;left:1560;top:10080;width:9720;height:2" coordorigin="1560,10080" coordsize="9720,0" path="m1560,10080l11280,10080e" filled="false" stroked="true" strokeweight=".06pt" strokecolor="#bfbfbf">
                <v:path arrowok="t"/>
              </v:shape>
            </v:group>
            <v:group style="position:absolute;left:1560;top:10088;width:9722;height:2" coordorigin="1560,10088" coordsize="9722,2">
              <v:shape style="position:absolute;left:1560;top:10088;width:9722;height:2" coordorigin="1560,10088" coordsize="9722,0" path="m1560,10088l11281,10088e" filled="false" stroked="true" strokeweight=".72003pt" strokecolor="#bfbfbf">
                <v:path arrowok="t"/>
              </v:shape>
            </v:group>
            <v:group style="position:absolute;left:1560;top:10350;width:9720;height:2" coordorigin="1560,10350" coordsize="9720,2">
              <v:shape style="position:absolute;left:1560;top:10350;width:9720;height:2" coordorigin="1560,10350" coordsize="9720,0" path="m1560,10350l11280,10350e" filled="false" stroked="true" strokeweight=".06pt" strokecolor="#bfbfbf">
                <v:path arrowok="t"/>
              </v:shape>
            </v:group>
            <v:group style="position:absolute;left:1560;top:10358;width:9722;height:2" coordorigin="1560,10358" coordsize="9722,2">
              <v:shape style="position:absolute;left:1560;top:10358;width:9722;height:2" coordorigin="1560,10358" coordsize="9722,0" path="m1560,10358l11281,10358e" filled="false" stroked="true" strokeweight=".72003pt" strokecolor="#bfbfbf">
                <v:path arrowok="t"/>
              </v:shape>
            </v:group>
            <v:group style="position:absolute;left:1560;top:10620;width:9720;height:2" coordorigin="1560,10620" coordsize="9720,2">
              <v:shape style="position:absolute;left:1560;top:10620;width:9720;height:2" coordorigin="1560,10620" coordsize="9720,0" path="m1560,10620l11280,10620e" filled="false" stroked="true" strokeweight=".06pt" strokecolor="#bfbfbf">
                <v:path arrowok="t"/>
              </v:shape>
            </v:group>
            <v:group style="position:absolute;left:1560;top:10628;width:9722;height:2" coordorigin="1560,10628" coordsize="9722,2">
              <v:shape style="position:absolute;left:1560;top:10628;width:9722;height:2" coordorigin="1560,10628" coordsize="9722,0" path="m1560,10628l11281,10628e" filled="false" stroked="true" strokeweight=".72003pt" strokecolor="#bfbfbf">
                <v:path arrowok="t"/>
              </v:shape>
            </v:group>
            <v:group style="position:absolute;left:1560;top:10890;width:9720;height:2" coordorigin="1560,10890" coordsize="9720,2">
              <v:shape style="position:absolute;left:1560;top:10890;width:9720;height:2" coordorigin="1560,10890" coordsize="9720,0" path="m1560,10890l11280,10890e" filled="false" stroked="true" strokeweight=".06pt" strokecolor="#bfbfbf">
                <v:path arrowok="t"/>
              </v:shape>
            </v:group>
            <v:group style="position:absolute;left:1560;top:10898;width:9722;height:2" coordorigin="1560,10898" coordsize="9722,2">
              <v:shape style="position:absolute;left:1560;top:10898;width:9722;height:2" coordorigin="1560,10898" coordsize="9722,0" path="m1560,10898l11281,10898e" filled="false" stroked="true" strokeweight=".72003pt" strokecolor="#bfbfbf">
                <v:path arrowok="t"/>
              </v:shape>
            </v:group>
            <v:group style="position:absolute;left:1560;top:11160;width:9720;height:2" coordorigin="1560,11160" coordsize="9720,2">
              <v:shape style="position:absolute;left:1560;top:11160;width:9720;height:2" coordorigin="1560,11160" coordsize="9720,0" path="m1560,11160l11280,11160e" filled="false" stroked="true" strokeweight=".06pt" strokecolor="#bfbfbf">
                <v:path arrowok="t"/>
              </v:shape>
            </v:group>
            <v:group style="position:absolute;left:1560;top:11168;width:9722;height:2" coordorigin="1560,11168" coordsize="9722,2">
              <v:shape style="position:absolute;left:1560;top:11168;width:9722;height:2" coordorigin="1560,11168" coordsize="9722,0" path="m1560,11168l11281,11168e" filled="false" stroked="true" strokeweight=".72003pt" strokecolor="#bfbfbf">
                <v:path arrowok="t"/>
              </v:shape>
            </v:group>
            <v:group style="position:absolute;left:1560;top:2520;width:2;height:8656" coordorigin="1560,2520" coordsize="2,8656">
              <v:shape style="position:absolute;left:1560;top:2520;width:2;height:8656" coordorigin="1560,2520" coordsize="0,8656" path="m1560,2520l1560,11176e" filled="false" stroked="true" strokeweight=".06pt" strokecolor="#bfbfbf">
                <v:path arrowok="t"/>
              </v:shape>
            </v:group>
            <v:group style="position:absolute;left:1568;top:2520;width:2;height:8656" coordorigin="1568,2520" coordsize="2,8656">
              <v:shape style="position:absolute;left:1568;top:2520;width:2;height:8656" coordorigin="1568,2520" coordsize="0,8656" path="m1568,2520l1568,11176e" filled="false" stroked="true" strokeweight=".78pt" strokecolor="#bfbfbf">
                <v:path arrowok="t"/>
              </v:shape>
            </v:group>
            <v:group style="position:absolute;left:2640;top:2520;width:2;height:8656" coordorigin="2640,2520" coordsize="2,8656">
              <v:shape style="position:absolute;left:2640;top:2520;width:2;height:8656" coordorigin="2640,2520" coordsize="0,8656" path="m2640,2520l2640,11176e" filled="false" stroked="true" strokeweight=".06pt" strokecolor="#bfbfbf">
                <v:path arrowok="t"/>
              </v:shape>
            </v:group>
            <v:group style="position:absolute;left:2648;top:2520;width:2;height:8656" coordorigin="2648,2520" coordsize="2,8656">
              <v:shape style="position:absolute;left:2648;top:2520;width:2;height:8656" coordorigin="2648,2520" coordsize="0,8656" path="m2648,2520l2648,11176e" filled="false" stroked="true" strokeweight=".78pt" strokecolor="#bfbfbf">
                <v:path arrowok="t"/>
              </v:shape>
            </v:group>
            <v:group style="position:absolute;left:3720;top:2520;width:2;height:991" coordorigin="3720,2520" coordsize="2,991">
              <v:shape style="position:absolute;left:3720;top:2520;width:2;height:991" coordorigin="3720,2520" coordsize="0,991" path="m3720,2520l3720,3511e" filled="false" stroked="true" strokeweight=".06pt" strokecolor="#bfbfbf">
                <v:path arrowok="t"/>
              </v:shape>
            </v:group>
            <v:group style="position:absolute;left:3720;top:3795;width:2;height:7381" coordorigin="3720,3795" coordsize="2,7381">
              <v:shape style="position:absolute;left:3720;top:3795;width:2;height:7381" coordorigin="3720,3795" coordsize="0,7381" path="m3720,3795l3720,11176e" filled="false" stroked="true" strokeweight=".06pt" strokecolor="#bfbfbf">
                <v:path arrowok="t"/>
              </v:shape>
            </v:group>
            <v:group style="position:absolute;left:3728;top:2520;width:2;height:991" coordorigin="3728,2520" coordsize="2,991">
              <v:shape style="position:absolute;left:3728;top:2520;width:2;height:991" coordorigin="3728,2520" coordsize="0,991" path="m3728,2520l3728,3511e" filled="false" stroked="true" strokeweight=".78pt" strokecolor="#bfbfbf">
                <v:path arrowok="t"/>
              </v:shape>
            </v:group>
            <v:group style="position:absolute;left:3728;top:3795;width:2;height:7381" coordorigin="3728,3795" coordsize="2,7381">
              <v:shape style="position:absolute;left:3728;top:3795;width:2;height:7381" coordorigin="3728,3795" coordsize="0,7381" path="m3728,3795l3728,11176e" filled="false" stroked="true" strokeweight=".78pt" strokecolor="#bfbfbf">
                <v:path arrowok="t"/>
              </v:shape>
            </v:group>
            <v:group style="position:absolute;left:4800;top:2520;width:2;height:8656" coordorigin="4800,2520" coordsize="2,8656">
              <v:shape style="position:absolute;left:4800;top:2520;width:2;height:8656" coordorigin="4800,2520" coordsize="0,8656" path="m4800,2520l4800,11176e" filled="false" stroked="true" strokeweight=".06pt" strokecolor="#bfbfbf">
                <v:path arrowok="t"/>
              </v:shape>
            </v:group>
            <v:group style="position:absolute;left:4808;top:2520;width:2;height:8656" coordorigin="4808,2520" coordsize="2,8656">
              <v:shape style="position:absolute;left:4808;top:2520;width:2;height:8656" coordorigin="4808,2520" coordsize="0,8656" path="m4808,2520l4808,11176e" filled="false" stroked="true" strokeweight=".78pt" strokecolor="#bfbfbf">
                <v:path arrowok="t"/>
              </v:shape>
            </v:group>
            <v:group style="position:absolute;left:5880;top:2520;width:2;height:8656" coordorigin="5880,2520" coordsize="2,8656">
              <v:shape style="position:absolute;left:5880;top:2520;width:2;height:8656" coordorigin="5880,2520" coordsize="0,8656" path="m5880,2520l5880,11176e" filled="false" stroked="true" strokeweight=".06pt" strokecolor="#bfbfbf">
                <v:path arrowok="t"/>
              </v:shape>
            </v:group>
            <v:group style="position:absolute;left:5888;top:2520;width:2;height:8656" coordorigin="5888,2520" coordsize="2,8656">
              <v:shape style="position:absolute;left:5888;top:2520;width:2;height:8656" coordorigin="5888,2520" coordsize="0,8656" path="m5888,2520l5888,11176e" filled="false" stroked="true" strokeweight=".78pt" strokecolor="#bfbfbf">
                <v:path arrowok="t"/>
              </v:shape>
            </v:group>
            <v:group style="position:absolute;left:6960;top:2520;width:2;height:8656" coordorigin="6960,2520" coordsize="2,8656">
              <v:shape style="position:absolute;left:6960;top:2520;width:2;height:8656" coordorigin="6960,2520" coordsize="0,8656" path="m6960,2520l6960,11176e" filled="false" stroked="true" strokeweight=".06pt" strokecolor="#bfbfbf">
                <v:path arrowok="t"/>
              </v:shape>
            </v:group>
            <v:group style="position:absolute;left:6968;top:2520;width:2;height:8656" coordorigin="6968,2520" coordsize="2,8656">
              <v:shape style="position:absolute;left:6968;top:2520;width:2;height:8656" coordorigin="6968,2520" coordsize="0,8656" path="m6968,2520l6968,11176e" filled="false" stroked="true" strokeweight=".78pt" strokecolor="#bfbfbf">
                <v:path arrowok="t"/>
              </v:shape>
            </v:group>
            <v:group style="position:absolute;left:8040;top:2520;width:2;height:8656" coordorigin="8040,2520" coordsize="2,8656">
              <v:shape style="position:absolute;left:8040;top:2520;width:2;height:8656" coordorigin="8040,2520" coordsize="0,8656" path="m8040,2520l8040,11176e" filled="false" stroked="true" strokeweight=".06pt" strokecolor="#bfbfbf">
                <v:path arrowok="t"/>
              </v:shape>
            </v:group>
            <v:group style="position:absolute;left:8048;top:2520;width:2;height:8656" coordorigin="8048,2520" coordsize="2,8656">
              <v:shape style="position:absolute;left:8048;top:2520;width:2;height:8656" coordorigin="8048,2520" coordsize="0,8656" path="m8048,2520l8048,11176e" filled="false" stroked="true" strokeweight=".78pt" strokecolor="#bfbfbf">
                <v:path arrowok="t"/>
              </v:shape>
            </v:group>
            <v:group style="position:absolute;left:9120;top:2520;width:2;height:8656" coordorigin="9120,2520" coordsize="2,8656">
              <v:shape style="position:absolute;left:9120;top:2520;width:2;height:8656" coordorigin="9120,2520" coordsize="0,8656" path="m9120,2520l9120,11176e" filled="false" stroked="true" strokeweight=".06pt" strokecolor="#bfbfbf">
                <v:path arrowok="t"/>
              </v:shape>
            </v:group>
            <v:group style="position:absolute;left:9128;top:2520;width:2;height:8656" coordorigin="9128,2520" coordsize="2,8656">
              <v:shape style="position:absolute;left:9128;top:2520;width:2;height:8656" coordorigin="9128,2520" coordsize="0,8656" path="m9128,2520l9128,11176e" filled="false" stroked="true" strokeweight=".78pt" strokecolor="#bfbfbf">
                <v:path arrowok="t"/>
              </v:shape>
            </v:group>
            <v:group style="position:absolute;left:10200;top:2520;width:2;height:8656" coordorigin="10200,2520" coordsize="2,8656">
              <v:shape style="position:absolute;left:10200;top:2520;width:2;height:8656" coordorigin="10200,2520" coordsize="0,8656" path="m10200,2520l10200,11176e" filled="false" stroked="true" strokeweight=".06pt" strokecolor="#bfbfbf">
                <v:path arrowok="t"/>
              </v:shape>
            </v:group>
            <v:group style="position:absolute;left:10208;top:2520;width:2;height:8656" coordorigin="10208,2520" coordsize="2,8656">
              <v:shape style="position:absolute;left:10208;top:2520;width:2;height:8656" coordorigin="10208,2520" coordsize="0,8656" path="m10208,2520l10208,11176e" filled="false" stroked="true" strokeweight=".72pt" strokecolor="#bfbfbf">
                <v:path arrowok="t"/>
              </v:shape>
            </v:group>
            <v:group style="position:absolute;left:11280;top:2520;width:2;height:8656" coordorigin="11280,2520" coordsize="2,8656">
              <v:shape style="position:absolute;left:11280;top:2520;width:2;height:8656" coordorigin="11280,2520" coordsize="0,8656" path="m11280,2520l11280,11176e" filled="false" stroked="true" strokeweight=".06pt" strokecolor="#bfbfbf">
                <v:path arrowok="t"/>
              </v:shape>
            </v:group>
            <v:group style="position:absolute;left:11288;top:2520;width:2;height:8656" coordorigin="11288,2520" coordsize="2,8656">
              <v:shape style="position:absolute;left:11288;top:2520;width:2;height:8656" coordorigin="11288,2520" coordsize="0,8656" path="m11288,2520l11288,11176e" filled="false" stroked="true" strokeweight=".71997pt" strokecolor="#bfbfbf">
                <v:path arrowok="t"/>
              </v:shape>
              <v:shape style="position:absolute;left:2296;top:2566;width:4664;height:1860" type="#_x0000_t75" stroked="false">
                <v:imagedata r:id="rId109" o:title=""/>
              </v:shape>
              <v:shape style="position:absolute;left:2970;top:3480;width:2430;height:346" type="#_x0000_t75" stroked="false">
                <v:imagedata r:id="rId30" o:title=""/>
              </v:shape>
              <v:shape style="position:absolute;left:3616;top:3510;width:960;height:286" type="#_x0000_t75" stroked="false">
                <v:imagedata r:id="rId110" o:title=""/>
              </v:shape>
              <v:shape style="position:absolute;left:3780;top:3676;width:600;height:104" type="#_x0000_t75" stroked="false">
                <v:imagedata r:id="rId111" o:title=""/>
              </v:shape>
              <v:shape style="position:absolute;left:3780;top:3540;width:600;height:106" type="#_x0000_t75" stroked="false">
                <v:imagedata r:id="rId112" o:title=""/>
              </v:shape>
              <v:shape style="position:absolute;left:5370;top:4590;width:466;height:436" type="#_x0000_t75" stroked="false">
                <v:imagedata r:id="rId101" o:title=""/>
              </v:shape>
              <v:shape style="position:absolute;left:9361;top:9406;width:434;height:436" type="#_x0000_t75" stroked="false">
                <v:imagedata r:id="rId113" o:title=""/>
              </v:shape>
            </v:group>
            <v:group style="position:absolute;left:4500;top:6944;width:195;height:120" coordorigin="4500,6944" coordsize="195,120">
              <v:shape style="position:absolute;left:4500;top:6944;width:195;height:120" coordorigin="4500,6944" coordsize="195,120" path="m4500,6944l4694,7064e" filled="false" stroked="true" strokeweight="1.5pt" strokecolor="#ff0000">
                <v:path arrowok="t"/>
              </v:shape>
            </v:group>
            <v:group style="position:absolute;left:4350;top:6944;width:2;height:166" coordorigin="4350,6944" coordsize="2,166">
              <v:shape style="position:absolute;left:4350;top:6944;width:2;height:166" coordorigin="4350,6944" coordsize="0,166" path="m4350,6944l4350,7110e" filled="false" stroked="true" strokeweight="1.5pt" strokecolor="#ff0000">
                <v:path arrowok="t"/>
              </v:shape>
            </v:group>
            <v:group style="position:absolute;left:4034;top:6944;width:166;height:120" coordorigin="4034,6944" coordsize="166,120">
              <v:shape style="position:absolute;left:4034;top:6944;width:166;height:120" coordorigin="4034,6944" coordsize="166,120" path="m4200,6944l4034,7064e" filled="false" stroked="true" strokeweight="1.5pt" strokecolor="#ff0000">
                <v:path arrowok="t"/>
              </v:shape>
            </v:group>
            <v:group style="position:absolute;left:3990;top:6180;width:195;height:120" coordorigin="3990,6180" coordsize="195,120">
              <v:shape style="position:absolute;left:3990;top:6180;width:195;height:120" coordorigin="3990,6180" coordsize="195,120" path="m4184,6300l3990,6180e" filled="false" stroked="true" strokeweight="1.5pt" strokecolor="#ff0000">
                <v:path arrowok="t"/>
              </v:shape>
            </v:group>
            <v:group style="position:absolute;left:4350;top:6120;width:2;height:165" coordorigin="4350,6120" coordsize="2,165">
              <v:shape style="position:absolute;left:4350;top:6120;width:2;height:165" coordorigin="4350,6120" coordsize="0,165" path="m4350,6284l4350,6120e" filled="false" stroked="true" strokeweight="1.5pt" strokecolor="#ff0000">
                <v:path arrowok="t"/>
              </v:shape>
            </v:group>
            <v:group style="position:absolute;left:4484;top:6180;width:166;height:120" coordorigin="4484,6180" coordsize="166,120">
              <v:shape style="position:absolute;left:4484;top:6180;width:166;height:120" coordorigin="4484,6180" coordsize="166,120" path="m4484,6300l4650,6180e" filled="false" stroked="true" strokeweight="1.5pt" strokecolor="#ff0000">
                <v:path arrowok="t"/>
              </v:shape>
            </v:group>
            <v:group style="position:absolute;left:4620;top:9134;width:195;height:120" coordorigin="4620,9134" coordsize="195,120">
              <v:shape style="position:absolute;left:4620;top:9134;width:195;height:120" coordorigin="4620,9134" coordsize="195,120" path="m4620,9134l4814,9254e" filled="false" stroked="true" strokeweight="1.5pt" strokecolor="#ff0000">
                <v:path arrowok="t"/>
              </v:shape>
            </v:group>
            <v:group style="position:absolute;left:4470;top:9134;width:2;height:166" coordorigin="4470,9134" coordsize="2,166">
              <v:shape style="position:absolute;left:4470;top:9134;width:2;height:166" coordorigin="4470,9134" coordsize="0,166" path="m4470,9134l4470,9300e" filled="false" stroked="true" strokeweight="1.5pt" strokecolor="#ff0000">
                <v:path arrowok="t"/>
              </v:shape>
            </v:group>
            <v:group style="position:absolute;left:4154;top:9134;width:166;height:120" coordorigin="4154,9134" coordsize="166,120">
              <v:shape style="position:absolute;left:4154;top:9134;width:166;height:120" coordorigin="4154,9134" coordsize="166,120" path="m4320,9134l4154,9254e" filled="false" stroked="true" strokeweight="1.5pt" strokecolor="#ff0000">
                <v:path arrowok="t"/>
              </v:shape>
            </v:group>
            <v:group style="position:absolute;left:4140;top:8354;width:195;height:120" coordorigin="4140,8354" coordsize="195,120">
              <v:shape style="position:absolute;left:4140;top:8354;width:195;height:120" coordorigin="4140,8354" coordsize="195,120" path="m4334,8474l4140,8354e" filled="false" stroked="true" strokeweight="1.5pt" strokecolor="#ff0000">
                <v:path arrowok="t"/>
              </v:shape>
            </v:group>
            <v:group style="position:absolute;left:4500;top:8294;width:2;height:166" coordorigin="4500,8294" coordsize="2,166">
              <v:shape style="position:absolute;left:4500;top:8294;width:2;height:166" coordorigin="4500,8294" coordsize="0,166" path="m4500,8460l4500,8294e" filled="false" stroked="true" strokeweight="1.5pt" strokecolor="#ff0000">
                <v:path arrowok="t"/>
              </v:shape>
            </v:group>
            <v:group style="position:absolute;left:4634;top:8354;width:166;height:120" coordorigin="4634,8354" coordsize="166,120">
              <v:shape style="position:absolute;left:4634;top:8354;width:166;height:120" coordorigin="4634,8354" coordsize="166,120" path="m4634,8474l4800,8354e" filled="false" stroked="true" strokeweight="1.5pt" strokecolor="#ff0000">
                <v:path arrowok="t"/>
              </v:shape>
            </v:group>
            <v:group style="position:absolute;left:5100;top:4574;width:2;height:1410" coordorigin="5100,4574" coordsize="2,1410">
              <v:shape style="position:absolute;left:5100;top:4574;width:2;height:1410" coordorigin="5100,4574" coordsize="0,1410" path="m5100,4574l5100,5984e" filled="false" stroked="true" strokeweight="2.25pt" strokecolor="#000000">
                <v:path arrowok="t"/>
              </v:shape>
            </v:group>
            <v:group style="position:absolute;left:4994;top:5954;width:226;height:226" coordorigin="4994,5954" coordsize="226,226">
              <v:shape style="position:absolute;left:4994;top:5954;width:226;height:226" coordorigin="4994,5954" coordsize="226,226" path="m5220,5954l4994,5954,5100,6180,5220,5954xe" filled="true" fillcolor="#000000" stroked="false">
                <v:path arrowok="t"/>
                <v:fill type="solid"/>
              </v:shape>
            </v:group>
            <v:group style="position:absolute;left:4544;top:4724;width:2;height:1350" coordorigin="4544,4724" coordsize="2,1350">
              <v:shape style="position:absolute;left:4544;top:4724;width:2;height:1350" coordorigin="4544,4724" coordsize="0,1350" path="m4544,4724l4544,6074e" filled="false" stroked="true" strokeweight="2.25pt" strokecolor="#000000">
                <v:path arrowok="t"/>
              </v:shape>
            </v:group>
            <v:group style="position:absolute;left:4440;top:4530;width:225;height:240" coordorigin="4440,4530" coordsize="225,240">
              <v:shape style="position:absolute;left:4440;top:4530;width:225;height:240" coordorigin="4440,4530" coordsize="225,240" path="m4664,4770l4560,4530,4440,4770,4664,4770xe" filled="true" fillcolor="#000000" stroked="false">
                <v:path arrowok="t"/>
                <v:fill type="solid"/>
              </v:shape>
            </v:group>
            <v:group style="position:absolute;left:4724;top:7124;width:2;height:990" coordorigin="4724,7124" coordsize="2,990">
              <v:shape style="position:absolute;left:4724;top:7124;width:2;height:990" coordorigin="4724,7124" coordsize="0,990" path="m4724,7124l4724,8114e" filled="false" stroked="true" strokeweight="2.25pt" strokecolor="#000000">
                <v:path arrowok="t"/>
              </v:shape>
            </v:group>
            <v:group style="position:absolute;left:4620;top:8084;width:225;height:226" coordorigin="4620,8084" coordsize="225,226">
              <v:shape style="position:absolute;left:4620;top:8084;width:225;height:226" coordorigin="4620,8084" coordsize="225,226" path="m4844,8084l4620,8084,4740,8310,4844,8084xe" filled="true" fillcolor="#000000" stroked="false">
                <v:path arrowok="t"/>
                <v:fill type="solid"/>
              </v:shape>
            </v:group>
            <v:group style="position:absolute;left:5441;top:6349;width:2;height:566" coordorigin="5441,6349" coordsize="2,566">
              <v:shape style="position:absolute;left:5441;top:6349;width:2;height:566" coordorigin="5441,6349" coordsize="0,566" path="m5441,6349l5441,6914e" filled="false" stroked="true" strokeweight=".06pt" strokecolor="#000000">
                <v:path arrowok="t"/>
              </v:shape>
            </v:group>
            <v:group style="position:absolute;left:5450;top:6349;width:2;height:567" coordorigin="5450,6349" coordsize="2,567">
              <v:shape style="position:absolute;left:5450;top:6349;width:2;height:567" coordorigin="5450,6349" coordsize="0,567" path="m5450,6349l5450,6916e" filled="false" stroked="true" strokeweight=".96002pt" strokecolor="#000000">
                <v:path arrowok="t"/>
              </v:shape>
            </v:group>
            <v:group style="position:absolute;left:3954;top:6330;width:1506;height:2" coordorigin="3954,6330" coordsize="1506,2">
              <v:shape style="position:absolute;left:3954;top:6330;width:1506;height:2" coordorigin="3954,6330" coordsize="1506,0" path="m3954,6330l5460,6330e" filled="false" stroked="true" strokeweight=".06pt" strokecolor="#000000">
                <v:path arrowok="t"/>
              </v:shape>
            </v:group>
            <v:group style="position:absolute;left:3955;top:6340;width:1505;height:2" coordorigin="3955,6340" coordsize="1505,2">
              <v:shape style="position:absolute;left:3955;top:6340;width:1505;height:2" coordorigin="3955,6340" coordsize="1505,0" path="m3955,6340l5460,6340e" filled="false" stroked="true" strokeweight=".96pt" strokecolor="#000000">
                <v:path arrowok="t"/>
              </v:shape>
            </v:group>
            <v:group style="position:absolute;left:3954;top:6895;width:1506;height:2" coordorigin="3954,6895" coordsize="1506,2">
              <v:shape style="position:absolute;left:3954;top:6895;width:1506;height:2" coordorigin="3954,6895" coordsize="1506,0" path="m3954,6895l5460,6895e" filled="false" stroked="true" strokeweight=".06pt" strokecolor="#000000">
                <v:path arrowok="t"/>
              </v:shape>
            </v:group>
            <v:group style="position:absolute;left:3955;top:6906;width:1505;height:2" coordorigin="3955,6906" coordsize="1505,2">
              <v:shape style="position:absolute;left:3955;top:6906;width:1505;height:2" coordorigin="3955,6906" coordsize="1505,0" path="m3955,6906l5460,6906e" filled="false" stroked="true" strokeweight=".96pt" strokecolor="#000000">
                <v:path arrowok="t"/>
              </v:shape>
            </v:group>
            <v:group style="position:absolute;left:5575;top:8509;width:2;height:566" coordorigin="5575,8509" coordsize="2,566">
              <v:shape style="position:absolute;left:5575;top:8509;width:2;height:566" coordorigin="5575,8509" coordsize="0,566" path="m5575,8509l5575,9074e" filled="false" stroked="true" strokeweight=".06pt" strokecolor="#000000">
                <v:path arrowok="t"/>
              </v:shape>
            </v:group>
            <v:group style="position:absolute;left:5586;top:8509;width:2;height:567" coordorigin="5586,8509" coordsize="2,567">
              <v:shape style="position:absolute;left:5586;top:8509;width:2;height:567" coordorigin="5586,8509" coordsize="0,567" path="m5586,8509l5586,9076e" filled="false" stroked="true" strokeweight=".95999pt" strokecolor="#000000">
                <v:path arrowok="t"/>
              </v:shape>
            </v:group>
            <v:group style="position:absolute;left:4090;top:8490;width:1505;height:2" coordorigin="4090,8490" coordsize="1505,2">
              <v:shape style="position:absolute;left:4090;top:8490;width:1505;height:2" coordorigin="4090,8490" coordsize="1505,0" path="m4090,8490l5594,8490e" filled="false" stroked="true" strokeweight=".06pt" strokecolor="#000000">
                <v:path arrowok="t"/>
              </v:shape>
            </v:group>
            <v:group style="position:absolute;left:4090;top:8500;width:1506;height:2" coordorigin="4090,8500" coordsize="1506,2">
              <v:shape style="position:absolute;left:4090;top:8500;width:1506;height:2" coordorigin="4090,8500" coordsize="1506,0" path="m4090,8500l5596,8500e" filled="false" stroked="true" strokeweight=".95999pt" strokecolor="#000000">
                <v:path arrowok="t"/>
              </v:shape>
            </v:group>
            <v:group style="position:absolute;left:4090;top:9055;width:1505;height:2" coordorigin="4090,9055" coordsize="1505,2">
              <v:shape style="position:absolute;left:4090;top:9055;width:1505;height:2" coordorigin="4090,9055" coordsize="1505,0" path="m4090,9055l5594,9055e" filled="false" stroked="true" strokeweight=".06pt" strokecolor="#000000">
                <v:path arrowok="t"/>
              </v:shape>
            </v:group>
            <v:group style="position:absolute;left:4090;top:9066;width:1506;height:2" coordorigin="4090,9066" coordsize="1506,2">
              <v:shape style="position:absolute;left:4090;top:9066;width:1506;height:2" coordorigin="4090,9066" coordsize="1506,0" path="m4090,9066l5596,9066e" filled="false" stroked="true" strokeweight=".95999pt" strokecolor="#000000">
                <v:path arrowok="t"/>
              </v:shape>
            </v:group>
            <v:group style="position:absolute;left:9866;top:6349;width:2;height:566" coordorigin="9866,6349" coordsize="2,566">
              <v:shape style="position:absolute;left:9866;top:6349;width:2;height:566" coordorigin="9866,6349" coordsize="0,566" path="m9866,6349l9866,6914e" filled="false" stroked="true" strokeweight=".06pt" strokecolor="#000000">
                <v:path arrowok="t"/>
              </v:shape>
            </v:group>
            <v:group style="position:absolute;left:9876;top:6349;width:2;height:567" coordorigin="9876,6349" coordsize="2,567">
              <v:shape style="position:absolute;left:9876;top:6349;width:2;height:567" coordorigin="9876,6349" coordsize="0,567" path="m9876,6349l9876,6916e" filled="false" stroked="true" strokeweight=".95999pt" strokecolor="#000000">
                <v:path arrowok="t"/>
              </v:shape>
            </v:group>
            <v:group style="position:absolute;left:8380;top:6330;width:1506;height:2" coordorigin="8380,6330" coordsize="1506,2">
              <v:shape style="position:absolute;left:8380;top:6330;width:1506;height:2" coordorigin="8380,6330" coordsize="1506,0" path="m8380,6330l9886,6330e" filled="false" stroked="true" strokeweight=".06pt" strokecolor="#000000">
                <v:path arrowok="t"/>
              </v:shape>
            </v:group>
            <v:group style="position:absolute;left:8380;top:6340;width:1506;height:2" coordorigin="8380,6340" coordsize="1506,2">
              <v:shape style="position:absolute;left:8380;top:6340;width:1506;height:2" coordorigin="8380,6340" coordsize="1506,0" path="m8380,6340l9886,6340e" filled="false" stroked="true" strokeweight=".95999pt" strokecolor="#000000">
                <v:path arrowok="t"/>
              </v:shape>
            </v:group>
            <v:group style="position:absolute;left:8380;top:6895;width:1506;height:2" coordorigin="8380,6895" coordsize="1506,2">
              <v:shape style="position:absolute;left:8380;top:6895;width:1506;height:2" coordorigin="8380,6895" coordsize="1506,0" path="m8380,6895l9886,6895e" filled="false" stroked="true" strokeweight=".06pt" strokecolor="#000000">
                <v:path arrowok="t"/>
              </v:shape>
            </v:group>
            <v:group style="position:absolute;left:8380;top:6906;width:1506;height:2" coordorigin="8380,6906" coordsize="1506,2">
              <v:shape style="position:absolute;left:8380;top:6906;width:1506;height:2" coordorigin="8380,6906" coordsize="1506,0" path="m8380,6906l9886,6906e" filled="false" stroked="true" strokeweight=".95999pt" strokecolor="#000000">
                <v:path arrowok="t"/>
              </v:shape>
            </v:group>
            <v:group style="position:absolute;left:9866;top:8509;width:2;height:566" coordorigin="9866,8509" coordsize="2,566">
              <v:shape style="position:absolute;left:9866;top:8509;width:2;height:566" coordorigin="9866,8509" coordsize="0,566" path="m9866,8509l9866,9074e" filled="false" stroked="true" strokeweight=".06pt" strokecolor="#000000">
                <v:path arrowok="t"/>
              </v:shape>
            </v:group>
            <v:group style="position:absolute;left:9876;top:8509;width:2;height:567" coordorigin="9876,8509" coordsize="2,567">
              <v:shape style="position:absolute;left:9876;top:8509;width:2;height:567" coordorigin="9876,8509" coordsize="0,567" path="m9876,8509l9876,9076e" filled="false" stroked="true" strokeweight=".95999pt" strokecolor="#000000">
                <v:path arrowok="t"/>
              </v:shape>
            </v:group>
            <v:group style="position:absolute;left:8380;top:8490;width:1506;height:2" coordorigin="8380,8490" coordsize="1506,2">
              <v:shape style="position:absolute;left:8380;top:8490;width:1506;height:2" coordorigin="8380,8490" coordsize="1506,0" path="m8380,8490l9886,8490e" filled="false" stroked="true" strokeweight=".06pt" strokecolor="#000000">
                <v:path arrowok="t"/>
              </v:shape>
            </v:group>
            <v:group style="position:absolute;left:8380;top:8500;width:1506;height:2" coordorigin="8380,8500" coordsize="1506,2">
              <v:shape style="position:absolute;left:8380;top:8500;width:1506;height:2" coordorigin="8380,8500" coordsize="1506,0" path="m8380,8500l9886,8500e" filled="false" stroked="true" strokeweight=".95999pt" strokecolor="#000000">
                <v:path arrowok="t"/>
              </v:shape>
            </v:group>
            <v:group style="position:absolute;left:8380;top:9055;width:1506;height:2" coordorigin="8380,9055" coordsize="1506,2">
              <v:shape style="position:absolute;left:8380;top:9055;width:1506;height:2" coordorigin="8380,9055" coordsize="1506,0" path="m8380,9055l9886,9055e" filled="false" stroked="true" strokeweight=".06pt" strokecolor="#000000">
                <v:path arrowok="t"/>
              </v:shape>
            </v:group>
            <v:group style="position:absolute;left:8380;top:9066;width:1506;height:2" coordorigin="8380,9066" coordsize="1506,2">
              <v:shape style="position:absolute;left:8380;top:9066;width:1506;height:2" coordorigin="8380,9066" coordsize="1506,0" path="m8380,9066l9886,9066e" filled="false" stroked="true" strokeweight=".95999pt" strokecolor="#000000">
                <v:path arrowok="t"/>
              </v:shape>
              <v:shape style="position:absolute;left:3286;top:5310;width:1154;height:420" type="#_x0000_t75" stroked="false">
                <v:imagedata r:id="rId114" o:title=""/>
              </v:shape>
            </v:group>
            <v:group style="position:absolute;left:5100;top:9406;width:2;height:1065" coordorigin="5100,9406" coordsize="2,1065">
              <v:shape style="position:absolute;left:5100;top:9406;width:2;height:1065" coordorigin="5100,9406" coordsize="0,1065" path="m5100,9406l5100,10470e" filled="false" stroked="true" strokeweight="2.25pt" strokecolor="#000000">
                <v:path arrowok="t"/>
              </v:shape>
            </v:group>
            <v:group style="position:absolute;left:5084;top:10470;width:1276;height:2" coordorigin="5084,10470" coordsize="1276,2">
              <v:shape style="position:absolute;left:5084;top:10470;width:1276;height:2" coordorigin="5084,10470" coordsize="1276,0" path="m5084,10470l6360,10470e" filled="false" stroked="true" strokeweight="2.25pt" strokecolor="#000000">
                <v:path arrowok="t"/>
              </v:shape>
            </v:group>
            <v:group style="position:absolute;left:6344;top:6464;width:2;height:4022" coordorigin="6344,6464" coordsize="2,4022">
              <v:shape style="position:absolute;left:6344;top:6464;width:2;height:4022" coordorigin="6344,6464" coordsize="0,4022" path="m6344,6464l6344,10486e" filled="false" stroked="true" strokeweight="2.25pt" strokecolor="#000000">
                <v:path arrowok="t"/>
              </v:shape>
            </v:group>
            <v:group style="position:absolute;left:6360;top:6480;width:1710;height:2" coordorigin="6360,6480" coordsize="1710,2">
              <v:shape style="position:absolute;left:6360;top:6480;width:1710;height:2" coordorigin="6360,6480" coordsize="1710,0" path="m6360,6480l8070,6480e" filled="false" stroked="true" strokeweight="2.25pt" strokecolor="#000000">
                <v:path arrowok="t"/>
              </v:shape>
            </v:group>
            <v:group style="position:absolute;left:8040;top:6374;width:240;height:226" coordorigin="8040,6374" coordsize="240,226">
              <v:shape style="position:absolute;left:8040;top:6374;width:240;height:226" coordorigin="8040,6374" coordsize="240,226" path="m8280,6480l8040,6374,8040,6600,8280,6480xe" filled="true" fillcolor="#000000" stroked="false">
                <v:path arrowok="t"/>
                <v:fill type="solid"/>
              </v:shape>
              <v:shape style="position:absolute;left:5220;top:9406;width:436;height:436" type="#_x0000_t75" stroked="false">
                <v:imagedata r:id="rId113" o:title=""/>
              </v:shape>
            </v:group>
            <v:group style="position:absolute;left:6734;top:6810;width:1500;height:2" coordorigin="6734,6810" coordsize="1500,2">
              <v:shape style="position:absolute;left:6734;top:6810;width:1500;height:2" coordorigin="6734,6810" coordsize="1500,0" path="m6734,6810l8234,6810e" filled="false" stroked="true" strokeweight="2.25pt" strokecolor="#000000">
                <v:path arrowok="t"/>
              </v:shape>
            </v:group>
            <v:group style="position:absolute;left:6734;top:6794;width:2;height:4096" coordorigin="6734,6794" coordsize="2,4096">
              <v:shape style="position:absolute;left:6734;top:6794;width:2;height:4096" coordorigin="6734,6794" coordsize="0,4096" path="m6734,6794l6734,10890e" filled="false" stroked="true" strokeweight="2.25pt" strokecolor="#000000">
                <v:path arrowok="t"/>
              </v:shape>
            </v:group>
            <v:group style="position:absolute;left:4530;top:10876;width:2235;height:2" coordorigin="4530,10876" coordsize="2235,2">
              <v:shape style="position:absolute;left:4530;top:10876;width:2235;height:2" coordorigin="4530,10876" coordsize="2235,0" path="m4530,10876l6764,10876e" filled="false" stroked="true" strokeweight="2.25pt" strokecolor="#000000">
                <v:path arrowok="t"/>
              </v:shape>
            </v:group>
            <v:group style="position:absolute;left:4544;top:9646;width:2;height:1215" coordorigin="4544,9646" coordsize="2,1215">
              <v:shape style="position:absolute;left:4544;top:9646;width:2;height:1215" coordorigin="4544,9646" coordsize="0,1215" path="m4544,9646l4544,10860e" filled="false" stroked="true" strokeweight="2.25pt" strokecolor="#000000">
                <v:path arrowok="t"/>
              </v:shape>
            </v:group>
            <v:group style="position:absolute;left:4440;top:9450;width:225;height:240" coordorigin="4440,9450" coordsize="225,240">
              <v:shape style="position:absolute;left:4440;top:9450;width:225;height:240" coordorigin="4440,9450" coordsize="225,240" path="m4664,9690l4560,9450,4440,9690,4664,9690xe" filled="true" fillcolor="#000000" stroked="false">
                <v:path arrowok="t"/>
                <v:fill type="solid"/>
              </v:shape>
              <v:shape style="position:absolute;left:6810;top:6886;width:1156;height:420" type="#_x0000_t75" stroked="false">
                <v:imagedata r:id="rId114" o:title=""/>
              </v:shape>
            </v:group>
            <v:group style="position:absolute;left:9164;top:7034;width:2;height:990" coordorigin="9164,7034" coordsize="2,990">
              <v:shape style="position:absolute;left:9164;top:7034;width:2;height:990" coordorigin="9164,7034" coordsize="0,990" path="m9164,7034l9164,8024e" filled="false" stroked="true" strokeweight="2.25pt" strokecolor="#000000">
                <v:path arrowok="t"/>
              </v:shape>
            </v:group>
            <v:group style="position:absolute;left:9060;top:7994;width:226;height:226" coordorigin="9060,7994" coordsize="226,226">
              <v:shape style="position:absolute;left:9060;top:7994;width:226;height:226" coordorigin="9060,7994" coordsize="226,226" path="m9286,7994l9060,7994,9180,8220,9286,7994xe" filled="true" fillcolor="#000000" stroked="false">
                <v:path arrowok="t"/>
                <v:fill type="solid"/>
              </v:shape>
            </v:group>
            <v:group style="position:absolute;left:9690;top:6974;width:196;height:120" coordorigin="9690,6974" coordsize="196,120">
              <v:shape style="position:absolute;left:9690;top:6974;width:196;height:120" coordorigin="9690,6974" coordsize="196,120" path="m9690,6974l9886,7094e" filled="false" stroked="true" strokeweight="1.5pt" strokecolor="#ff0000">
                <v:path arrowok="t"/>
              </v:shape>
            </v:group>
            <v:group style="position:absolute;left:9540;top:6974;width:2;height:166" coordorigin="9540,6974" coordsize="2,166">
              <v:shape style="position:absolute;left:9540;top:6974;width:2;height:166" coordorigin="9540,6974" coordsize="0,166" path="m9540,6974l9540,7140e" filled="false" stroked="true" strokeweight="1.5pt" strokecolor="#ff0000">
                <v:path arrowok="t"/>
              </v:shape>
            </v:group>
            <v:group style="position:absolute;left:9226;top:6974;width:165;height:120" coordorigin="9226,6974" coordsize="165,120">
              <v:shape style="position:absolute;left:9226;top:6974;width:165;height:120" coordorigin="9226,6974" coordsize="165,120" path="m9390,6974l9226,7094e" filled="false" stroked="true" strokeweight="1.5pt" strokecolor="#ff0000">
                <v:path arrowok="t"/>
              </v:shape>
            </v:group>
            <v:group style="position:absolute;left:9210;top:6164;width:196;height:120" coordorigin="9210,6164" coordsize="196,120">
              <v:shape style="position:absolute;left:9210;top:6164;width:196;height:120" coordorigin="9210,6164" coordsize="196,120" path="m9406,6284l9210,6164e" filled="false" stroked="true" strokeweight="1.5pt" strokecolor="#ff0000">
                <v:path arrowok="t"/>
              </v:shape>
            </v:group>
            <v:group style="position:absolute;left:9570;top:6104;width:2;height:166" coordorigin="9570,6104" coordsize="2,166">
              <v:shape style="position:absolute;left:9570;top:6104;width:2;height:166" coordorigin="9570,6104" coordsize="0,166" path="m9570,6270l9570,6104e" filled="false" stroked="true" strokeweight="1.5pt" strokecolor="#ff0000">
                <v:path arrowok="t"/>
              </v:shape>
            </v:group>
            <v:group style="position:absolute;left:9706;top:6164;width:165;height:120" coordorigin="9706,6164" coordsize="165,120">
              <v:shape style="position:absolute;left:9706;top:6164;width:165;height:120" coordorigin="9706,6164" coordsize="165,120" path="m9706,6284l9870,6164e" filled="false" stroked="true" strokeweight="1.5pt" strokecolor="#ff0000">
                <v:path arrowok="t"/>
              </v:shape>
            </v:group>
            <v:group style="position:absolute;left:9690;top:9134;width:196;height:120" coordorigin="9690,9134" coordsize="196,120">
              <v:shape style="position:absolute;left:9690;top:9134;width:196;height:120" coordorigin="9690,9134" coordsize="196,120" path="m9690,9134l9886,9254e" filled="false" stroked="true" strokeweight="1.5pt" strokecolor="#ff0000">
                <v:path arrowok="t"/>
              </v:shape>
            </v:group>
            <v:group style="position:absolute;left:9540;top:9134;width:2;height:166" coordorigin="9540,9134" coordsize="2,166">
              <v:shape style="position:absolute;left:9540;top:9134;width:2;height:166" coordorigin="9540,9134" coordsize="0,166" path="m9540,9134l9540,9300e" filled="false" stroked="true" strokeweight="1.5pt" strokecolor="#ff0000">
                <v:path arrowok="t"/>
              </v:shape>
            </v:group>
            <v:group style="position:absolute;left:9226;top:9134;width:165;height:120" coordorigin="9226,9134" coordsize="165,120">
              <v:shape style="position:absolute;left:9226;top:9134;width:165;height:120" coordorigin="9226,9134" coordsize="165,120" path="m9390,9134l9226,9254e" filled="false" stroked="true" strokeweight="1.5pt" strokecolor="#ff0000">
                <v:path arrowok="t"/>
              </v:shape>
            </v:group>
            <v:group style="position:absolute;left:9210;top:8354;width:196;height:120" coordorigin="9210,8354" coordsize="196,120">
              <v:shape style="position:absolute;left:9210;top:8354;width:196;height:120" coordorigin="9210,8354" coordsize="196,120" path="m9406,8474l9210,8354e" filled="false" stroked="true" strokeweight="1.5pt" strokecolor="#ff0000">
                <v:path arrowok="t"/>
              </v:shape>
            </v:group>
            <v:group style="position:absolute;left:9570;top:8294;width:2;height:166" coordorigin="9570,8294" coordsize="2,166">
              <v:shape style="position:absolute;left:9570;top:8294;width:2;height:166" coordorigin="9570,8294" coordsize="0,166" path="m9570,8460l9570,8294e" filled="false" stroked="true" strokeweight="1.5pt" strokecolor="#ff0000">
                <v:path arrowok="t"/>
              </v:shape>
            </v:group>
            <v:group style="position:absolute;left:9706;top:8354;width:165;height:120" coordorigin="9706,8354" coordsize="165,120">
              <v:shape style="position:absolute;left:9706;top:8354;width:165;height:120" coordorigin="9706,8354" coordsize="165,120" path="m9706,8474l9870,8354e" filled="false" stroked="true" strokeweight="1.5pt" strokecolor="#ff0000">
                <v:path arrowok="t"/>
              </v:shape>
              <v:shape style="position:absolute;left:3240;top:5880;width:270;height:104" type="#_x0000_t75" stroked="false">
                <v:imagedata r:id="rId115" o:title=""/>
              </v:shape>
              <v:shape style="position:absolute;left:3074;top:6030;width:106;height:224" type="#_x0000_t75" stroked="false">
                <v:imagedata r:id="rId116" o:title=""/>
              </v:shape>
            </v:group>
            <v:group style="position:absolute;left:3089;top:6344;width:2;height:240" coordorigin="3089,6344" coordsize="2,240">
              <v:shape style="position:absolute;left:3089;top:6344;width:2;height:240" coordorigin="3089,6344" coordsize="0,240" path="m3089,6344l3089,6584e" filled="false" stroked="true" strokeweight="1.5pt" strokecolor="#000000">
                <v:path arrowok="t"/>
              </v:shape>
            </v:group>
            <v:group style="position:absolute;left:3089;top:6674;width:2;height:240" coordorigin="3089,6674" coordsize="2,240">
              <v:shape style="position:absolute;left:3089;top:6674;width:2;height:240" coordorigin="3089,6674" coordsize="0,240" path="m3089,6674l3089,6914e" filled="false" stroked="true" strokeweight="1.5pt" strokecolor="#000000">
                <v:path arrowok="t"/>
              </v:shape>
            </v:group>
            <v:group style="position:absolute;left:3089;top:7004;width:2;height:240" coordorigin="3089,7004" coordsize="2,240">
              <v:shape style="position:absolute;left:3089;top:7004;width:2;height:240" coordorigin="3089,7004" coordsize="0,240" path="m3089,7004l3089,7244e" filled="false" stroked="true" strokeweight="1.5pt" strokecolor="#000000">
                <v:path arrowok="t"/>
              </v:shape>
            </v:group>
            <v:group style="position:absolute;left:3089;top:7334;width:2;height:240" coordorigin="3089,7334" coordsize="2,240">
              <v:shape style="position:absolute;left:3089;top:7334;width:2;height:240" coordorigin="3089,7334" coordsize="0,240" path="m3089,7334l3089,7574e" filled="false" stroked="true" strokeweight="1.5pt" strokecolor="#000000">
                <v:path arrowok="t"/>
              </v:shape>
            </v:group>
            <v:group style="position:absolute;left:3089;top:7664;width:2;height:240" coordorigin="3089,7664" coordsize="2,240">
              <v:shape style="position:absolute;left:3089;top:7664;width:2;height:240" coordorigin="3089,7664" coordsize="0,240" path="m3089,7664l3089,7904e" filled="false" stroked="true" strokeweight="1.5pt" strokecolor="#000000">
                <v:path arrowok="t"/>
              </v:shape>
            </v:group>
            <v:group style="position:absolute;left:3089;top:7994;width:2;height:240" coordorigin="3089,7994" coordsize="2,240">
              <v:shape style="position:absolute;left:3089;top:7994;width:2;height:240" coordorigin="3089,7994" coordsize="0,240" path="m3089,7994l3089,8234e" filled="false" stroked="true" strokeweight="1.5pt" strokecolor="#000000">
                <v:path arrowok="t"/>
              </v:shape>
            </v:group>
            <v:group style="position:absolute;left:3089;top:8324;width:2;height:240" coordorigin="3089,8324" coordsize="2,240">
              <v:shape style="position:absolute;left:3089;top:8324;width:2;height:240" coordorigin="3089,8324" coordsize="0,240" path="m3089,8324l3089,8564e" filled="false" stroked="true" strokeweight="1.5pt" strokecolor="#000000">
                <v:path arrowok="t"/>
              </v:shape>
            </v:group>
            <v:group style="position:absolute;left:3089;top:8654;width:2;height:240" coordorigin="3089,8654" coordsize="2,240">
              <v:shape style="position:absolute;left:3089;top:8654;width:2;height:240" coordorigin="3089,8654" coordsize="0,240" path="m3089,8654l3089,8894e" filled="false" stroked="true" strokeweight="1.5pt" strokecolor="#000000">
                <v:path arrowok="t"/>
              </v:shape>
            </v:group>
            <v:group style="position:absolute;left:3089;top:8984;width:2;height:240" coordorigin="3089,8984" coordsize="2,240">
              <v:shape style="position:absolute;left:3089;top:8984;width:2;height:240" coordorigin="3089,8984" coordsize="0,240" path="m3089,8984l3089,9224e" filled="false" stroked="true" strokeweight="1.5pt" strokecolor="#000000">
                <v:path arrowok="t"/>
              </v:shape>
            </v:group>
            <v:group style="position:absolute;left:3089;top:9316;width:2;height:240" coordorigin="3089,9316" coordsize="2,240">
              <v:shape style="position:absolute;left:3089;top:9316;width:2;height:240" coordorigin="3089,9316" coordsize="0,240" path="m3089,9316l3089,9556e" filled="false" stroked="true" strokeweight="1.5pt" strokecolor="#000000">
                <v:path arrowok="t"/>
              </v:shape>
              <v:shape style="position:absolute;left:3074;top:9646;width:106;height:224" type="#_x0000_t75" stroked="false">
                <v:imagedata r:id="rId117" o:title=""/>
              </v:shape>
              <v:shape style="position:absolute;left:3224;top:9916;width:226;height:120" type="#_x0000_t75" stroked="false">
                <v:imagedata r:id="rId118" o:title=""/>
              </v:shape>
            </v:group>
            <v:group style="position:absolute;left:3540;top:10021;width:240;height:2" coordorigin="3540,10021" coordsize="240,2">
              <v:shape style="position:absolute;left:3540;top:10021;width:240;height:2" coordorigin="3540,10021" coordsize="240,0" path="m3540,10021l3780,10021e" filled="false" stroked="true" strokeweight="1.5pt" strokecolor="#000000">
                <v:path arrowok="t"/>
              </v:shape>
            </v:group>
            <v:group style="position:absolute;left:3870;top:10021;width:240;height:2" coordorigin="3870,10021" coordsize="240,2">
              <v:shape style="position:absolute;left:3870;top:10021;width:240;height:2" coordorigin="3870,10021" coordsize="240,0" path="m3870,10021l4110,10021e" filled="false" stroked="true" strokeweight="1.5pt" strokecolor="#000000">
                <v:path arrowok="t"/>
              </v:shape>
            </v:group>
            <v:group style="position:absolute;left:4200;top:10021;width:240;height:2" coordorigin="4200,10021" coordsize="240,2">
              <v:shape style="position:absolute;left:4200;top:10021;width:240;height:2" coordorigin="4200,10021" coordsize="240,0" path="m4200,10021l4440,10021e" filled="false" stroked="true" strokeweight="1.5pt" strokecolor="#000000">
                <v:path arrowok="t"/>
              </v:shape>
            </v:group>
            <v:group style="position:absolute;left:4530;top:10021;width:240;height:2" coordorigin="4530,10021" coordsize="240,2">
              <v:shape style="position:absolute;left:4530;top:10021;width:240;height:2" coordorigin="4530,10021" coordsize="240,0" path="m4530,10021l4770,10021e" filled="false" stroked="true" strokeweight="1.5pt" strokecolor="#000000">
                <v:path arrowok="t"/>
              </v:shape>
            </v:group>
            <v:group style="position:absolute;left:4860;top:10021;width:240;height:2" coordorigin="4860,10021" coordsize="240,2">
              <v:shape style="position:absolute;left:4860;top:10021;width:240;height:2" coordorigin="4860,10021" coordsize="240,0" path="m4860,10021l5100,10021e" filled="false" stroked="true" strokeweight="1.5pt" strokecolor="#000000">
                <v:path arrowok="t"/>
              </v:shape>
            </v:group>
            <v:group style="position:absolute;left:5190;top:10021;width:240;height:2" coordorigin="5190,10021" coordsize="240,2">
              <v:shape style="position:absolute;left:5190;top:10021;width:240;height:2" coordorigin="5190,10021" coordsize="240,0" path="m5190,10021l5430,10021e" filled="false" stroked="true" strokeweight="1.5pt" strokecolor="#000000">
                <v:path arrowok="t"/>
              </v:shape>
            </v:group>
            <v:group style="position:absolute;left:5520;top:10021;width:240;height:2" coordorigin="5520,10021" coordsize="240,2">
              <v:shape style="position:absolute;left:5520;top:10021;width:240;height:2" coordorigin="5520,10021" coordsize="240,0" path="m5520,10021l5760,10021e" filled="false" stroked="true" strokeweight="1.5pt" strokecolor="#000000">
                <v:path arrowok="t"/>
              </v:shape>
            </v:group>
            <v:group style="position:absolute;left:5850;top:10021;width:240;height:2" coordorigin="5850,10021" coordsize="240,2">
              <v:shape style="position:absolute;left:5850;top:10021;width:240;height:2" coordorigin="5850,10021" coordsize="240,0" path="m5850,10021l6090,10021e" filled="false" stroked="true" strokeweight="1.5pt" strokecolor="#000000">
                <v:path arrowok="t"/>
              </v:shape>
            </v:group>
            <v:group style="position:absolute;left:6180;top:10021;width:240;height:2" coordorigin="6180,10021" coordsize="240,2">
              <v:shape style="position:absolute;left:6180;top:10021;width:240;height:2" coordorigin="6180,10021" coordsize="240,0" path="m6180,10021l6420,10021e" filled="false" stroked="true" strokeweight="1.5pt" strokecolor="#000000">
                <v:path arrowok="t"/>
              </v:shape>
            </v:group>
            <v:group style="position:absolute;left:6510;top:10021;width:240;height:2" coordorigin="6510,10021" coordsize="240,2">
              <v:shape style="position:absolute;left:6510;top:10021;width:240;height:2" coordorigin="6510,10021" coordsize="240,0" path="m6510,10021l6750,10021e" filled="false" stroked="true" strokeweight="1.5pt" strokecolor="#000000">
                <v:path arrowok="t"/>
              </v:shape>
            </v:group>
            <v:group style="position:absolute;left:6840;top:10021;width:240;height:2" coordorigin="6840,10021" coordsize="240,2">
              <v:shape style="position:absolute;left:6840;top:10021;width:240;height:2" coordorigin="6840,10021" coordsize="240,0" path="m6840,10021l7080,10021e" filled="false" stroked="true" strokeweight="1.5pt" strokecolor="#000000">
                <v:path arrowok="t"/>
              </v:shape>
            </v:group>
            <v:group style="position:absolute;left:7170;top:10021;width:240;height:2" coordorigin="7170,10021" coordsize="240,2">
              <v:shape style="position:absolute;left:7170;top:10021;width:240;height:2" coordorigin="7170,10021" coordsize="240,0" path="m7170,10021l7410,10021e" filled="false" stroked="true" strokeweight="1.5pt" strokecolor="#000000">
                <v:path arrowok="t"/>
              </v:shape>
            </v:group>
            <v:group style="position:absolute;left:7500;top:10021;width:240;height:2" coordorigin="7500,10021" coordsize="240,2">
              <v:shape style="position:absolute;left:7500;top:10021;width:240;height:2" coordorigin="7500,10021" coordsize="240,0" path="m7500,10021l7740,10021e" filled="false" stroked="true" strokeweight="1.5pt" strokecolor="#000000">
                <v:path arrowok="t"/>
              </v:shape>
            </v:group>
            <v:group style="position:absolute;left:7830;top:10021;width:240;height:2" coordorigin="7830,10021" coordsize="240,2">
              <v:shape style="position:absolute;left:7830;top:10021;width:240;height:2" coordorigin="7830,10021" coordsize="240,0" path="m7830,10021l8070,10021e" filled="false" stroked="true" strokeweight="1.5pt" strokecolor="#000000">
                <v:path arrowok="t"/>
              </v:shape>
            </v:group>
            <v:group style="position:absolute;left:8160;top:10021;width:240;height:2" coordorigin="8160,10021" coordsize="240,2">
              <v:shape style="position:absolute;left:8160;top:10021;width:240;height:2" coordorigin="8160,10021" coordsize="240,0" path="m8160,10021l8400,10021e" filled="false" stroked="true" strokeweight="1.5pt" strokecolor="#000000">
                <v:path arrowok="t"/>
              </v:shape>
            </v:group>
            <v:group style="position:absolute;left:8490;top:10021;width:240;height:2" coordorigin="8490,10021" coordsize="240,2">
              <v:shape style="position:absolute;left:8490;top:10021;width:240;height:2" coordorigin="8490,10021" coordsize="240,0" path="m8490,10021l8730,10021e" filled="false" stroked="true" strokeweight="1.5pt" strokecolor="#000000">
                <v:path arrowok="t"/>
              </v:shape>
            </v:group>
            <v:group style="position:absolute;left:8820;top:10021;width:240;height:2" coordorigin="8820,10021" coordsize="240,2">
              <v:shape style="position:absolute;left:8820;top:10021;width:240;height:2" coordorigin="8820,10021" coordsize="240,0" path="m8820,10021l9060,10021e" filled="false" stroked="true" strokeweight="1.5pt" strokecolor="#000000">
                <v:path arrowok="t"/>
              </v:shape>
            </v:group>
            <v:group style="position:absolute;left:9150;top:10021;width:240;height:2" coordorigin="9150,10021" coordsize="240,2">
              <v:shape style="position:absolute;left:9150;top:10021;width:240;height:2" coordorigin="9150,10021" coordsize="240,0" path="m9150,10021l9390,10021e" filled="false" stroked="true" strokeweight="1.5pt" strokecolor="#000000">
                <v:path arrowok="t"/>
              </v:shape>
            </v:group>
            <v:group style="position:absolute;left:9480;top:10021;width:240;height:2" coordorigin="9480,10021" coordsize="240,2">
              <v:shape style="position:absolute;left:9480;top:10021;width:240;height:2" coordorigin="9480,10021" coordsize="240,0" path="m9480,10021l9720,10021e" filled="false" stroked="true" strokeweight="1.5pt" strokecolor="#000000">
                <v:path arrowok="t"/>
              </v:shape>
            </v:group>
            <v:group style="position:absolute;left:9810;top:10021;width:240;height:2" coordorigin="9810,10021" coordsize="240,2">
              <v:shape style="position:absolute;left:9810;top:10021;width:240;height:2" coordorigin="9810,10021" coordsize="240,0" path="m9810,10021l10050,10021e" filled="false" stroked="true" strokeweight="1.5pt" strokecolor="#000000">
                <v:path arrowok="t"/>
              </v:shape>
              <v:shape style="position:absolute;left:10126;top:9826;width:194;height:180" type="#_x0000_t75" stroked="false">
                <v:imagedata r:id="rId119" o:title=""/>
              </v:shape>
            </v:group>
            <v:group style="position:absolute;left:10336;top:9526;width:45;height:240" coordorigin="10336,9526" coordsize="45,240">
              <v:shape style="position:absolute;left:10336;top:9526;width:45;height:240" coordorigin="10336,9526" coordsize="45,240" path="m10380,9720l10380,9526,10350,9526,10350,9720,10336,9750,10366,9766,10380,9720xe" filled="true" fillcolor="#000000" stroked="false">
                <v:path arrowok="t"/>
                <v:fill type="solid"/>
              </v:shape>
            </v:group>
            <v:group style="position:absolute;left:10365;top:9194;width:2;height:242" coordorigin="10365,9194" coordsize="2,242">
              <v:shape style="position:absolute;left:10365;top:9194;width:2;height:242" coordorigin="10365,9194" coordsize="0,242" path="m10365,9194l10365,9436e" filled="false" stroked="true" strokeweight="1.5pt" strokecolor="#000000">
                <v:path arrowok="t"/>
              </v:shape>
            </v:group>
            <v:group style="position:absolute;left:10365;top:8864;width:2;height:240" coordorigin="10365,8864" coordsize="2,240">
              <v:shape style="position:absolute;left:10365;top:8864;width:2;height:240" coordorigin="10365,8864" coordsize="0,240" path="m10365,8864l10365,9104e" filled="false" stroked="true" strokeweight="1.5pt" strokecolor="#000000">
                <v:path arrowok="t"/>
              </v:shape>
            </v:group>
            <v:group style="position:absolute;left:10365;top:8534;width:2;height:240" coordorigin="10365,8534" coordsize="2,240">
              <v:shape style="position:absolute;left:10365;top:8534;width:2;height:240" coordorigin="10365,8534" coordsize="0,240" path="m10365,8534l10365,8774e" filled="false" stroked="true" strokeweight="1.5pt" strokecolor="#000000">
                <v:path arrowok="t"/>
              </v:shape>
            </v:group>
            <v:group style="position:absolute;left:10365;top:8204;width:2;height:240" coordorigin="10365,8204" coordsize="2,240">
              <v:shape style="position:absolute;left:10365;top:8204;width:2;height:240" coordorigin="10365,8204" coordsize="0,240" path="m10365,8204l10365,8444e" filled="false" stroked="true" strokeweight="1.5pt" strokecolor="#000000">
                <v:path arrowok="t"/>
              </v:shape>
            </v:group>
            <v:group style="position:absolute;left:10365;top:7874;width:2;height:240" coordorigin="10365,7874" coordsize="2,240">
              <v:shape style="position:absolute;left:10365;top:7874;width:2;height:240" coordorigin="10365,7874" coordsize="0,240" path="m10365,7874l10365,8114e" filled="false" stroked="true" strokeweight="1.5pt" strokecolor="#000000">
                <v:path arrowok="t"/>
              </v:shape>
            </v:group>
            <v:group style="position:absolute;left:10365;top:7544;width:2;height:240" coordorigin="10365,7544" coordsize="2,240">
              <v:shape style="position:absolute;left:10365;top:7544;width:2;height:240" coordorigin="10365,7544" coordsize="0,240" path="m10365,7544l10365,7784e" filled="false" stroked="true" strokeweight="1.5pt" strokecolor="#000000">
                <v:path arrowok="t"/>
              </v:shape>
            </v:group>
            <v:group style="position:absolute;left:10365;top:7214;width:2;height:240" coordorigin="10365,7214" coordsize="2,240">
              <v:shape style="position:absolute;left:10365;top:7214;width:2;height:240" coordorigin="10365,7214" coordsize="0,240" path="m10365,7214l10365,7454e" filled="false" stroked="true" strokeweight="1.5pt" strokecolor="#000000">
                <v:path arrowok="t"/>
              </v:shape>
            </v:group>
            <v:group style="position:absolute;left:10365;top:6884;width:2;height:240" coordorigin="10365,6884" coordsize="2,240">
              <v:shape style="position:absolute;left:10365;top:6884;width:2;height:240" coordorigin="10365,6884" coordsize="0,240" path="m10365,6884l10365,7124e" filled="false" stroked="true" strokeweight="1.5pt" strokecolor="#000000">
                <v:path arrowok="t"/>
              </v:shape>
            </v:group>
            <v:group style="position:absolute;left:10365;top:6554;width:2;height:240" coordorigin="10365,6554" coordsize="2,240">
              <v:shape style="position:absolute;left:10365;top:6554;width:2;height:240" coordorigin="10365,6554" coordsize="0,240" path="m10365,6554l10365,6794e" filled="false" stroked="true" strokeweight="1.5pt" strokecolor="#000000">
                <v:path arrowok="t"/>
              </v:shape>
            </v:group>
            <v:group style="position:absolute;left:10365;top:6224;width:2;height:240" coordorigin="10365,6224" coordsize="2,240">
              <v:shape style="position:absolute;left:10365;top:6224;width:2;height:240" coordorigin="10365,6224" coordsize="0,240" path="m10365,6224l10365,6464e" filled="false" stroked="true" strokeweight="1.5pt" strokecolor="#000000">
                <v:path arrowok="t"/>
              </v:shape>
              <v:shape style="position:absolute;left:10170;top:5940;width:180;height:194" type="#_x0000_t75" stroked="false">
                <v:imagedata r:id="rId120" o:title=""/>
              </v:shape>
            </v:group>
            <v:group style="position:absolute;left:9870;top:5880;width:240;height:45" coordorigin="9870,5880" coordsize="240,45">
              <v:shape style="position:absolute;left:9870;top:5880;width:240;height:45" coordorigin="9870,5880" coordsize="240,45" path="m10110,5924l10110,5894,10066,5894,9990,5880,9870,5880,9870,5910,9990,5910,10066,5922,10066,5910,10080,5924,10110,5924xe" filled="true" fillcolor="#000000" stroked="false">
                <v:path arrowok="t"/>
                <v:fill type="solid"/>
              </v:shape>
              <v:shape style="position:absolute;left:9870;top:5880;width:240;height:45" coordorigin="9870,5880" coordsize="240,45" path="m10080,5924l10066,5910,10066,5922,10080,5924xe" filled="true" fillcolor="#000000" stroked="false">
                <v:path arrowok="t"/>
                <v:fill type="solid"/>
              </v:shape>
              <v:shape style="position:absolute;left:9870;top:5880;width:240;height:45" coordorigin="9870,5880" coordsize="240,45" path="m10080,5924l10066,5922,10066,5924,10080,5924xe" filled="true" fillcolor="#000000" stroked="false">
                <v:path arrowok="t"/>
                <v:fill type="solid"/>
              </v:shape>
            </v:group>
            <v:group style="position:absolute;left:9540;top:5895;width:240;height:2" coordorigin="9540,5895" coordsize="240,2">
              <v:shape style="position:absolute;left:9540;top:5895;width:240;height:2" coordorigin="9540,5895" coordsize="240,0" path="m9540,5895l9780,5895e" filled="false" stroked="true" strokeweight="1.5pt" strokecolor="#000000">
                <v:path arrowok="t"/>
              </v:shape>
            </v:group>
            <v:group style="position:absolute;left:9210;top:5895;width:240;height:2" coordorigin="9210,5895" coordsize="240,2">
              <v:shape style="position:absolute;left:9210;top:5895;width:240;height:2" coordorigin="9210,5895" coordsize="240,0" path="m9210,5895l9450,5895e" filled="false" stroked="true" strokeweight="1.5pt" strokecolor="#000000">
                <v:path arrowok="t"/>
              </v:shape>
            </v:group>
            <v:group style="position:absolute;left:8880;top:5895;width:240;height:2" coordorigin="8880,5895" coordsize="240,2">
              <v:shape style="position:absolute;left:8880;top:5895;width:240;height:2" coordorigin="8880,5895" coordsize="240,0" path="m8880,5895l9120,5895e" filled="false" stroked="true" strokeweight="1.5pt" strokecolor="#000000">
                <v:path arrowok="t"/>
              </v:shape>
            </v:group>
            <v:group style="position:absolute;left:8550;top:5895;width:240;height:2" coordorigin="8550,5895" coordsize="240,2">
              <v:shape style="position:absolute;left:8550;top:5895;width:240;height:2" coordorigin="8550,5895" coordsize="240,0" path="m8550,5895l8790,5895e" filled="false" stroked="true" strokeweight="1.5pt" strokecolor="#000000">
                <v:path arrowok="t"/>
              </v:shape>
            </v:group>
            <v:group style="position:absolute;left:8220;top:5895;width:240;height:2" coordorigin="8220,5895" coordsize="240,2">
              <v:shape style="position:absolute;left:8220;top:5895;width:240;height:2" coordorigin="8220,5895" coordsize="240,0" path="m8220,5895l8460,5895e" filled="false" stroked="true" strokeweight="1.5pt" strokecolor="#000000">
                <v:path arrowok="t"/>
              </v:shape>
            </v:group>
            <v:group style="position:absolute;left:7890;top:5895;width:240;height:2" coordorigin="7890,5895" coordsize="240,2">
              <v:shape style="position:absolute;left:7890;top:5895;width:240;height:2" coordorigin="7890,5895" coordsize="240,0" path="m7890,5895l8130,5895e" filled="false" stroked="true" strokeweight="1.5pt" strokecolor="#000000">
                <v:path arrowok="t"/>
              </v:shape>
            </v:group>
            <v:group style="position:absolute;left:7560;top:5895;width:240;height:2" coordorigin="7560,5895" coordsize="240,2">
              <v:shape style="position:absolute;left:7560;top:5895;width:240;height:2" coordorigin="7560,5895" coordsize="240,0" path="m7560,5895l7800,5895e" filled="false" stroked="true" strokeweight="1.5pt" strokecolor="#000000">
                <v:path arrowok="t"/>
              </v:shape>
            </v:group>
            <v:group style="position:absolute;left:7230;top:5895;width:240;height:2" coordorigin="7230,5895" coordsize="240,2">
              <v:shape style="position:absolute;left:7230;top:5895;width:240;height:2" coordorigin="7230,5895" coordsize="240,0" path="m7230,5895l7470,5895e" filled="false" stroked="true" strokeweight="1.5pt" strokecolor="#000000">
                <v:path arrowok="t"/>
              </v:shape>
            </v:group>
            <v:group style="position:absolute;left:6900;top:5895;width:240;height:2" coordorigin="6900,5895" coordsize="240,2">
              <v:shape style="position:absolute;left:6900;top:5895;width:240;height:2" coordorigin="6900,5895" coordsize="240,0" path="m6900,5895l7140,5895e" filled="false" stroked="true" strokeweight="1.5pt" strokecolor="#000000">
                <v:path arrowok="t"/>
              </v:shape>
            </v:group>
            <v:group style="position:absolute;left:6570;top:5895;width:240;height:2" coordorigin="6570,5895" coordsize="240,2">
              <v:shape style="position:absolute;left:6570;top:5895;width:240;height:2" coordorigin="6570,5895" coordsize="240,0" path="m6570,5895l6810,5895e" filled="false" stroked="true" strokeweight="1.5pt" strokecolor="#000000">
                <v:path arrowok="t"/>
              </v:shape>
            </v:group>
            <v:group style="position:absolute;left:6240;top:5895;width:240;height:2" coordorigin="6240,5895" coordsize="240,2">
              <v:shape style="position:absolute;left:6240;top:5895;width:240;height:2" coordorigin="6240,5895" coordsize="240,0" path="m6240,5895l6480,5895e" filled="false" stroked="true" strokeweight="1.5pt" strokecolor="#000000">
                <v:path arrowok="t"/>
              </v:shape>
            </v:group>
            <v:group style="position:absolute;left:5910;top:5895;width:240;height:2" coordorigin="5910,5895" coordsize="240,2">
              <v:shape style="position:absolute;left:5910;top:5895;width:240;height:2" coordorigin="5910,5895" coordsize="240,0" path="m5910,5895l6150,5895e" filled="false" stroked="true" strokeweight="1.5pt" strokecolor="#000000">
                <v:path arrowok="t"/>
              </v:shape>
            </v:group>
            <v:group style="position:absolute;left:5580;top:5895;width:240;height:2" coordorigin="5580,5895" coordsize="240,2">
              <v:shape style="position:absolute;left:5580;top:5895;width:240;height:2" coordorigin="5580,5895" coordsize="240,0" path="m5580,5895l5820,5895e" filled="false" stroked="true" strokeweight="1.5pt" strokecolor="#000000">
                <v:path arrowok="t"/>
              </v:shape>
            </v:group>
            <v:group style="position:absolute;left:5250;top:5895;width:240;height:2" coordorigin="5250,5895" coordsize="240,2">
              <v:shape style="position:absolute;left:5250;top:5895;width:240;height:2" coordorigin="5250,5895" coordsize="240,0" path="m5250,5895l5490,5895e" filled="false" stroked="true" strokeweight="1.5pt" strokecolor="#000000">
                <v:path arrowok="t"/>
              </v:shape>
            </v:group>
            <v:group style="position:absolute;left:4920;top:5895;width:240;height:2" coordorigin="4920,5895" coordsize="240,2">
              <v:shape style="position:absolute;left:4920;top:5895;width:240;height:2" coordorigin="4920,5895" coordsize="240,0" path="m4920,5895l5160,5895e" filled="false" stroked="true" strokeweight="1.5pt" strokecolor="#000000">
                <v:path arrowok="t"/>
              </v:shape>
            </v:group>
            <v:group style="position:absolute;left:4590;top:5895;width:240;height:2" coordorigin="4590,5895" coordsize="240,2">
              <v:shape style="position:absolute;left:4590;top:5895;width:240;height:2" coordorigin="4590,5895" coordsize="240,0" path="m4590,5895l4830,5895e" filled="false" stroked="true" strokeweight="1.5pt" strokecolor="#000000">
                <v:path arrowok="t"/>
              </v:shape>
            </v:group>
            <v:group style="position:absolute;left:4260;top:5895;width:240;height:2" coordorigin="4260,5895" coordsize="240,2">
              <v:shape style="position:absolute;left:4260;top:5895;width:240;height:2" coordorigin="4260,5895" coordsize="240,0" path="m4260,5895l4500,5895e" filled="false" stroked="true" strokeweight="1.5pt" strokecolor="#000000">
                <v:path arrowok="t"/>
              </v:shape>
            </v:group>
            <v:group style="position:absolute;left:3930;top:5895;width:240;height:2" coordorigin="3930,5895" coordsize="240,2">
              <v:shape style="position:absolute;left:3930;top:5895;width:240;height:2" coordorigin="3930,5895" coordsize="240,0" path="m3930,5895l4170,5895e" filled="false" stroked="true" strokeweight="1.5pt" strokecolor="#000000">
                <v:path arrowok="t"/>
              </v:shape>
            </v:group>
            <v:group style="position:absolute;left:3600;top:5895;width:240;height:2" coordorigin="3600,5895" coordsize="240,2">
              <v:shape style="position:absolute;left:3600;top:5895;width:240;height:2" coordorigin="3600,5895" coordsize="240,0" path="m3600,5895l3840,5895e" filled="false" stroked="true" strokeweight="1.5pt" strokecolor="#000000">
                <v:path arrowok="t"/>
              </v:shape>
            </v:group>
            <w10:wrap type="none"/>
          </v:group>
        </w:pict>
      </w:r>
    </w:p>
    <w:p>
      <w:pPr>
        <w:pStyle w:val="Heading2"/>
        <w:spacing w:line="240" w:lineRule="auto"/>
        <w:ind w:right="3405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080808"/>
          <w:w w:val="94"/>
        </w:rPr>
      </w:r>
      <w:r>
        <w:rPr>
          <w:rFonts w:ascii="Arial"/>
          <w:shadow/>
          <w:color w:val="080808"/>
          <w:w w:val="95"/>
        </w:rPr>
        <w:t>How</w:t>
      </w:r>
      <w:r>
        <w:rPr>
          <w:rFonts w:ascii="Arial"/>
          <w:shadow/>
          <w:color w:val="080808"/>
          <w:spacing w:val="-42"/>
          <w:w w:val="95"/>
        </w:rPr>
        <w:t> </w:t>
      </w:r>
      <w:r>
        <w:rPr>
          <w:rFonts w:ascii="Arial"/>
          <w:shadow w:val="0"/>
          <w:color w:val="080808"/>
          <w:spacing w:val="-42"/>
          <w:w w:val="95"/>
        </w:rPr>
      </w:r>
      <w:r>
        <w:rPr>
          <w:rFonts w:ascii="Arial"/>
          <w:shadow/>
          <w:color w:val="080808"/>
          <w:w w:val="95"/>
        </w:rPr>
        <w:t>to</w:t>
      </w:r>
      <w:r>
        <w:rPr>
          <w:rFonts w:ascii="Arial"/>
          <w:shadow/>
          <w:color w:val="080808"/>
          <w:spacing w:val="-42"/>
          <w:w w:val="95"/>
        </w:rPr>
        <w:t> </w:t>
      </w:r>
      <w:r>
        <w:rPr>
          <w:rFonts w:ascii="Arial"/>
          <w:shadow w:val="0"/>
          <w:color w:val="080808"/>
          <w:spacing w:val="-42"/>
          <w:w w:val="95"/>
        </w:rPr>
      </w:r>
      <w:r>
        <w:rPr>
          <w:rFonts w:ascii="Arial"/>
          <w:shadow/>
          <w:color w:val="080808"/>
          <w:w w:val="95"/>
        </w:rPr>
        <w:t>set</w:t>
      </w:r>
      <w:r>
        <w:rPr>
          <w:rFonts w:ascii="Arial"/>
          <w:shadow/>
          <w:color w:val="080808"/>
          <w:spacing w:val="-42"/>
          <w:w w:val="95"/>
        </w:rPr>
        <w:t> </w:t>
      </w:r>
      <w:r>
        <w:rPr>
          <w:rFonts w:ascii="Arial"/>
          <w:shadow w:val="0"/>
          <w:color w:val="080808"/>
          <w:spacing w:val="-42"/>
          <w:w w:val="95"/>
        </w:rPr>
      </w:r>
      <w:r>
        <w:rPr>
          <w:rFonts w:ascii="Arial"/>
          <w:shadow/>
          <w:color w:val="080808"/>
          <w:w w:val="95"/>
        </w:rPr>
        <w:t>clock</w:t>
      </w:r>
      <w:r>
        <w:rPr>
          <w:rFonts w:ascii="Arial"/>
          <w:shadow w:val="0"/>
          <w:color w:val="080808"/>
          <w:w w:val="95"/>
        </w:rPr>
      </w:r>
      <w:r>
        <w:rPr>
          <w:rFonts w:ascii="Arial"/>
          <w:b w:val="0"/>
          <w:shadow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before="196"/>
        <w:ind w:left="3035" w:right="2760" w:firstLine="0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b/>
          <w:spacing w:val="3"/>
          <w:sz w:val="28"/>
        </w:rPr>
        <w:t>Push and </w:t>
      </w:r>
      <w:r>
        <w:rPr>
          <w:rFonts w:ascii="Arial"/>
          <w:b/>
          <w:sz w:val="28"/>
        </w:rPr>
        <w:t>hold after </w:t>
      </w:r>
      <w:r>
        <w:rPr>
          <w:rFonts w:ascii="Arial"/>
          <w:b/>
          <w:spacing w:val="3"/>
          <w:sz w:val="28"/>
        </w:rPr>
        <w:t>key </w:t>
      </w:r>
      <w:r>
        <w:rPr>
          <w:rFonts w:ascii="Arial"/>
          <w:b/>
          <w:spacing w:val="-3"/>
          <w:sz w:val="28"/>
        </w:rPr>
        <w:t>is </w:t>
      </w:r>
      <w:r>
        <w:rPr>
          <w:rFonts w:ascii="Arial"/>
          <w:b/>
          <w:spacing w:val="2"/>
          <w:sz w:val="28"/>
        </w:rPr>
        <w:t>turned </w:t>
      </w:r>
      <w:r>
        <w:rPr>
          <w:rFonts w:ascii="Arial"/>
          <w:b/>
          <w:spacing w:val="45"/>
          <w:sz w:val="28"/>
        </w:rPr>
        <w:t> </w:t>
      </w:r>
      <w:r>
        <w:rPr>
          <w:rFonts w:ascii="Arial"/>
          <w:b/>
          <w:spacing w:val="5"/>
          <w:sz w:val="28"/>
        </w:rPr>
        <w:t>on</w:t>
      </w:r>
      <w:r>
        <w:rPr>
          <w:rFonts w:ascii="Arial"/>
          <w:sz w:val="28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tabs>
          <w:tab w:pos="6216" w:val="left" w:leader="none"/>
        </w:tabs>
        <w:spacing w:before="73"/>
        <w:ind w:left="1791" w:right="3405" w:firstLine="0"/>
        <w:jc w:val="left"/>
        <w:rPr>
          <w:rFonts w:ascii="MS Mincho" w:hAnsi="MS Mincho" w:cs="MS Mincho" w:eastAsia="MS Mincho" w:hint="default"/>
          <w:sz w:val="51"/>
          <w:szCs w:val="51"/>
        </w:rPr>
      </w:pPr>
      <w:r>
        <w:rPr>
          <w:rFonts w:ascii="MS Mincho"/>
          <w:spacing w:val="2"/>
          <w:sz w:val="51"/>
        </w:rPr>
        <w:t>10:25</w:t>
        <w:tab/>
      </w:r>
      <w:r>
        <w:rPr>
          <w:rFonts w:ascii="MS Mincho"/>
          <w:spacing w:val="3"/>
          <w:sz w:val="51"/>
        </w:rPr>
        <w:t>12:25</w:t>
      </w:r>
      <w:r>
        <w:rPr>
          <w:rFonts w:ascii="MS Mincho"/>
          <w:sz w:val="51"/>
        </w:rPr>
      </w:r>
    </w:p>
    <w:p>
      <w:pPr>
        <w:spacing w:line="240" w:lineRule="auto" w:before="0"/>
        <w:ind w:right="0"/>
        <w:rPr>
          <w:rFonts w:ascii="MS Mincho" w:hAnsi="MS Mincho" w:cs="MS Mincho" w:eastAsia="MS Mincho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MS Mincho" w:hAnsi="MS Mincho" w:cs="MS Mincho" w:eastAsia="MS Mincho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MS Mincho" w:hAnsi="MS Mincho" w:cs="MS Mincho" w:eastAsia="MS Mincho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MS Mincho" w:hAnsi="MS Mincho" w:cs="MS Mincho" w:eastAsia="MS Mincho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MS Mincho" w:hAnsi="MS Mincho" w:cs="MS Mincho" w:eastAsia="MS Mincho" w:hint="default"/>
          <w:sz w:val="20"/>
          <w:szCs w:val="20"/>
        </w:rPr>
      </w:pPr>
    </w:p>
    <w:p>
      <w:pPr>
        <w:spacing w:line="240" w:lineRule="auto" w:before="12"/>
        <w:ind w:right="0"/>
        <w:rPr>
          <w:rFonts w:ascii="MS Mincho" w:hAnsi="MS Mincho" w:cs="MS Mincho" w:eastAsia="MS Mincho" w:hint="default"/>
          <w:sz w:val="17"/>
          <w:szCs w:val="17"/>
        </w:rPr>
      </w:pPr>
    </w:p>
    <w:p>
      <w:pPr>
        <w:tabs>
          <w:tab w:pos="6216" w:val="left" w:leader="none"/>
        </w:tabs>
        <w:spacing w:line="617" w:lineRule="exact" w:before="0"/>
        <w:ind w:left="1925" w:right="3405" w:firstLine="0"/>
        <w:jc w:val="left"/>
        <w:rPr>
          <w:rFonts w:ascii="MS Mincho" w:hAnsi="MS Mincho" w:cs="MS Mincho" w:eastAsia="MS Mincho" w:hint="default"/>
          <w:sz w:val="51"/>
          <w:szCs w:val="51"/>
        </w:rPr>
      </w:pPr>
      <w:r>
        <w:rPr>
          <w:rFonts w:ascii="MS Mincho"/>
          <w:spacing w:val="2"/>
          <w:sz w:val="51"/>
        </w:rPr>
        <w:t>12:25</w:t>
        <w:tab/>
      </w:r>
      <w:r>
        <w:rPr>
          <w:rFonts w:ascii="MS Mincho"/>
          <w:spacing w:val="3"/>
          <w:sz w:val="51"/>
        </w:rPr>
        <w:t>12:50</w:t>
      </w:r>
      <w:r>
        <w:rPr>
          <w:rFonts w:ascii="MS Mincho"/>
          <w:sz w:val="51"/>
        </w:rPr>
      </w:r>
    </w:p>
    <w:p>
      <w:pPr>
        <w:spacing w:line="240" w:lineRule="auto" w:before="0"/>
        <w:ind w:right="0"/>
        <w:rPr>
          <w:rFonts w:ascii="MS Mincho" w:hAnsi="MS Mincho" w:cs="MS Mincho" w:eastAsia="MS Mincho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MS Mincho" w:hAnsi="MS Mincho" w:cs="MS Mincho" w:eastAsia="MS Mincho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MS Mincho" w:hAnsi="MS Mincho" w:cs="MS Mincho" w:eastAsia="MS Mincho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MS Mincho" w:hAnsi="MS Mincho" w:cs="MS Mincho" w:eastAsia="MS Mincho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MS Mincho" w:hAnsi="MS Mincho" w:cs="MS Mincho" w:eastAsia="MS Mincho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MS Mincho" w:hAnsi="MS Mincho" w:cs="MS Mincho" w:eastAsia="MS Mincho" w:hint="default"/>
          <w:sz w:val="20"/>
          <w:szCs w:val="20"/>
        </w:rPr>
      </w:pPr>
    </w:p>
    <w:p>
      <w:pPr>
        <w:spacing w:line="240" w:lineRule="auto" w:before="5"/>
        <w:ind w:right="0"/>
        <w:rPr>
          <w:rFonts w:ascii="MS Mincho" w:hAnsi="MS Mincho" w:cs="MS Mincho" w:eastAsia="MS Mincho" w:hint="default"/>
          <w:sz w:val="15"/>
          <w:szCs w:val="15"/>
        </w:rPr>
      </w:pPr>
    </w:p>
    <w:p>
      <w:pPr>
        <w:spacing w:before="64"/>
        <w:ind w:left="0" w:right="34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b/>
          <w:color w:val="080808"/>
          <w:spacing w:val="-2"/>
          <w:w w:val="105"/>
          <w:sz w:val="28"/>
        </w:rPr>
        <w:t>16</w:t>
      </w:r>
      <w:r>
        <w:rPr>
          <w:rFonts w:ascii="Arial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1140" w:bottom="280" w:left="2260" w:right="2260"/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b/>
          <w:bCs/>
          <w:sz w:val="11"/>
          <w:szCs w:val="11"/>
        </w:rPr>
      </w:pPr>
    </w:p>
    <w:p>
      <w:pPr>
        <w:spacing w:before="29"/>
        <w:ind w:left="2022" w:right="0" w:firstLine="0"/>
        <w:jc w:val="left"/>
        <w:rPr>
          <w:rFonts w:ascii="Arial" w:hAnsi="Arial" w:cs="Arial" w:eastAsia="Arial" w:hint="default"/>
          <w:sz w:val="56"/>
          <w:szCs w:val="56"/>
        </w:rPr>
      </w:pPr>
      <w:r>
        <w:rPr>
          <w:rFonts w:ascii="Arial"/>
          <w:color w:val="080808"/>
          <w:w w:val="100"/>
          <w:sz w:val="56"/>
        </w:rPr>
      </w:r>
      <w:r>
        <w:rPr>
          <w:rFonts w:ascii="Arial"/>
          <w:shadow/>
          <w:color w:val="080808"/>
          <w:sz w:val="56"/>
        </w:rPr>
        <w:t>How </w:t>
      </w:r>
      <w:r>
        <w:rPr>
          <w:rFonts w:ascii="Arial"/>
          <w:shadow w:val="0"/>
          <w:color w:val="080808"/>
          <w:sz w:val="56"/>
        </w:rPr>
      </w:r>
      <w:r>
        <w:rPr>
          <w:rFonts w:ascii="Arial"/>
          <w:shadow/>
          <w:color w:val="080808"/>
          <w:sz w:val="56"/>
        </w:rPr>
        <w:t>to </w:t>
      </w:r>
      <w:r>
        <w:rPr>
          <w:rFonts w:ascii="Arial"/>
          <w:shadow w:val="0"/>
          <w:color w:val="080808"/>
          <w:sz w:val="56"/>
        </w:rPr>
      </w:r>
      <w:r>
        <w:rPr>
          <w:rFonts w:ascii="Arial"/>
          <w:shadow/>
          <w:color w:val="080808"/>
          <w:sz w:val="56"/>
        </w:rPr>
        <w:t>set</w:t>
      </w:r>
      <w:r>
        <w:rPr>
          <w:rFonts w:ascii="Arial"/>
          <w:shadow/>
          <w:color w:val="080808"/>
          <w:spacing w:val="-6"/>
          <w:sz w:val="56"/>
        </w:rPr>
        <w:t> </w:t>
      </w:r>
      <w:r>
        <w:rPr>
          <w:rFonts w:ascii="Arial"/>
          <w:shadow w:val="0"/>
          <w:color w:val="080808"/>
          <w:spacing w:val="-6"/>
          <w:sz w:val="56"/>
        </w:rPr>
      </w:r>
      <w:r>
        <w:rPr>
          <w:rFonts w:ascii="Arial"/>
          <w:shadow/>
          <w:color w:val="080808"/>
          <w:sz w:val="56"/>
        </w:rPr>
        <w:t>calendar</w:t>
      </w:r>
      <w:r>
        <w:rPr>
          <w:rFonts w:ascii="Arial"/>
          <w:shadow w:val="0"/>
          <w:color w:val="080808"/>
          <w:sz w:val="56"/>
        </w:rPr>
      </w:r>
      <w:r>
        <w:rPr>
          <w:rFonts w:ascii="Arial"/>
          <w:shadow w:val="0"/>
          <w:sz w:val="56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205"/>
        <w:ind w:right="0"/>
        <w:jc w:val="left"/>
        <w:rPr>
          <w:rFonts w:ascii="Times New Roman" w:hAnsi="Times New Roman" w:cs="Times New Roman" w:eastAsia="Times New Roman" w:hint="default"/>
        </w:rPr>
      </w:pPr>
      <w:r>
        <w:rPr>
          <w:rFonts w:ascii="Times New Roman"/>
          <w:color w:val="080808"/>
        </w:rPr>
        <w:t>Push an hold</w:t>
      </w:r>
      <w:r>
        <w:rPr>
          <w:rFonts w:ascii="Times New Roman"/>
          <w:color w:val="080808"/>
          <w:spacing w:val="-3"/>
        </w:rPr>
        <w:t> </w:t>
      </w:r>
      <w:r>
        <w:rPr>
          <w:rFonts w:ascii="Times New Roman"/>
          <w:color w:val="080808"/>
        </w:rPr>
        <w:t>after</w:t>
      </w:r>
      <w:r>
        <w:rPr>
          <w:rFonts w:ascii="Times New Roman"/>
        </w:rPr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 w:hint="default"/>
        </w:rPr>
      </w:pPr>
      <w:r>
        <w:rPr>
          <w:rFonts w:ascii="Times New Roman"/>
          <w:color w:val="080808"/>
        </w:rPr>
        <w:t>Key has been turned</w:t>
      </w:r>
      <w:r>
        <w:rPr>
          <w:rFonts w:ascii="Times New Roman"/>
          <w:color w:val="080808"/>
          <w:spacing w:val="-3"/>
        </w:rPr>
        <w:t> </w:t>
      </w:r>
      <w:r>
        <w:rPr>
          <w:rFonts w:ascii="Times New Roman"/>
          <w:color w:val="080808"/>
        </w:rPr>
        <w:t>on</w:t>
      </w:r>
      <w:r>
        <w:rPr>
          <w:rFonts w:ascii="Times New Roman"/>
        </w:rPr>
      </w: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5840" w:h="12240" w:orient="landscape"/>
          <w:pgMar w:top="1140" w:bottom="280" w:left="1360" w:right="1640"/>
        </w:sect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line="159" w:lineRule="exact" w:before="0"/>
        <w:ind w:left="586" w:right="-10" w:firstLine="0"/>
        <w:jc w:val="left"/>
        <w:rPr>
          <w:rFonts w:ascii="MS Mincho" w:hAnsi="MS Mincho" w:cs="MS Mincho" w:eastAsia="MS Mincho" w:hint="default"/>
          <w:sz w:val="14"/>
          <w:szCs w:val="14"/>
        </w:rPr>
      </w:pPr>
      <w:r>
        <w:rPr>
          <w:rFonts w:ascii="MS Mincho"/>
          <w:spacing w:val="2"/>
          <w:w w:val="150"/>
          <w:sz w:val="14"/>
        </w:rPr>
        <w:t>05/02/31</w:t>
      </w:r>
      <w:r>
        <w:rPr>
          <w:rFonts w:ascii="MS Mincho"/>
          <w:sz w:val="14"/>
        </w:rPr>
      </w:r>
    </w:p>
    <w:p>
      <w:pPr>
        <w:spacing w:line="277" w:lineRule="exact" w:before="0"/>
        <w:ind w:left="586" w:right="-10" w:firstLine="0"/>
        <w:jc w:val="left"/>
        <w:rPr>
          <w:rFonts w:ascii="MS Mincho" w:hAnsi="MS Mincho" w:cs="MS Mincho" w:eastAsia="MS Mincho" w:hint="default"/>
          <w:sz w:val="23"/>
          <w:szCs w:val="23"/>
        </w:rPr>
      </w:pPr>
      <w:r>
        <w:rPr>
          <w:rFonts w:ascii="MS Mincho"/>
          <w:w w:val="145"/>
          <w:sz w:val="23"/>
        </w:rPr>
        <w:t>14:25</w:t>
      </w:r>
      <w:r>
        <w:rPr>
          <w:rFonts w:ascii="MS Mincho"/>
          <w:sz w:val="23"/>
        </w:rPr>
      </w:r>
    </w:p>
    <w:p>
      <w:pPr>
        <w:spacing w:line="240" w:lineRule="auto" w:before="12"/>
        <w:ind w:right="0"/>
        <w:rPr>
          <w:rFonts w:ascii="MS Mincho" w:hAnsi="MS Mincho" w:cs="MS Mincho" w:eastAsia="MS Mincho" w:hint="default"/>
          <w:sz w:val="14"/>
          <w:szCs w:val="14"/>
        </w:rPr>
      </w:pPr>
      <w:r>
        <w:rPr/>
        <w:br w:type="column"/>
      </w:r>
      <w:r>
        <w:rPr>
          <w:rFonts w:ascii="MS Mincho"/>
          <w:sz w:val="14"/>
        </w:rPr>
      </w:r>
    </w:p>
    <w:p>
      <w:pPr>
        <w:spacing w:line="159" w:lineRule="exact" w:before="0"/>
        <w:ind w:left="586" w:right="-10" w:firstLine="0"/>
        <w:jc w:val="left"/>
        <w:rPr>
          <w:rFonts w:ascii="MS Mincho" w:hAnsi="MS Mincho" w:cs="MS Mincho" w:eastAsia="MS Mincho" w:hint="default"/>
          <w:sz w:val="14"/>
          <w:szCs w:val="14"/>
        </w:rPr>
      </w:pPr>
      <w:r>
        <w:rPr>
          <w:rFonts w:ascii="MS Mincho"/>
          <w:spacing w:val="2"/>
          <w:w w:val="150"/>
          <w:sz w:val="14"/>
        </w:rPr>
        <w:t>06/02/31</w:t>
      </w:r>
      <w:r>
        <w:rPr>
          <w:rFonts w:ascii="MS Mincho"/>
          <w:sz w:val="14"/>
        </w:rPr>
      </w:r>
    </w:p>
    <w:p>
      <w:pPr>
        <w:spacing w:line="277" w:lineRule="exact" w:before="0"/>
        <w:ind w:left="586" w:right="-10" w:firstLine="0"/>
        <w:jc w:val="left"/>
        <w:rPr>
          <w:rFonts w:ascii="MS Mincho" w:hAnsi="MS Mincho" w:cs="MS Mincho" w:eastAsia="MS Mincho" w:hint="default"/>
          <w:sz w:val="23"/>
          <w:szCs w:val="23"/>
        </w:rPr>
      </w:pPr>
      <w:r>
        <w:rPr>
          <w:rFonts w:ascii="MS Mincho"/>
          <w:w w:val="145"/>
          <w:sz w:val="23"/>
        </w:rPr>
        <w:t>14:25</w:t>
      </w:r>
      <w:r>
        <w:rPr>
          <w:rFonts w:ascii="MS Mincho"/>
          <w:sz w:val="23"/>
        </w:rPr>
      </w:r>
    </w:p>
    <w:p>
      <w:pPr>
        <w:spacing w:line="240" w:lineRule="auto" w:before="12"/>
        <w:ind w:right="0"/>
        <w:rPr>
          <w:rFonts w:ascii="MS Mincho" w:hAnsi="MS Mincho" w:cs="MS Mincho" w:eastAsia="MS Mincho" w:hint="default"/>
          <w:sz w:val="14"/>
          <w:szCs w:val="14"/>
        </w:rPr>
      </w:pPr>
      <w:r>
        <w:rPr/>
        <w:br w:type="column"/>
      </w:r>
      <w:r>
        <w:rPr>
          <w:rFonts w:ascii="MS Mincho"/>
          <w:sz w:val="14"/>
        </w:rPr>
      </w:r>
    </w:p>
    <w:p>
      <w:pPr>
        <w:spacing w:line="159" w:lineRule="exact" w:before="0"/>
        <w:ind w:left="586" w:right="0" w:firstLine="0"/>
        <w:jc w:val="left"/>
        <w:rPr>
          <w:rFonts w:ascii="MS Mincho" w:hAnsi="MS Mincho" w:cs="MS Mincho" w:eastAsia="MS Mincho" w:hint="default"/>
          <w:sz w:val="14"/>
          <w:szCs w:val="14"/>
        </w:rPr>
      </w:pPr>
      <w:r>
        <w:rPr>
          <w:rFonts w:ascii="MS Mincho"/>
          <w:spacing w:val="2"/>
          <w:w w:val="145"/>
          <w:sz w:val="14"/>
        </w:rPr>
        <w:t>06/06/31</w:t>
      </w:r>
      <w:r>
        <w:rPr>
          <w:rFonts w:ascii="MS Mincho"/>
          <w:sz w:val="14"/>
        </w:rPr>
      </w:r>
    </w:p>
    <w:p>
      <w:pPr>
        <w:spacing w:line="277" w:lineRule="exact" w:before="0"/>
        <w:ind w:left="586" w:right="0" w:firstLine="0"/>
        <w:jc w:val="left"/>
        <w:rPr>
          <w:rFonts w:ascii="MS Mincho" w:hAnsi="MS Mincho" w:cs="MS Mincho" w:eastAsia="MS Mincho" w:hint="default"/>
          <w:sz w:val="23"/>
          <w:szCs w:val="23"/>
        </w:rPr>
      </w:pPr>
      <w:r>
        <w:rPr>
          <w:rFonts w:ascii="MS Mincho"/>
          <w:w w:val="145"/>
          <w:sz w:val="23"/>
        </w:rPr>
        <w:t>14:25</w:t>
      </w:r>
      <w:r>
        <w:rPr>
          <w:rFonts w:ascii="MS Mincho"/>
          <w:sz w:val="23"/>
        </w:rPr>
      </w:r>
    </w:p>
    <w:p>
      <w:pPr>
        <w:spacing w:line="240" w:lineRule="auto" w:before="12"/>
        <w:ind w:right="0"/>
        <w:rPr>
          <w:rFonts w:ascii="MS Mincho" w:hAnsi="MS Mincho" w:cs="MS Mincho" w:eastAsia="MS Mincho" w:hint="default"/>
          <w:sz w:val="14"/>
          <w:szCs w:val="14"/>
        </w:rPr>
      </w:pPr>
      <w:r>
        <w:rPr/>
        <w:br w:type="column"/>
      </w:r>
      <w:r>
        <w:rPr>
          <w:rFonts w:ascii="MS Mincho"/>
          <w:sz w:val="14"/>
        </w:rPr>
      </w:r>
    </w:p>
    <w:p>
      <w:pPr>
        <w:spacing w:line="159" w:lineRule="exact" w:before="0"/>
        <w:ind w:left="586" w:right="0" w:firstLine="0"/>
        <w:jc w:val="left"/>
        <w:rPr>
          <w:rFonts w:ascii="MS Mincho" w:hAnsi="MS Mincho" w:cs="MS Mincho" w:eastAsia="MS Mincho" w:hint="default"/>
          <w:sz w:val="14"/>
          <w:szCs w:val="14"/>
        </w:rPr>
      </w:pPr>
      <w:r>
        <w:rPr>
          <w:rFonts w:ascii="MS Mincho"/>
          <w:spacing w:val="2"/>
          <w:w w:val="145"/>
          <w:sz w:val="14"/>
        </w:rPr>
        <w:t>06/06/26</w:t>
      </w:r>
      <w:r>
        <w:rPr>
          <w:rFonts w:ascii="MS Mincho"/>
          <w:sz w:val="14"/>
        </w:rPr>
      </w:r>
    </w:p>
    <w:p>
      <w:pPr>
        <w:spacing w:line="277" w:lineRule="exact" w:before="0"/>
        <w:ind w:left="586" w:right="0" w:firstLine="0"/>
        <w:jc w:val="left"/>
        <w:rPr>
          <w:rFonts w:ascii="MS Mincho" w:hAnsi="MS Mincho" w:cs="MS Mincho" w:eastAsia="MS Mincho" w:hint="default"/>
          <w:sz w:val="23"/>
          <w:szCs w:val="23"/>
        </w:rPr>
      </w:pPr>
      <w:r>
        <w:rPr>
          <w:rFonts w:ascii="MS Mincho"/>
          <w:w w:val="145"/>
          <w:sz w:val="23"/>
        </w:rPr>
        <w:t>14:25</w:t>
      </w:r>
      <w:r>
        <w:rPr>
          <w:rFonts w:ascii="MS Mincho"/>
          <w:sz w:val="23"/>
        </w:rPr>
      </w:r>
    </w:p>
    <w:p>
      <w:pPr>
        <w:spacing w:line="240" w:lineRule="auto" w:before="12"/>
        <w:ind w:right="0"/>
        <w:rPr>
          <w:rFonts w:ascii="MS Mincho" w:hAnsi="MS Mincho" w:cs="MS Mincho" w:eastAsia="MS Mincho" w:hint="default"/>
          <w:sz w:val="14"/>
          <w:szCs w:val="14"/>
        </w:rPr>
      </w:pPr>
      <w:r>
        <w:rPr/>
        <w:br w:type="column"/>
      </w:r>
      <w:r>
        <w:rPr>
          <w:rFonts w:ascii="MS Mincho"/>
          <w:sz w:val="14"/>
        </w:rPr>
      </w:r>
    </w:p>
    <w:p>
      <w:pPr>
        <w:spacing w:line="159" w:lineRule="exact" w:before="0"/>
        <w:ind w:left="586" w:right="0" w:firstLine="0"/>
        <w:jc w:val="left"/>
        <w:rPr>
          <w:rFonts w:ascii="MS Mincho" w:hAnsi="MS Mincho" w:cs="MS Mincho" w:eastAsia="MS Mincho" w:hint="default"/>
          <w:sz w:val="14"/>
          <w:szCs w:val="14"/>
        </w:rPr>
      </w:pPr>
      <w:r>
        <w:rPr>
          <w:rFonts w:ascii="MS Mincho"/>
          <w:spacing w:val="2"/>
          <w:w w:val="145"/>
          <w:sz w:val="14"/>
        </w:rPr>
        <w:t>06/06/26</w:t>
      </w:r>
      <w:r>
        <w:rPr>
          <w:rFonts w:ascii="MS Mincho"/>
          <w:sz w:val="14"/>
        </w:rPr>
      </w:r>
    </w:p>
    <w:p>
      <w:pPr>
        <w:spacing w:line="277" w:lineRule="exact" w:before="0"/>
        <w:ind w:left="586" w:right="0" w:firstLine="0"/>
        <w:jc w:val="left"/>
        <w:rPr>
          <w:rFonts w:ascii="MS Mincho" w:hAnsi="MS Mincho" w:cs="MS Mincho" w:eastAsia="MS Mincho" w:hint="default"/>
          <w:sz w:val="23"/>
          <w:szCs w:val="23"/>
        </w:rPr>
      </w:pPr>
      <w:r>
        <w:rPr>
          <w:rFonts w:ascii="MS Mincho"/>
          <w:w w:val="145"/>
          <w:sz w:val="23"/>
        </w:rPr>
        <w:t>07:25</w:t>
      </w:r>
      <w:r>
        <w:rPr>
          <w:rFonts w:ascii="MS Mincho"/>
          <w:sz w:val="23"/>
        </w:rPr>
      </w:r>
    </w:p>
    <w:p>
      <w:pPr>
        <w:spacing w:after="0" w:line="277" w:lineRule="exact"/>
        <w:jc w:val="left"/>
        <w:rPr>
          <w:rFonts w:ascii="MS Mincho" w:hAnsi="MS Mincho" w:cs="MS Mincho" w:eastAsia="MS Mincho" w:hint="default"/>
          <w:sz w:val="23"/>
          <w:szCs w:val="23"/>
        </w:rPr>
        <w:sectPr>
          <w:type w:val="continuous"/>
          <w:pgSz w:w="15840" w:h="12240" w:orient="landscape"/>
          <w:pgMar w:top="360" w:bottom="0" w:left="1360" w:right="1640"/>
          <w:cols w:num="5" w:equalWidth="0">
            <w:col w:w="1453" w:space="1311"/>
            <w:col w:w="1453" w:space="1385"/>
            <w:col w:w="1445" w:space="1417"/>
            <w:col w:w="1447" w:space="1368"/>
            <w:col w:w="1561"/>
          </w:cols>
        </w:sectPr>
      </w:pPr>
    </w:p>
    <w:p>
      <w:pPr>
        <w:spacing w:line="240" w:lineRule="auto" w:before="0"/>
        <w:ind w:right="0"/>
        <w:rPr>
          <w:rFonts w:ascii="MS Mincho" w:hAnsi="MS Mincho" w:cs="MS Mincho" w:eastAsia="MS Mincho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MS Mincho" w:hAnsi="MS Mincho" w:cs="MS Mincho" w:eastAsia="MS Mincho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MS Mincho" w:hAnsi="MS Mincho" w:cs="MS Mincho" w:eastAsia="MS Mincho" w:hint="default"/>
          <w:sz w:val="20"/>
          <w:szCs w:val="20"/>
        </w:rPr>
      </w:pPr>
    </w:p>
    <w:p>
      <w:pPr>
        <w:spacing w:line="240" w:lineRule="auto" w:before="4"/>
        <w:ind w:right="0"/>
        <w:rPr>
          <w:rFonts w:ascii="MS Mincho" w:hAnsi="MS Mincho" w:cs="MS Mincho" w:eastAsia="MS Mincho" w:hint="default"/>
          <w:sz w:val="15"/>
          <w:szCs w:val="15"/>
        </w:rPr>
      </w:pPr>
    </w:p>
    <w:p>
      <w:pPr>
        <w:spacing w:after="0" w:line="240" w:lineRule="auto"/>
        <w:rPr>
          <w:rFonts w:ascii="MS Mincho" w:hAnsi="MS Mincho" w:cs="MS Mincho" w:eastAsia="MS Mincho" w:hint="default"/>
          <w:sz w:val="15"/>
          <w:szCs w:val="15"/>
        </w:rPr>
        <w:sectPr>
          <w:type w:val="continuous"/>
          <w:pgSz w:w="15840" w:h="12240" w:orient="landscape"/>
          <w:pgMar w:top="360" w:bottom="0" w:left="1360" w:right="1640"/>
        </w:sectPr>
      </w:pPr>
    </w:p>
    <w:p>
      <w:pPr>
        <w:spacing w:line="158" w:lineRule="exact" w:before="61"/>
        <w:ind w:left="700" w:right="-13" w:firstLine="0"/>
        <w:jc w:val="left"/>
        <w:rPr>
          <w:rFonts w:ascii="MS Mincho" w:hAnsi="MS Mincho" w:cs="MS Mincho" w:eastAsia="MS Mincho" w:hint="default"/>
          <w:sz w:val="14"/>
          <w:szCs w:val="14"/>
        </w:rPr>
      </w:pPr>
      <w:r>
        <w:rPr>
          <w:rFonts w:ascii="MS Mincho"/>
          <w:spacing w:val="2"/>
          <w:w w:val="150"/>
          <w:sz w:val="14"/>
        </w:rPr>
        <w:t>06/02/31</w:t>
      </w:r>
      <w:r>
        <w:rPr>
          <w:rFonts w:ascii="MS Mincho"/>
          <w:spacing w:val="2"/>
          <w:sz w:val="14"/>
        </w:rPr>
      </w:r>
    </w:p>
    <w:p>
      <w:pPr>
        <w:spacing w:line="276" w:lineRule="exact" w:before="0"/>
        <w:ind w:left="700" w:right="-13" w:firstLine="0"/>
        <w:jc w:val="left"/>
        <w:rPr>
          <w:rFonts w:ascii="MS Mincho" w:hAnsi="MS Mincho" w:cs="MS Mincho" w:eastAsia="MS Mincho" w:hint="default"/>
          <w:sz w:val="23"/>
          <w:szCs w:val="23"/>
        </w:rPr>
      </w:pPr>
      <w:r>
        <w:rPr>
          <w:rFonts w:ascii="MS Mincho"/>
          <w:w w:val="145"/>
          <w:sz w:val="23"/>
        </w:rPr>
        <w:t>14:25</w:t>
      </w:r>
      <w:r>
        <w:rPr>
          <w:rFonts w:ascii="MS Mincho"/>
          <w:sz w:val="23"/>
        </w:rPr>
      </w:r>
    </w:p>
    <w:p>
      <w:pPr>
        <w:spacing w:line="158" w:lineRule="exact" w:before="61"/>
        <w:ind w:left="700" w:right="-10" w:firstLine="0"/>
        <w:jc w:val="left"/>
        <w:rPr>
          <w:rFonts w:ascii="MS Mincho" w:hAnsi="MS Mincho" w:cs="MS Mincho" w:eastAsia="MS Mincho" w:hint="default"/>
          <w:sz w:val="14"/>
          <w:szCs w:val="14"/>
        </w:rPr>
      </w:pPr>
      <w:r>
        <w:rPr>
          <w:spacing w:val="2"/>
          <w:w w:val="150"/>
        </w:rPr>
        <w:br w:type="column"/>
      </w:r>
      <w:r>
        <w:rPr>
          <w:rFonts w:ascii="MS Mincho"/>
          <w:spacing w:val="2"/>
          <w:w w:val="150"/>
          <w:sz w:val="14"/>
        </w:rPr>
        <w:t>06/06/31</w:t>
      </w:r>
      <w:r>
        <w:rPr>
          <w:rFonts w:ascii="MS Mincho"/>
          <w:sz w:val="14"/>
        </w:rPr>
      </w:r>
    </w:p>
    <w:p>
      <w:pPr>
        <w:spacing w:line="276" w:lineRule="exact" w:before="0"/>
        <w:ind w:left="700" w:right="-10" w:firstLine="0"/>
        <w:jc w:val="left"/>
        <w:rPr>
          <w:rFonts w:ascii="MS Mincho" w:hAnsi="MS Mincho" w:cs="MS Mincho" w:eastAsia="MS Mincho" w:hint="default"/>
          <w:sz w:val="23"/>
          <w:szCs w:val="23"/>
        </w:rPr>
      </w:pPr>
      <w:r>
        <w:rPr>
          <w:rFonts w:ascii="MS Mincho"/>
          <w:w w:val="145"/>
          <w:sz w:val="23"/>
        </w:rPr>
        <w:t>14:25</w:t>
      </w:r>
      <w:r>
        <w:rPr>
          <w:rFonts w:ascii="MS Mincho"/>
          <w:sz w:val="23"/>
        </w:rPr>
      </w:r>
    </w:p>
    <w:p>
      <w:pPr>
        <w:spacing w:line="158" w:lineRule="exact" w:before="64"/>
        <w:ind w:left="700" w:right="0" w:firstLine="0"/>
        <w:jc w:val="left"/>
        <w:rPr>
          <w:rFonts w:ascii="MS Mincho" w:hAnsi="MS Mincho" w:cs="MS Mincho" w:eastAsia="MS Mincho" w:hint="default"/>
          <w:sz w:val="14"/>
          <w:szCs w:val="14"/>
        </w:rPr>
      </w:pPr>
      <w:r>
        <w:rPr>
          <w:spacing w:val="2"/>
          <w:w w:val="145"/>
        </w:rPr>
        <w:br w:type="column"/>
      </w:r>
      <w:r>
        <w:rPr>
          <w:rFonts w:ascii="MS Mincho"/>
          <w:spacing w:val="2"/>
          <w:w w:val="145"/>
          <w:sz w:val="14"/>
        </w:rPr>
        <w:t>06/06/26</w:t>
      </w:r>
      <w:r>
        <w:rPr>
          <w:rFonts w:ascii="MS Mincho"/>
          <w:sz w:val="14"/>
        </w:rPr>
      </w:r>
    </w:p>
    <w:p>
      <w:pPr>
        <w:spacing w:line="276" w:lineRule="exact" w:before="0"/>
        <w:ind w:left="700" w:right="0" w:firstLine="0"/>
        <w:jc w:val="left"/>
        <w:rPr>
          <w:rFonts w:ascii="MS Mincho" w:hAnsi="MS Mincho" w:cs="MS Mincho" w:eastAsia="MS Mincho" w:hint="default"/>
          <w:sz w:val="23"/>
          <w:szCs w:val="23"/>
        </w:rPr>
      </w:pPr>
      <w:r>
        <w:rPr>
          <w:rFonts w:ascii="MS Mincho"/>
          <w:w w:val="145"/>
          <w:sz w:val="23"/>
        </w:rPr>
        <w:t>14:25</w:t>
      </w:r>
      <w:r>
        <w:rPr>
          <w:rFonts w:ascii="MS Mincho"/>
          <w:sz w:val="23"/>
        </w:rPr>
      </w:r>
    </w:p>
    <w:p>
      <w:pPr>
        <w:spacing w:line="158" w:lineRule="exact" w:before="64"/>
        <w:ind w:left="700" w:right="0" w:firstLine="0"/>
        <w:jc w:val="left"/>
        <w:rPr>
          <w:rFonts w:ascii="MS Mincho" w:hAnsi="MS Mincho" w:cs="MS Mincho" w:eastAsia="MS Mincho" w:hint="default"/>
          <w:sz w:val="14"/>
          <w:szCs w:val="14"/>
        </w:rPr>
      </w:pPr>
      <w:r>
        <w:rPr>
          <w:spacing w:val="2"/>
          <w:w w:val="145"/>
        </w:rPr>
        <w:br w:type="column"/>
      </w:r>
      <w:r>
        <w:rPr>
          <w:rFonts w:ascii="MS Mincho"/>
          <w:spacing w:val="2"/>
          <w:w w:val="145"/>
          <w:sz w:val="14"/>
        </w:rPr>
        <w:t>06/06/26</w:t>
      </w:r>
      <w:r>
        <w:rPr>
          <w:rFonts w:ascii="MS Mincho"/>
          <w:sz w:val="14"/>
        </w:rPr>
      </w:r>
    </w:p>
    <w:p>
      <w:pPr>
        <w:spacing w:line="276" w:lineRule="exact" w:before="0"/>
        <w:ind w:left="700" w:right="0" w:firstLine="0"/>
        <w:jc w:val="left"/>
        <w:rPr>
          <w:rFonts w:ascii="MS Mincho" w:hAnsi="MS Mincho" w:cs="MS Mincho" w:eastAsia="MS Mincho" w:hint="default"/>
          <w:sz w:val="23"/>
          <w:szCs w:val="23"/>
        </w:rPr>
      </w:pPr>
      <w:r>
        <w:rPr>
          <w:rFonts w:ascii="MS Mincho"/>
          <w:w w:val="145"/>
          <w:sz w:val="23"/>
        </w:rPr>
        <w:t>07:25</w:t>
      </w:r>
      <w:r>
        <w:rPr>
          <w:rFonts w:ascii="MS Mincho"/>
          <w:sz w:val="23"/>
        </w:rPr>
      </w:r>
    </w:p>
    <w:p>
      <w:pPr>
        <w:spacing w:line="158" w:lineRule="exact" w:before="64"/>
        <w:ind w:left="700" w:right="0" w:firstLine="0"/>
        <w:jc w:val="left"/>
        <w:rPr>
          <w:rFonts w:ascii="MS Mincho" w:hAnsi="MS Mincho" w:cs="MS Mincho" w:eastAsia="MS Mincho" w:hint="default"/>
          <w:sz w:val="14"/>
          <w:szCs w:val="14"/>
        </w:rPr>
      </w:pPr>
      <w:r>
        <w:rPr>
          <w:spacing w:val="2"/>
          <w:w w:val="145"/>
        </w:rPr>
        <w:br w:type="column"/>
      </w:r>
      <w:r>
        <w:rPr>
          <w:rFonts w:ascii="MS Mincho"/>
          <w:spacing w:val="2"/>
          <w:w w:val="145"/>
          <w:sz w:val="14"/>
        </w:rPr>
        <w:t>06/06/26</w:t>
      </w:r>
      <w:r>
        <w:rPr>
          <w:rFonts w:ascii="MS Mincho"/>
          <w:sz w:val="14"/>
        </w:rPr>
      </w:r>
    </w:p>
    <w:p>
      <w:pPr>
        <w:spacing w:line="276" w:lineRule="exact" w:before="0"/>
        <w:ind w:left="700" w:right="0" w:firstLine="0"/>
        <w:jc w:val="left"/>
        <w:rPr>
          <w:rFonts w:ascii="MS Mincho" w:hAnsi="MS Mincho" w:cs="MS Mincho" w:eastAsia="MS Mincho" w:hint="default"/>
          <w:sz w:val="23"/>
          <w:szCs w:val="23"/>
        </w:rPr>
      </w:pPr>
      <w:r>
        <w:rPr>
          <w:rFonts w:ascii="MS Mincho"/>
          <w:w w:val="145"/>
          <w:sz w:val="23"/>
        </w:rPr>
        <w:t>07:45</w:t>
      </w:r>
      <w:r>
        <w:rPr>
          <w:rFonts w:ascii="MS Mincho"/>
          <w:sz w:val="23"/>
        </w:rPr>
      </w:r>
    </w:p>
    <w:p>
      <w:pPr>
        <w:spacing w:after="0" w:line="276" w:lineRule="exact"/>
        <w:jc w:val="left"/>
        <w:rPr>
          <w:rFonts w:ascii="MS Mincho" w:hAnsi="MS Mincho" w:cs="MS Mincho" w:eastAsia="MS Mincho" w:hint="default"/>
          <w:sz w:val="23"/>
          <w:szCs w:val="23"/>
        </w:rPr>
        <w:sectPr>
          <w:type w:val="continuous"/>
          <w:pgSz w:w="15840" w:h="12240" w:orient="landscape"/>
          <w:pgMar w:top="360" w:bottom="0" w:left="1360" w:right="1640"/>
          <w:cols w:num="5" w:equalWidth="0">
            <w:col w:w="1564" w:space="1086"/>
            <w:col w:w="1567" w:space="1271"/>
            <w:col w:w="1559" w:space="1303"/>
            <w:col w:w="1561" w:space="1254"/>
            <w:col w:w="1675"/>
          </w:cols>
        </w:sectPr>
      </w:pPr>
    </w:p>
    <w:p>
      <w:pPr>
        <w:spacing w:line="240" w:lineRule="auto" w:before="0"/>
        <w:ind w:right="0"/>
        <w:rPr>
          <w:rFonts w:ascii="MS Mincho" w:hAnsi="MS Mincho" w:cs="MS Mincho" w:eastAsia="MS Mincho" w:hint="default"/>
          <w:sz w:val="20"/>
          <w:szCs w:val="20"/>
        </w:rPr>
      </w:pPr>
      <w:r>
        <w:rPr/>
        <w:pict>
          <v:group style="position:absolute;margin-left:35.75pt;margin-top:36pt;width:720.3pt;height:540pt;mso-position-horizontal-relative:page;mso-position-vertical-relative:page;z-index:-125152" coordorigin="715,720" coordsize="14406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121" o:title=""/>
              </v:shape>
              <v:shape style="position:absolute;left:5400;top:2760;width:4666;height:1860" type="#_x0000_t75" stroked="false">
                <v:imagedata r:id="rId11" o:title=""/>
              </v:shape>
              <v:shape style="position:absolute;left:6046;top:3676;width:2444;height:344" type="#_x0000_t75" stroked="false">
                <v:imagedata r:id="rId35" o:title=""/>
              </v:shape>
              <v:shape style="position:absolute;left:6736;top:3706;width:960;height:284" type="#_x0000_t75" stroked="false">
                <v:imagedata r:id="rId122" o:title=""/>
              </v:shape>
              <v:shape style="position:absolute;left:6905;top:3868;width:593;height:104" type="#_x0000_t75" stroked="false">
                <v:imagedata r:id="rId123" o:title=""/>
              </v:shape>
              <v:shape style="position:absolute;left:6905;top:3730;width:593;height:106" type="#_x0000_t75" stroked="false">
                <v:imagedata r:id="rId124" o:title=""/>
              </v:shape>
              <v:shape style="position:absolute;left:6060;top:3690;width:616;height:316" type="#_x0000_t75" stroked="false">
                <v:imagedata r:id="rId46" o:title=""/>
              </v:shape>
            </v:group>
            <v:group style="position:absolute;left:6240;top:5160;width:8871;height:2" coordorigin="6240,5160" coordsize="8871,2">
              <v:shape style="position:absolute;left:6240;top:5160;width:8871;height:2" coordorigin="6240,5160" coordsize="8871,0" path="m6240,5160l15110,5160e" filled="false" stroked="true" strokeweight=".06pt" strokecolor="#bfbfbf">
                <v:path arrowok="t"/>
              </v:shape>
            </v:group>
            <v:group style="position:absolute;left:6240;top:5332;width:8871;height:2" coordorigin="6240,5332" coordsize="8871,2">
              <v:shape style="position:absolute;left:6240;top:5332;width:8871;height:2" coordorigin="6240,5332" coordsize="8871,0" path="m6240,5332l15110,5332e" filled="false" stroked="true" strokeweight=".06pt" strokecolor="#bfbfbf">
                <v:path arrowok="t"/>
              </v:shape>
            </v:group>
            <v:group style="position:absolute;left:6240;top:5338;width:8871;height:2" coordorigin="6240,5338" coordsize="8871,2">
              <v:shape style="position:absolute;left:6240;top:5338;width:8871;height:2" coordorigin="6240,5338" coordsize="8871,0" path="m6240,5338l15110,5338e" filled="false" stroked="true" strokeweight=".48001pt" strokecolor="#bfbfbf">
                <v:path arrowok="t"/>
              </v:shape>
            </v:group>
            <v:group style="position:absolute;left:6240;top:5504;width:8871;height:2" coordorigin="6240,5504" coordsize="8871,2">
              <v:shape style="position:absolute;left:6240;top:5504;width:8871;height:2" coordorigin="6240,5504" coordsize="8871,0" path="m6240,5504l15110,5504e" filled="false" stroked="true" strokeweight=".06pt" strokecolor="#bfbfbf">
                <v:path arrowok="t"/>
              </v:shape>
            </v:group>
            <v:group style="position:absolute;left:6240;top:5855;width:8871;height:2" coordorigin="6240,5855" coordsize="8871,2">
              <v:shape style="position:absolute;left:6240;top:5855;width:8871;height:2" coordorigin="6240,5855" coordsize="8871,0" path="m6240,5855l15110,5855e" filled="false" stroked="true" strokeweight=".48001pt" strokecolor="#bfbfbf">
                <v:path arrowok="t"/>
              </v:shape>
            </v:group>
            <v:group style="position:absolute;left:6240;top:6199;width:8871;height:2" coordorigin="6240,6199" coordsize="8871,2">
              <v:shape style="position:absolute;left:6240;top:6199;width:8871;height:2" coordorigin="6240,6199" coordsize="8871,0" path="m6240,6199l15110,6199e" filled="false" stroked="true" strokeweight=".48001pt" strokecolor="#bfbfbf">
                <v:path arrowok="t"/>
              </v:shape>
            </v:group>
            <v:group style="position:absolute;left:6240;top:6366;width:8871;height:2" coordorigin="6240,6366" coordsize="8871,2">
              <v:shape style="position:absolute;left:6240;top:6366;width:8871;height:2" coordorigin="6240,6366" coordsize="8871,0" path="m6240,6366l15110,6366e" filled="false" stroked="true" strokeweight=".06pt" strokecolor="#bfbfbf">
                <v:path arrowok="t"/>
              </v:shape>
            </v:group>
            <v:group style="position:absolute;left:6240;top:6372;width:8871;height:2" coordorigin="6240,6372" coordsize="8871,2">
              <v:shape style="position:absolute;left:6240;top:6372;width:8871;height:2" coordorigin="6240,6372" coordsize="8871,0" path="m6240,6372l15110,6372e" filled="false" stroked="true" strokeweight=".47998pt" strokecolor="#bfbfbf">
                <v:path arrowok="t"/>
              </v:shape>
            </v:group>
            <v:group style="position:absolute;left:6240;top:6539;width:8871;height:2" coordorigin="6240,6539" coordsize="8871,2">
              <v:shape style="position:absolute;left:6240;top:6539;width:8871;height:2" coordorigin="6240,6539" coordsize="8871,0" path="m6240,6539l15110,6539e" filled="false" stroked="true" strokeweight=".06pt" strokecolor="#bfbfbf">
                <v:path arrowok="t"/>
              </v:shape>
            </v:group>
            <v:group style="position:absolute;left:6240;top:6544;width:8871;height:2" coordorigin="6240,6544" coordsize="8871,2">
              <v:shape style="position:absolute;left:6240;top:6544;width:8871;height:2" coordorigin="6240,6544" coordsize="8871,0" path="m6240,6544l15110,6544e" filled="false" stroked="true" strokeweight=".48001pt" strokecolor="#bfbfbf">
                <v:path arrowok="t"/>
              </v:shape>
            </v:group>
            <v:group style="position:absolute;left:6240;top:6712;width:8871;height:2" coordorigin="6240,6712" coordsize="8871,2">
              <v:shape style="position:absolute;left:6240;top:6712;width:8871;height:2" coordorigin="6240,6712" coordsize="8871,0" path="m6240,6712l15110,6712e" filled="false" stroked="true" strokeweight=".06pt" strokecolor="#bfbfbf">
                <v:path arrowok="t"/>
              </v:shape>
            </v:group>
            <v:group style="position:absolute;left:6240;top:6716;width:8871;height:2" coordorigin="6240,6716" coordsize="8871,2">
              <v:shape style="position:absolute;left:6240;top:6716;width:8871;height:2" coordorigin="6240,6716" coordsize="8871,0" path="m6240,6716l15110,6716e" filled="false" stroked="true" strokeweight=".48001pt" strokecolor="#bfbfbf">
                <v:path arrowok="t"/>
              </v:shape>
            </v:group>
            <v:group style="position:absolute;left:6240;top:6883;width:8871;height:2" coordorigin="6240,6883" coordsize="8871,2">
              <v:shape style="position:absolute;left:6240;top:6883;width:8871;height:2" coordorigin="6240,6883" coordsize="8871,0" path="m6240,6883l15110,6883e" filled="false" stroked="true" strokeweight=".06pt" strokecolor="#bfbfbf">
                <v:path arrowok="t"/>
              </v:shape>
            </v:group>
            <v:group style="position:absolute;left:6240;top:6889;width:8871;height:2" coordorigin="6240,6889" coordsize="8871,2">
              <v:shape style="position:absolute;left:6240;top:6889;width:8871;height:2" coordorigin="6240,6889" coordsize="8871,0" path="m6240,6889l15110,6889e" filled="false" stroked="true" strokeweight=".48001pt" strokecolor="#bfbfbf">
                <v:path arrowok="t"/>
              </v:shape>
            </v:group>
            <v:group style="position:absolute;left:6240;top:7056;width:8871;height:2" coordorigin="6240,7056" coordsize="8871,2">
              <v:shape style="position:absolute;left:6240;top:7056;width:8871;height:2" coordorigin="6240,7056" coordsize="8871,0" path="m6240,7056l15110,7056e" filled="false" stroked="true" strokeweight=".06pt" strokecolor="#bfbfbf">
                <v:path arrowok="t"/>
              </v:shape>
            </v:group>
            <v:group style="position:absolute;left:6240;top:7061;width:8871;height:2" coordorigin="6240,7061" coordsize="8871,2">
              <v:shape style="position:absolute;left:6240;top:7061;width:8871;height:2" coordorigin="6240,7061" coordsize="8871,0" path="m6240,7061l15110,7061e" filled="false" stroked="true" strokeweight=".47998pt" strokecolor="#bfbfbf">
                <v:path arrowok="t"/>
              </v:shape>
            </v:group>
            <v:group style="position:absolute;left:6240;top:7229;width:8871;height:2" coordorigin="6240,7229" coordsize="8871,2">
              <v:shape style="position:absolute;left:6240;top:7229;width:8871;height:2" coordorigin="6240,7229" coordsize="8871,0" path="m6240,7229l15110,7229e" filled="false" stroked="true" strokeweight=".06pt" strokecolor="#bfbfbf">
                <v:path arrowok="t"/>
              </v:shape>
            </v:group>
            <v:group style="position:absolute;left:6240;top:7234;width:8871;height:2" coordorigin="6240,7234" coordsize="8871,2">
              <v:shape style="position:absolute;left:6240;top:7234;width:8871;height:2" coordorigin="6240,7234" coordsize="8871,0" path="m6240,7234l15110,7234e" filled="false" stroked="true" strokeweight=".48001pt" strokecolor="#bfbfbf">
                <v:path arrowok="t"/>
              </v:shape>
            </v:group>
            <v:group style="position:absolute;left:6240;top:7400;width:8871;height:2" coordorigin="6240,7400" coordsize="8871,2">
              <v:shape style="position:absolute;left:6240;top:7400;width:8871;height:2" coordorigin="6240,7400" coordsize="8871,0" path="m6240,7400l15110,7400e" filled="false" stroked="true" strokeweight=".06pt" strokecolor="#bfbfbf">
                <v:path arrowok="t"/>
              </v:shape>
            </v:group>
            <v:group style="position:absolute;left:6240;top:7406;width:8871;height:2" coordorigin="6240,7406" coordsize="8871,2">
              <v:shape style="position:absolute;left:6240;top:7406;width:8871;height:2" coordorigin="6240,7406" coordsize="8871,0" path="m6240,7406l15110,7406e" filled="false" stroked="true" strokeweight=".48001pt" strokecolor="#bfbfbf">
                <v:path arrowok="t"/>
              </v:shape>
            </v:group>
            <v:group style="position:absolute;left:6240;top:7573;width:8871;height:2" coordorigin="6240,7573" coordsize="8871,2">
              <v:shape style="position:absolute;left:6240;top:7573;width:8871;height:2" coordorigin="6240,7573" coordsize="8871,0" path="m6240,7573l15110,7573e" filled="false" stroked="true" strokeweight=".06pt" strokecolor="#bfbfbf">
                <v:path arrowok="t"/>
              </v:shape>
            </v:group>
            <v:group style="position:absolute;left:6240;top:7579;width:8871;height:2" coordorigin="6240,7579" coordsize="8871,2">
              <v:shape style="position:absolute;left:6240;top:7579;width:8871;height:2" coordorigin="6240,7579" coordsize="8871,0" path="m6240,7579l15110,7579e" filled="false" stroked="true" strokeweight=".48001pt" strokecolor="#bfbfbf">
                <v:path arrowok="t"/>
              </v:shape>
            </v:group>
            <v:group style="position:absolute;left:6240;top:7746;width:8871;height:2" coordorigin="6240,7746" coordsize="8871,2">
              <v:shape style="position:absolute;left:6240;top:7746;width:8871;height:2" coordorigin="6240,7746" coordsize="8871,0" path="m6240,7746l15110,7746e" filled="false" stroked="true" strokeweight=".06pt" strokecolor="#bfbfbf">
                <v:path arrowok="t"/>
              </v:shape>
            </v:group>
            <v:group style="position:absolute;left:6240;top:7751;width:8871;height:2" coordorigin="6240,7751" coordsize="8871,2">
              <v:shape style="position:absolute;left:6240;top:7751;width:8871;height:2" coordorigin="6240,7751" coordsize="8871,0" path="m6240,7751l15110,7751e" filled="false" stroked="true" strokeweight=".47998pt" strokecolor="#bfbfbf">
                <v:path arrowok="t"/>
              </v:shape>
            </v:group>
            <v:group style="position:absolute;left:6240;top:7918;width:8871;height:2" coordorigin="6240,7918" coordsize="8871,2">
              <v:shape style="position:absolute;left:6240;top:7918;width:8871;height:2" coordorigin="6240,7918" coordsize="8871,0" path="m6240,7918l15110,7918e" filled="false" stroked="true" strokeweight=".06pt" strokecolor="#bfbfbf">
                <v:path arrowok="t"/>
              </v:shape>
            </v:group>
            <v:group style="position:absolute;left:6240;top:7924;width:8871;height:2" coordorigin="6240,7924" coordsize="8871,2">
              <v:shape style="position:absolute;left:6240;top:7924;width:8871;height:2" coordorigin="6240,7924" coordsize="8871,0" path="m6240,7924l15110,7924e" filled="false" stroked="true" strokeweight=".48001pt" strokecolor="#bfbfbf">
                <v:path arrowok="t"/>
              </v:shape>
            </v:group>
            <v:group style="position:absolute;left:6240;top:8090;width:8871;height:2" coordorigin="6240,8090" coordsize="8871,2">
              <v:shape style="position:absolute;left:6240;top:8090;width:8871;height:2" coordorigin="6240,8090" coordsize="8871,0" path="m6240,8090l15110,8090e" filled="false" stroked="true" strokeweight=".06pt" strokecolor="#bfbfbf">
                <v:path arrowok="t"/>
              </v:shape>
            </v:group>
            <v:group style="position:absolute;left:6240;top:8096;width:8871;height:2" coordorigin="6240,8096" coordsize="8871,2">
              <v:shape style="position:absolute;left:6240;top:8096;width:8871;height:2" coordorigin="6240,8096" coordsize="8871,0" path="m6240,8096l15110,8096e" filled="false" stroked="true" strokeweight=".48001pt" strokecolor="#bfbfbf">
                <v:path arrowok="t"/>
              </v:shape>
            </v:group>
            <v:group style="position:absolute;left:6240;top:8263;width:8871;height:2" coordorigin="6240,8263" coordsize="8871,2">
              <v:shape style="position:absolute;left:6240;top:8263;width:8871;height:2" coordorigin="6240,8263" coordsize="8871,0" path="m6240,8263l15110,8263e" filled="false" stroked="true" strokeweight=".06pt" strokecolor="#bfbfbf">
                <v:path arrowok="t"/>
              </v:shape>
            </v:group>
            <v:group style="position:absolute;left:6240;top:8268;width:8871;height:2" coordorigin="6240,8268" coordsize="8871,2">
              <v:shape style="position:absolute;left:6240;top:8268;width:8871;height:2" coordorigin="6240,8268" coordsize="8871,0" path="m6240,8268l15110,8268e" filled="false" stroked="true" strokeweight=".48001pt" strokecolor="#bfbfbf">
                <v:path arrowok="t"/>
              </v:shape>
            </v:group>
            <v:group style="position:absolute;left:6240;top:8435;width:8871;height:2" coordorigin="6240,8435" coordsize="8871,2">
              <v:shape style="position:absolute;left:6240;top:8435;width:8871;height:2" coordorigin="6240,8435" coordsize="8871,0" path="m6240,8435l15110,8435e" filled="false" stroked="true" strokeweight=".06pt" strokecolor="#bfbfbf">
                <v:path arrowok="t"/>
              </v:shape>
            </v:group>
            <v:group style="position:absolute;left:6240;top:8441;width:8871;height:2" coordorigin="6240,8441" coordsize="8871,2">
              <v:shape style="position:absolute;left:6240;top:8441;width:8871;height:2" coordorigin="6240,8441" coordsize="8871,0" path="m6240,8441l15110,8441e" filled="false" stroked="true" strokeweight=".47998pt" strokecolor="#bfbfbf">
                <v:path arrowok="t"/>
              </v:shape>
            </v:group>
            <v:group style="position:absolute;left:6240;top:8608;width:8871;height:2" coordorigin="6240,8608" coordsize="8871,2">
              <v:shape style="position:absolute;left:6240;top:8608;width:8871;height:2" coordorigin="6240,8608" coordsize="8871,0" path="m6240,8608l15110,8608e" filled="false" stroked="true" strokeweight=".06pt" strokecolor="#bfbfbf">
                <v:path arrowok="t"/>
              </v:shape>
            </v:group>
            <v:group style="position:absolute;left:6240;top:8614;width:8871;height:2" coordorigin="6240,8614" coordsize="8871,2">
              <v:shape style="position:absolute;left:6240;top:8614;width:8871;height:2" coordorigin="6240,8614" coordsize="8871,0" path="m6240,8614l15110,8614e" filled="false" stroked="true" strokeweight=".48001pt" strokecolor="#bfbfbf">
                <v:path arrowok="t"/>
              </v:shape>
            </v:group>
            <v:group style="position:absolute;left:6240;top:8780;width:8871;height:2" coordorigin="6240,8780" coordsize="8871,2">
              <v:shape style="position:absolute;left:6240;top:8780;width:8871;height:2" coordorigin="6240,8780" coordsize="8871,0" path="m6240,8780l15110,8780e" filled="false" stroked="true" strokeweight=".06pt" strokecolor="#bfbfbf">
                <v:path arrowok="t"/>
              </v:shape>
            </v:group>
            <v:group style="position:absolute;left:6240;top:8785;width:8871;height:2" coordorigin="6240,8785" coordsize="8871,2">
              <v:shape style="position:absolute;left:6240;top:8785;width:8871;height:2" coordorigin="6240,8785" coordsize="8871,0" path="m6240,8785l15110,8785e" filled="false" stroked="true" strokeweight=".48001pt" strokecolor="#bfbfbf">
                <v:path arrowok="t"/>
              </v:shape>
            </v:group>
            <v:group style="position:absolute;left:6240;top:8952;width:8871;height:2" coordorigin="6240,8952" coordsize="8871,2">
              <v:shape style="position:absolute;left:6240;top:8952;width:8871;height:2" coordorigin="6240,8952" coordsize="8871,0" path="m6240,8952l15110,8952e" filled="false" stroked="true" strokeweight=".06pt" strokecolor="#bfbfbf">
                <v:path arrowok="t"/>
              </v:shape>
            </v:group>
            <v:group style="position:absolute;left:6240;top:8958;width:8871;height:2" coordorigin="6240,8958" coordsize="8871,2">
              <v:shape style="position:absolute;left:6240;top:8958;width:8871;height:2" coordorigin="6240,8958" coordsize="8871,0" path="m6240,8958l15110,8958e" filled="false" stroked="true" strokeweight=".47998pt" strokecolor="#bfbfbf">
                <v:path arrowok="t"/>
              </v:shape>
            </v:group>
            <v:group style="position:absolute;left:6240;top:9125;width:8871;height:2" coordorigin="6240,9125" coordsize="8871,2">
              <v:shape style="position:absolute;left:6240;top:9125;width:8871;height:2" coordorigin="6240,9125" coordsize="8871,0" path="m6240,9125l15110,9125e" filled="false" stroked="true" strokeweight=".06pt" strokecolor="#bfbfbf">
                <v:path arrowok="t"/>
              </v:shape>
            </v:group>
            <v:group style="position:absolute;left:6240;top:9131;width:8871;height:2" coordorigin="6240,9131" coordsize="8871,2">
              <v:shape style="position:absolute;left:6240;top:9131;width:8871;height:2" coordorigin="6240,9131" coordsize="8871,0" path="m6240,9131l15110,9131e" filled="false" stroked="true" strokeweight=".47998pt" strokecolor="#bfbfbf">
                <v:path arrowok="t"/>
              </v:shape>
            </v:group>
            <v:group style="position:absolute;left:6240;top:9298;width:8871;height:2" coordorigin="6240,9298" coordsize="8871,2">
              <v:shape style="position:absolute;left:6240;top:9298;width:8871;height:2" coordorigin="6240,9298" coordsize="8871,0" path="m6240,9298l15110,9298e" filled="false" stroked="true" strokeweight=".06pt" strokecolor="#bfbfbf">
                <v:path arrowok="t"/>
              </v:shape>
            </v:group>
            <v:group style="position:absolute;left:6240;top:9302;width:8871;height:2" coordorigin="6240,9302" coordsize="8871,2">
              <v:shape style="position:absolute;left:6240;top:9302;width:8871;height:2" coordorigin="6240,9302" coordsize="8871,0" path="m6240,9302l15110,9302e" filled="false" stroked="true" strokeweight=".48001pt" strokecolor="#bfbfbf">
                <v:path arrowok="t"/>
              </v:shape>
            </v:group>
            <v:group style="position:absolute;left:6240;top:9469;width:8871;height:2" coordorigin="6240,9469" coordsize="8871,2">
              <v:shape style="position:absolute;left:6240;top:9469;width:8871;height:2" coordorigin="6240,9469" coordsize="8871,0" path="m6240,9469l15110,9469e" filled="false" stroked="true" strokeweight=".06pt" strokecolor="#bfbfbf">
                <v:path arrowok="t"/>
              </v:shape>
            </v:group>
            <v:group style="position:absolute;left:6240;top:9475;width:8871;height:2" coordorigin="6240,9475" coordsize="8871,2">
              <v:shape style="position:absolute;left:6240;top:9475;width:8871;height:2" coordorigin="6240,9475" coordsize="8871,0" path="m6240,9475l15110,9475e" filled="false" stroked="true" strokeweight=".48004pt" strokecolor="#bfbfbf">
                <v:path arrowok="t"/>
              </v:shape>
            </v:group>
            <v:group style="position:absolute;left:6240;top:5160;width:2;height:4319" coordorigin="6240,5160" coordsize="2,4319">
              <v:shape style="position:absolute;left:6240;top:5160;width:2;height:4319" coordorigin="6240,5160" coordsize="0,4319" path="m6240,5160l6240,9479e" filled="false" stroked="true" strokeweight=".06pt" strokecolor="#bfbfbf">
                <v:path arrowok="t"/>
              </v:shape>
            </v:group>
            <v:group style="position:absolute;left:6245;top:5160;width:2;height:4320" coordorigin="6245,5160" coordsize="2,4320">
              <v:shape style="position:absolute;left:6245;top:5160;width:2;height:4320" coordorigin="6245,5160" coordsize="0,4320" path="m6245,5160l6245,9480e" filled="false" stroked="true" strokeweight=".47998pt" strokecolor="#bfbfbf">
                <v:path arrowok="t"/>
              </v:shape>
            </v:group>
            <v:group style="position:absolute;left:6922;top:5160;width:2;height:4319" coordorigin="6922,5160" coordsize="2,4319">
              <v:shape style="position:absolute;left:6922;top:5160;width:2;height:4319" coordorigin="6922,5160" coordsize="0,4319" path="m6922,5160l6922,9479e" filled="false" stroked="true" strokeweight=".06pt" strokecolor="#bfbfbf">
                <v:path arrowok="t"/>
              </v:shape>
            </v:group>
            <v:group style="position:absolute;left:6928;top:5160;width:2;height:4320" coordorigin="6928,5160" coordsize="2,4320">
              <v:shape style="position:absolute;left:6928;top:5160;width:2;height:4320" coordorigin="6928,5160" coordsize="0,4320" path="m6928,5160l6928,9480e" filled="false" stroked="true" strokeweight=".47998pt" strokecolor="#bfbfbf">
                <v:path arrowok="t"/>
              </v:shape>
            </v:group>
            <v:group style="position:absolute;left:7604;top:5160;width:2;height:4319" coordorigin="7604,5160" coordsize="2,4319">
              <v:shape style="position:absolute;left:7604;top:5160;width:2;height:4319" coordorigin="7604,5160" coordsize="0,4319" path="m7604,5160l7604,9479e" filled="false" stroked="true" strokeweight=".06pt" strokecolor="#bfbfbf">
                <v:path arrowok="t"/>
              </v:shape>
            </v:group>
            <v:group style="position:absolute;left:7609;top:5160;width:2;height:4320" coordorigin="7609,5160" coordsize="2,4320">
              <v:shape style="position:absolute;left:7609;top:5160;width:2;height:4320" coordorigin="7609,5160" coordsize="0,4320" path="m7609,5160l7609,9480e" filled="false" stroked="true" strokeweight=".48001pt" strokecolor="#bfbfbf">
                <v:path arrowok="t"/>
              </v:shape>
            </v:group>
            <v:group style="position:absolute;left:8286;top:5160;width:2;height:4319" coordorigin="8286,5160" coordsize="2,4319">
              <v:shape style="position:absolute;left:8286;top:5160;width:2;height:4319" coordorigin="8286,5160" coordsize="0,4319" path="m8286,5160l8286,9479e" filled="false" stroked="true" strokeweight=".06pt" strokecolor="#bfbfbf">
                <v:path arrowok="t"/>
              </v:shape>
            </v:group>
            <v:group style="position:absolute;left:8292;top:5160;width:2;height:4320" coordorigin="8292,5160" coordsize="2,4320">
              <v:shape style="position:absolute;left:8292;top:5160;width:2;height:4320" coordorigin="8292,5160" coordsize="0,4320" path="m8292,5160l8292,9480e" filled="false" stroked="true" strokeweight=".48001pt" strokecolor="#bfbfbf">
                <v:path arrowok="t"/>
              </v:shape>
            </v:group>
            <v:group style="position:absolute;left:8969;top:5160;width:2;height:4319" coordorigin="8969,5160" coordsize="2,4319">
              <v:shape style="position:absolute;left:8969;top:5160;width:2;height:4319" coordorigin="8969,5160" coordsize="0,4319" path="m8969,5160l8969,9479e" filled="false" stroked="true" strokeweight=".06pt" strokecolor="#bfbfbf">
                <v:path arrowok="t"/>
              </v:shape>
            </v:group>
            <v:group style="position:absolute;left:8974;top:5160;width:2;height:4320" coordorigin="8974,5160" coordsize="2,4320">
              <v:shape style="position:absolute;left:8974;top:5160;width:2;height:4320" coordorigin="8974,5160" coordsize="0,4320" path="m8974,5160l8974,9480e" filled="false" stroked="true" strokeweight=".42001pt" strokecolor="#bfbfbf">
                <v:path arrowok="t"/>
              </v:shape>
            </v:group>
            <v:group style="position:absolute;left:9652;top:5160;width:2;height:4319" coordorigin="9652,5160" coordsize="2,4319">
              <v:shape style="position:absolute;left:9652;top:5160;width:2;height:4319" coordorigin="9652,5160" coordsize="0,4319" path="m9652,5160l9652,9479e" filled="false" stroked="true" strokeweight=".06pt" strokecolor="#bfbfbf">
                <v:path arrowok="t"/>
              </v:shape>
            </v:group>
            <v:group style="position:absolute;left:9656;top:5160;width:2;height:4320" coordorigin="9656,5160" coordsize="2,4320">
              <v:shape style="position:absolute;left:9656;top:5160;width:2;height:4320" coordorigin="9656,5160" coordsize="0,4320" path="m9656,5160l9656,9480e" filled="false" stroked="true" strokeweight=".47998pt" strokecolor="#bfbfbf">
                <v:path arrowok="t"/>
              </v:shape>
            </v:group>
            <v:group style="position:absolute;left:10333;top:5160;width:2;height:4319" coordorigin="10333,5160" coordsize="2,4319">
              <v:shape style="position:absolute;left:10333;top:5160;width:2;height:4319" coordorigin="10333,5160" coordsize="0,4319" path="m10333,5160l10333,9479e" filled="false" stroked="true" strokeweight=".06pt" strokecolor="#bfbfbf">
                <v:path arrowok="t"/>
              </v:shape>
            </v:group>
            <v:group style="position:absolute;left:10339;top:5160;width:2;height:4320" coordorigin="10339,5160" coordsize="2,4320">
              <v:shape style="position:absolute;left:10339;top:5160;width:2;height:4320" coordorigin="10339,5160" coordsize="0,4320" path="m10339,5160l10339,9480e" filled="false" stroked="true" strokeweight=".47998pt" strokecolor="#bfbfbf">
                <v:path arrowok="t"/>
              </v:shape>
            </v:group>
            <v:group style="position:absolute;left:11016;top:5160;width:2;height:4319" coordorigin="11016,5160" coordsize="2,4319">
              <v:shape style="position:absolute;left:11016;top:5160;width:2;height:4319" coordorigin="11016,5160" coordsize="0,4319" path="m11016,5160l11016,9479e" filled="false" stroked="true" strokeweight=".06pt" strokecolor="#bfbfbf">
                <v:path arrowok="t"/>
              </v:shape>
            </v:group>
            <v:group style="position:absolute;left:11021;top:5160;width:2;height:4320" coordorigin="11021,5160" coordsize="2,4320">
              <v:shape style="position:absolute;left:11021;top:5160;width:2;height:4320" coordorigin="11021,5160" coordsize="0,4320" path="m11021,5160l11021,9480e" filled="false" stroked="true" strokeweight=".47998pt" strokecolor="#bfbfbf">
                <v:path arrowok="t"/>
              </v:shape>
            </v:group>
            <v:group style="position:absolute;left:11699;top:5160;width:2;height:4319" coordorigin="11699,5160" coordsize="2,4319">
              <v:shape style="position:absolute;left:11699;top:5160;width:2;height:4319" coordorigin="11699,5160" coordsize="0,4319" path="m11699,5160l11699,9479e" filled="false" stroked="true" strokeweight=".06pt" strokecolor="#bfbfbf">
                <v:path arrowok="t"/>
              </v:shape>
            </v:group>
            <v:group style="position:absolute;left:11704;top:5160;width:2;height:4320" coordorigin="11704,5160" coordsize="2,4320">
              <v:shape style="position:absolute;left:11704;top:5160;width:2;height:4320" coordorigin="11704,5160" coordsize="0,4320" path="m11704,5160l11704,9480e" filled="false" stroked="true" strokeweight=".48004pt" strokecolor="#bfbfbf">
                <v:path arrowok="t"/>
              </v:shape>
            </v:group>
            <v:group style="position:absolute;left:12380;top:5160;width:2;height:4319" coordorigin="12380,5160" coordsize="2,4319">
              <v:shape style="position:absolute;left:12380;top:5160;width:2;height:4319" coordorigin="12380,5160" coordsize="0,4319" path="m12380,5160l12380,9479e" filled="false" stroked="true" strokeweight=".06pt" strokecolor="#bfbfbf">
                <v:path arrowok="t"/>
              </v:shape>
            </v:group>
            <v:group style="position:absolute;left:12386;top:5160;width:2;height:4320" coordorigin="12386,5160" coordsize="2,4320">
              <v:shape style="position:absolute;left:12386;top:5160;width:2;height:4320" coordorigin="12386,5160" coordsize="0,4320" path="m12386,5160l12386,9480e" filled="false" stroked="true" strokeweight=".48004pt" strokecolor="#bfbfbf">
                <v:path arrowok="t"/>
              </v:shape>
            </v:group>
            <v:group style="position:absolute;left:13063;top:5160;width:2;height:4319" coordorigin="13063,5160" coordsize="2,4319">
              <v:shape style="position:absolute;left:13063;top:5160;width:2;height:4319" coordorigin="13063,5160" coordsize="0,4319" path="m13063,5160l13063,9479e" filled="false" stroked="true" strokeweight=".06pt" strokecolor="#bfbfbf">
                <v:path arrowok="t"/>
              </v:shape>
            </v:group>
            <v:group style="position:absolute;left:13068;top:5160;width:2;height:4320" coordorigin="13068,5160" coordsize="2,4320">
              <v:shape style="position:absolute;left:13068;top:5160;width:2;height:4320" coordorigin="13068,5160" coordsize="0,4320" path="m13068,5160l13068,9480e" filled="false" stroked="true" strokeweight=".48004pt" strokecolor="#bfbfbf">
                <v:path arrowok="t"/>
              </v:shape>
            </v:group>
            <v:group style="position:absolute;left:13745;top:5160;width:2;height:4319" coordorigin="13745,5160" coordsize="2,4319">
              <v:shape style="position:absolute;left:13745;top:5160;width:2;height:4319" coordorigin="13745,5160" coordsize="0,4319" path="m13745,5160l13745,9479e" filled="false" stroked="true" strokeweight=".06pt" strokecolor="#bfbfbf">
                <v:path arrowok="t"/>
              </v:shape>
            </v:group>
            <v:group style="position:absolute;left:13751;top:5160;width:2;height:4320" coordorigin="13751,5160" coordsize="2,4320">
              <v:shape style="position:absolute;left:13751;top:5160;width:2;height:4320" coordorigin="13751,5160" coordsize="0,4320" path="m13751,5160l13751,9480e" filled="false" stroked="true" strokeweight=".47998pt" strokecolor="#bfbfbf">
                <v:path arrowok="t"/>
              </v:shape>
            </v:group>
            <v:group style="position:absolute;left:14428;top:5160;width:2;height:4319" coordorigin="14428,5160" coordsize="2,4319">
              <v:shape style="position:absolute;left:14428;top:5160;width:2;height:4319" coordorigin="14428,5160" coordsize="0,4319" path="m14428,5160l14428,9479e" filled="false" stroked="true" strokeweight=".06pt" strokecolor="#bfbfbf">
                <v:path arrowok="t"/>
              </v:shape>
            </v:group>
            <v:group style="position:absolute;left:14433;top:5160;width:2;height:4320" coordorigin="14433,5160" coordsize="2,4320">
              <v:shape style="position:absolute;left:14433;top:5160;width:2;height:4320" coordorigin="14433,5160" coordsize="0,4320" path="m14433,5160l14433,9480e" filled="false" stroked="true" strokeweight=".42004pt" strokecolor="#bfbfbf">
                <v:path arrowok="t"/>
              </v:shape>
            </v:group>
            <v:group style="position:absolute;left:15110;top:5160;width:2;height:4319" coordorigin="15110,5160" coordsize="2,4319">
              <v:shape style="position:absolute;left:15110;top:5160;width:2;height:4319" coordorigin="15110,5160" coordsize="0,4319" path="m15110,5160l15110,9479e" filled="false" stroked="true" strokeweight=".06pt" strokecolor="#bfbfbf">
                <v:path arrowok="t"/>
              </v:shape>
            </v:group>
            <v:group style="position:absolute;left:15115;top:5160;width:2;height:4320" coordorigin="15115,5160" coordsize="2,4320">
              <v:shape style="position:absolute;left:15115;top:5160;width:2;height:4320" coordorigin="15115,5160" coordsize="0,4320" path="m15115,5160l15115,9480e" filled="false" stroked="true" strokeweight=".47998pt" strokecolor="#bfbfbf">
                <v:path arrowok="t"/>
              </v:shape>
              <v:shape style="position:absolute;left:13964;top:8005;width:275;height:277" type="#_x0000_t75" stroked="false">
                <v:imagedata r:id="rId113" o:title=""/>
              </v:shape>
            </v:group>
            <v:group style="position:absolute;left:8436;top:7055;width:2;height:413" coordorigin="8436,7055" coordsize="2,413">
              <v:shape style="position:absolute;left:8436;top:7055;width:2;height:413" coordorigin="8436,7055" coordsize="0,413" path="m8436,7055l8436,7468e" filled="false" stroked="true" strokeweight=".06pt" strokecolor="#000000">
                <v:path arrowok="t"/>
              </v:shape>
            </v:group>
            <v:group style="position:absolute;left:8442;top:7056;width:2;height:413" coordorigin="8442,7056" coordsize="2,413">
              <v:shape style="position:absolute;left:8442;top:7056;width:2;height:413" coordorigin="8442,7056" coordsize="0,413" path="m8442,7056l8442,7469e" filled="false" stroked="true" strokeweight=".600010pt" strokecolor="#000000">
                <v:path arrowok="t"/>
              </v:shape>
            </v:group>
            <v:group style="position:absolute;left:7487;top:7046;width:962;height:2" coordorigin="7487,7046" coordsize="962,2">
              <v:shape style="position:absolute;left:7487;top:7046;width:962;height:2" coordorigin="7487,7046" coordsize="962,0" path="m7487,7046l8448,7046e" filled="false" stroked="true" strokeweight=".06pt" strokecolor="#000000">
                <v:path arrowok="t"/>
              </v:shape>
            </v:group>
            <v:group style="position:absolute;left:7488;top:7052;width:960;height:2" coordorigin="7488,7052" coordsize="960,2">
              <v:shape style="position:absolute;left:7488;top:7052;width:960;height:2" coordorigin="7488,7052" coordsize="960,0" path="m7488,7052l8448,7052e" filled="false" stroked="true" strokeweight=".42001pt" strokecolor="#000000">
                <v:path arrowok="t"/>
              </v:shape>
            </v:group>
            <v:group style="position:absolute;left:7487;top:7459;width:962;height:2" coordorigin="7487,7459" coordsize="962,2">
              <v:shape style="position:absolute;left:7487;top:7459;width:962;height:2" coordorigin="7487,7459" coordsize="962,0" path="m7487,7459l8448,7459e" filled="false" stroked="true" strokeweight=".06pt" strokecolor="#000000">
                <v:path arrowok="t"/>
              </v:shape>
            </v:group>
            <v:group style="position:absolute;left:7488;top:7465;width:960;height:2" coordorigin="7488,7465" coordsize="960,2">
              <v:shape style="position:absolute;left:7488;top:7465;width:960;height:2" coordorigin="7488,7465" coordsize="960,0" path="m7488,7465l8448,7465e" filled="false" stroked="true" strokeweight=".42001pt" strokecolor="#000000">
                <v:path arrowok="t"/>
              </v:shape>
            </v:group>
            <v:group style="position:absolute;left:8436;top:5570;width:2;height:413" coordorigin="8436,5570" coordsize="2,413">
              <v:shape style="position:absolute;left:8436;top:5570;width:2;height:413" coordorigin="8436,5570" coordsize="0,413" path="m8436,5570l8436,5983e" filled="false" stroked="true" strokeweight=".06pt" strokecolor="#000000">
                <v:path arrowok="t"/>
              </v:shape>
            </v:group>
            <v:group style="position:absolute;left:8442;top:5572;width:2;height:413" coordorigin="8442,5572" coordsize="2,413">
              <v:shape style="position:absolute;left:8442;top:5572;width:2;height:413" coordorigin="8442,5572" coordsize="0,413" path="m8442,5572l8442,5984e" filled="false" stroked="true" strokeweight=".600010pt" strokecolor="#000000">
                <v:path arrowok="t"/>
              </v:shape>
            </v:group>
            <v:group style="position:absolute;left:7487;top:5562;width:962;height:2" coordorigin="7487,5562" coordsize="962,2">
              <v:shape style="position:absolute;left:7487;top:5562;width:962;height:2" coordorigin="7487,5562" coordsize="962,0" path="m7487,5562l8448,5562e" filled="false" stroked="true" strokeweight=".06pt" strokecolor="#000000">
                <v:path arrowok="t"/>
              </v:shape>
            </v:group>
            <v:group style="position:absolute;left:7488;top:5567;width:960;height:2" coordorigin="7488,5567" coordsize="960,2">
              <v:shape style="position:absolute;left:7488;top:5567;width:960;height:2" coordorigin="7488,5567" coordsize="960,0" path="m7488,5567l8448,5567e" filled="false" stroked="true" strokeweight=".47998pt" strokecolor="#000000">
                <v:path arrowok="t"/>
              </v:shape>
            </v:group>
            <v:group style="position:absolute;left:7487;top:5975;width:962;height:2" coordorigin="7487,5975" coordsize="962,2">
              <v:shape style="position:absolute;left:7487;top:5975;width:962;height:2" coordorigin="7487,5975" coordsize="962,0" path="m7487,5975l8448,5975e" filled="false" stroked="true" strokeweight=".06pt" strokecolor="#000000">
                <v:path arrowok="t"/>
              </v:shape>
            </v:group>
            <v:group style="position:absolute;left:7488;top:5980;width:960;height:2" coordorigin="7488,5980" coordsize="960,2">
              <v:shape style="position:absolute;left:7488;top:5980;width:960;height:2" coordorigin="7488,5980" coordsize="960,0" path="m7488,5980l8448,5980e" filled="false" stroked="true" strokeweight=".48001pt" strokecolor="#000000">
                <v:path arrowok="t"/>
              </v:shape>
            </v:group>
            <v:group style="position:absolute;left:11298;top:5570;width:2;height:413" coordorigin="11298,5570" coordsize="2,413">
              <v:shape style="position:absolute;left:11298;top:5570;width:2;height:413" coordorigin="11298,5570" coordsize="0,413" path="m11298,5570l11298,5983e" filled="false" stroked="true" strokeweight=".06pt" strokecolor="#000000">
                <v:path arrowok="t"/>
              </v:shape>
            </v:group>
            <v:group style="position:absolute;left:11304;top:5572;width:2;height:413" coordorigin="11304,5572" coordsize="2,413">
              <v:shape style="position:absolute;left:11304;top:5572;width:2;height:413" coordorigin="11304,5572" coordsize="0,413" path="m11304,5572l11304,5984e" filled="false" stroked="true" strokeweight=".60004pt" strokecolor="#000000">
                <v:path arrowok="t"/>
              </v:shape>
            </v:group>
            <v:group style="position:absolute;left:10349;top:5562;width:962;height:2" coordorigin="10349,5562" coordsize="962,2">
              <v:shape style="position:absolute;left:10349;top:5562;width:962;height:2" coordorigin="10349,5562" coordsize="962,0" path="m10349,5562l11310,5562e" filled="false" stroked="true" strokeweight=".06pt" strokecolor="#000000">
                <v:path arrowok="t"/>
              </v:shape>
            </v:group>
            <v:group style="position:absolute;left:10350;top:5567;width:960;height:2" coordorigin="10350,5567" coordsize="960,2">
              <v:shape style="position:absolute;left:10350;top:5567;width:960;height:2" coordorigin="10350,5567" coordsize="960,0" path="m10350,5567l11310,5567e" filled="false" stroked="true" strokeweight=".47998pt" strokecolor="#000000">
                <v:path arrowok="t"/>
              </v:shape>
            </v:group>
            <v:group style="position:absolute;left:10349;top:5975;width:962;height:2" coordorigin="10349,5975" coordsize="962,2">
              <v:shape style="position:absolute;left:10349;top:5975;width:962;height:2" coordorigin="10349,5975" coordsize="962,0" path="m10349,5975l11310,5975e" filled="false" stroked="true" strokeweight=".06pt" strokecolor="#000000">
                <v:path arrowok="t"/>
              </v:shape>
            </v:group>
            <v:group style="position:absolute;left:10350;top:5980;width:960;height:2" coordorigin="10350,5980" coordsize="960,2">
              <v:shape style="position:absolute;left:10350;top:5980;width:960;height:2" coordorigin="10350,5980" coordsize="960,0" path="m10350,5980l11310,5980e" filled="false" stroked="true" strokeweight=".48001pt" strokecolor="#000000">
                <v:path arrowok="t"/>
              </v:shape>
            </v:group>
            <v:group style="position:absolute;left:11298;top:7055;width:2;height:413" coordorigin="11298,7055" coordsize="2,413">
              <v:shape style="position:absolute;left:11298;top:7055;width:2;height:413" coordorigin="11298,7055" coordsize="0,413" path="m11298,7055l11298,7468e" filled="false" stroked="true" strokeweight=".06pt" strokecolor="#000000">
                <v:path arrowok="t"/>
              </v:shape>
            </v:group>
            <v:group style="position:absolute;left:11304;top:7056;width:2;height:413" coordorigin="11304,7056" coordsize="2,413">
              <v:shape style="position:absolute;left:11304;top:7056;width:2;height:413" coordorigin="11304,7056" coordsize="0,413" path="m11304,7056l11304,7469e" filled="false" stroked="true" strokeweight=".60004pt" strokecolor="#000000">
                <v:path arrowok="t"/>
              </v:shape>
            </v:group>
            <v:group style="position:absolute;left:10349;top:7046;width:962;height:2" coordorigin="10349,7046" coordsize="962,2">
              <v:shape style="position:absolute;left:10349;top:7046;width:962;height:2" coordorigin="10349,7046" coordsize="962,0" path="m10349,7046l11310,7046e" filled="false" stroked="true" strokeweight=".06pt" strokecolor="#000000">
                <v:path arrowok="t"/>
              </v:shape>
            </v:group>
            <v:group style="position:absolute;left:10350;top:7052;width:960;height:2" coordorigin="10350,7052" coordsize="960,2">
              <v:shape style="position:absolute;left:10350;top:7052;width:960;height:2" coordorigin="10350,7052" coordsize="960,0" path="m10350,7052l11310,7052e" filled="false" stroked="true" strokeweight=".42001pt" strokecolor="#000000">
                <v:path arrowok="t"/>
              </v:shape>
            </v:group>
            <v:group style="position:absolute;left:10349;top:7459;width:962;height:2" coordorigin="10349,7459" coordsize="962,2">
              <v:shape style="position:absolute;left:10349;top:7459;width:962;height:2" coordorigin="10349,7459" coordsize="962,0" path="m10349,7459l11310,7459e" filled="false" stroked="true" strokeweight=".06pt" strokecolor="#000000">
                <v:path arrowok="t"/>
              </v:shape>
            </v:group>
            <v:group style="position:absolute;left:10350;top:7465;width:960;height:2" coordorigin="10350,7465" coordsize="960,2">
              <v:shape style="position:absolute;left:10350;top:7465;width:960;height:2" coordorigin="10350,7465" coordsize="960,0" path="m10350,7465l11310,7465e" filled="false" stroked="true" strokeweight=".42001pt" strokecolor="#000000">
                <v:path arrowok="t"/>
              </v:shape>
            </v:group>
            <v:group style="position:absolute;left:14112;top:5570;width:2;height:413" coordorigin="14112,5570" coordsize="2,413">
              <v:shape style="position:absolute;left:14112;top:5570;width:2;height:413" coordorigin="14112,5570" coordsize="0,413" path="m14112,5570l14112,5983e" filled="false" stroked="true" strokeweight=".06pt" strokecolor="#000000">
                <v:path arrowok="t"/>
              </v:shape>
            </v:group>
            <v:group style="position:absolute;left:14119;top:5572;width:2;height:413" coordorigin="14119,5572" coordsize="2,413">
              <v:shape style="position:absolute;left:14119;top:5572;width:2;height:413" coordorigin="14119,5572" coordsize="0,413" path="m14119,5572l14119,5984e" filled="false" stroked="true" strokeweight=".60004pt" strokecolor="#000000">
                <v:path arrowok="t"/>
              </v:shape>
            </v:group>
            <v:group style="position:absolute;left:13164;top:5562;width:960;height:2" coordorigin="13164,5562" coordsize="960,2">
              <v:shape style="position:absolute;left:13164;top:5562;width:960;height:2" coordorigin="13164,5562" coordsize="960,0" path="m13164,5562l14124,5562e" filled="false" stroked="true" strokeweight=".06pt" strokecolor="#000000">
                <v:path arrowok="t"/>
              </v:shape>
            </v:group>
            <v:group style="position:absolute;left:13164;top:5567;width:962;height:2" coordorigin="13164,5567" coordsize="962,2">
              <v:shape style="position:absolute;left:13164;top:5567;width:962;height:2" coordorigin="13164,5567" coordsize="962,0" path="m13164,5567l14125,5567e" filled="false" stroked="true" strokeweight=".47998pt" strokecolor="#000000">
                <v:path arrowok="t"/>
              </v:shape>
            </v:group>
            <v:group style="position:absolute;left:13164;top:5975;width:960;height:2" coordorigin="13164,5975" coordsize="960,2">
              <v:shape style="position:absolute;left:13164;top:5975;width:960;height:2" coordorigin="13164,5975" coordsize="960,0" path="m13164,5975l14124,5975e" filled="false" stroked="true" strokeweight=".06pt" strokecolor="#000000">
                <v:path arrowok="t"/>
              </v:shape>
            </v:group>
            <v:group style="position:absolute;left:13164;top:5980;width:962;height:2" coordorigin="13164,5980" coordsize="962,2">
              <v:shape style="position:absolute;left:13164;top:5980;width:962;height:2" coordorigin="13164,5980" coordsize="962,0" path="m13164,5980l14125,5980e" filled="false" stroked="true" strokeweight=".48001pt" strokecolor="#000000">
                <v:path arrowok="t"/>
              </v:shape>
            </v:group>
            <v:group style="position:absolute;left:14112;top:7055;width:2;height:413" coordorigin="14112,7055" coordsize="2,413">
              <v:shape style="position:absolute;left:14112;top:7055;width:2;height:413" coordorigin="14112,7055" coordsize="0,413" path="m14112,7055l14112,7468e" filled="false" stroked="true" strokeweight=".06pt" strokecolor="#000000">
                <v:path arrowok="t"/>
              </v:shape>
            </v:group>
            <v:group style="position:absolute;left:14119;top:7056;width:2;height:413" coordorigin="14119,7056" coordsize="2,413">
              <v:shape style="position:absolute;left:14119;top:7056;width:2;height:413" coordorigin="14119,7056" coordsize="0,413" path="m14119,7056l14119,7469e" filled="false" stroked="true" strokeweight=".60004pt" strokecolor="#000000">
                <v:path arrowok="t"/>
              </v:shape>
            </v:group>
            <v:group style="position:absolute;left:13164;top:7046;width:960;height:2" coordorigin="13164,7046" coordsize="960,2">
              <v:shape style="position:absolute;left:13164;top:7046;width:960;height:2" coordorigin="13164,7046" coordsize="960,0" path="m13164,7046l14124,7046e" filled="false" stroked="true" strokeweight=".06pt" strokecolor="#000000">
                <v:path arrowok="t"/>
              </v:shape>
            </v:group>
            <v:group style="position:absolute;left:13164;top:7052;width:962;height:2" coordorigin="13164,7052" coordsize="962,2">
              <v:shape style="position:absolute;left:13164;top:7052;width:962;height:2" coordorigin="13164,7052" coordsize="962,0" path="m13164,7052l14125,7052e" filled="false" stroked="true" strokeweight=".42001pt" strokecolor="#000000">
                <v:path arrowok="t"/>
              </v:shape>
            </v:group>
            <v:group style="position:absolute;left:13164;top:7459;width:960;height:2" coordorigin="13164,7459" coordsize="960,2">
              <v:shape style="position:absolute;left:13164;top:7459;width:960;height:2" coordorigin="13164,7459" coordsize="960,0" path="m13164,7459l14124,7459e" filled="false" stroked="true" strokeweight=".06pt" strokecolor="#000000">
                <v:path arrowok="t"/>
              </v:shape>
            </v:group>
            <v:group style="position:absolute;left:13164;top:7465;width:962;height:2" coordorigin="13164,7465" coordsize="962,2">
              <v:shape style="position:absolute;left:13164;top:7465;width:962;height:2" coordorigin="13164,7465" coordsize="962,0" path="m13164,7465l14125,7465e" filled="false" stroked="true" strokeweight=".42001pt" strokecolor="#000000">
                <v:path arrowok="t"/>
              </v:shape>
            </v:group>
            <v:group style="position:absolute;left:6250;top:5639;width:966;height:2" coordorigin="6250,5639" coordsize="966,2">
              <v:shape style="position:absolute;left:6250;top:5639;width:966;height:2" coordorigin="6250,5639" coordsize="966,0" path="m6250,5639l7216,5639e" filled="false" stroked="true" strokeweight="1.436672pt" strokecolor="#000000">
                <v:path arrowok="t"/>
              </v:shape>
            </v:group>
            <v:group style="position:absolute;left:7196;top:5572;width:143;height:143" coordorigin="7196,5572" coordsize="143,143">
              <v:shape style="position:absolute;left:7196;top:5572;width:143;height:143" coordorigin="7196,5572" coordsize="143,143" path="m7339,5639l7196,5572,7196,5714,7339,5639xe" filled="true" fillcolor="#000000" stroked="false">
                <v:path arrowok="t"/>
                <v:fill type="solid"/>
              </v:shape>
            </v:group>
            <v:group style="position:absolute;left:6372;top:5849;width:948;height:2" coordorigin="6372,5849" coordsize="948,2">
              <v:shape style="position:absolute;left:6372;top:5849;width:948;height:2" coordorigin="6372,5849" coordsize="948,0" path="m6372,5849l7320,5849e" filled="false" stroked="true" strokeweight="1.436672pt" strokecolor="#000000">
                <v:path arrowok="t"/>
              </v:shape>
            </v:group>
            <v:group style="position:absolute;left:6372;top:5839;width:2;height:2615" coordorigin="6372,5839" coordsize="2,2615">
              <v:shape style="position:absolute;left:6372;top:5839;width:2;height:2615" coordorigin="6372,5839" coordsize="0,2615" path="m6372,5839l6372,8454e" filled="false" stroked="true" strokeweight="1.421369pt" strokecolor="#000000">
                <v:path arrowok="t"/>
              </v:shape>
            </v:group>
            <v:group style="position:absolute;left:6250;top:8444;width:142;height:2" coordorigin="6250,8444" coordsize="142,2">
              <v:shape style="position:absolute;left:6250;top:8444;width:142;height:2" coordorigin="6250,8444" coordsize="142,0" path="m6250,8444l6391,8444e" filled="false" stroked="true" strokeweight="1.436672pt" strokecolor="#000000">
                <v:path arrowok="t"/>
              </v:shape>
              <v:shape style="position:absolute;left:6420;top:5898;width:730;height:268" type="#_x0000_t75" stroked="false">
                <v:imagedata r:id="rId114" o:title=""/>
              </v:shape>
            </v:group>
            <v:group style="position:absolute;left:8116;top:5466;width:95;height:77" coordorigin="8116,5466" coordsize="95,77">
              <v:shape style="position:absolute;left:8116;top:5466;width:95;height:77" coordorigin="8116,5466" coordsize="95,77" path="m8210,5543l8116,5466e" filled="false" stroked="true" strokeweight=".953071pt" strokecolor="#ff0000">
                <v:path arrowok="t"/>
              </v:shape>
            </v:group>
            <v:group style="position:absolute;left:8296;top:5428;width:2;height:106" coordorigin="8296,5428" coordsize="2,106">
              <v:shape style="position:absolute;left:8296;top:5428;width:2;height:106" coordorigin="8296,5428" coordsize="0,106" path="m8296,5533l8296,5428e" filled="false" stroked="true" strokeweight=".946916pt" strokecolor="#ff0000">
                <v:path arrowok="t"/>
              </v:shape>
            </v:group>
            <v:group style="position:absolute;left:8353;top:5466;width:86;height:77" coordorigin="8353,5466" coordsize="86,77">
              <v:shape style="position:absolute;left:8353;top:5466;width:86;height:77" coordorigin="8353,5466" coordsize="86,77" path="m8353,5543l8438,5466e" filled="false" stroked="true" strokeweight=".95254pt" strokecolor="#ff0000">
                <v:path arrowok="t"/>
              </v:shape>
            </v:group>
            <v:group style="position:absolute;left:8381;top:5724;width:95;height:77" coordorigin="8381,5724" coordsize="95,77">
              <v:shape style="position:absolute;left:8381;top:5724;width:95;height:77" coordorigin="8381,5724" coordsize="95,77" path="m8381,5724l8476,5801e" filled="false" stroked="true" strokeweight=".953072pt" strokecolor="#ff0000">
                <v:path arrowok="t"/>
              </v:shape>
            </v:group>
            <v:group style="position:absolute;left:8296;top:5724;width:2;height:106" coordorigin="8296,5724" coordsize="2,106">
              <v:shape style="position:absolute;left:8296;top:5724;width:2;height:106" coordorigin="8296,5724" coordsize="0,106" path="m8296,5724l8296,5830e" filled="false" stroked="true" strokeweight=".946916pt" strokecolor="#ff0000">
                <v:path arrowok="t"/>
              </v:shape>
            </v:group>
            <v:group style="position:absolute;left:8144;top:5724;width:86;height:77" coordorigin="8144,5724" coordsize="86,77">
              <v:shape style="position:absolute;left:8144;top:5724;width:86;height:77" coordorigin="8144,5724" coordsize="86,77" path="m8230,5724l8144,5801e" filled="false" stroked="true" strokeweight=".952542pt" strokecolor="#ff0000">
                <v:path arrowok="t"/>
              </v:shape>
            </v:group>
            <v:group style="position:absolute;left:7974;top:6031;width:2;height:633" coordorigin="7974,6031" coordsize="2,633">
              <v:shape style="position:absolute;left:7974;top:6031;width:2;height:633" coordorigin="7974,6031" coordsize="0,633" path="m7974,6031l7974,6664e" filled="false" stroked="true" strokeweight="1.421369pt" strokecolor="#000000">
                <v:path arrowok="t"/>
              </v:shape>
            </v:group>
            <v:group style="position:absolute;left:7908;top:6644;width:142;height:143" coordorigin="7908,6644" coordsize="142,143">
              <v:shape style="position:absolute;left:7908;top:6644;width:142;height:143" coordorigin="7908,6644" coordsize="142,143" path="m8050,6644l7908,6644,7984,6787,8050,6644xe" filled="true" fillcolor="#000000" stroked="false">
                <v:path arrowok="t"/>
                <v:fill type="solid"/>
              </v:shape>
            </v:group>
            <v:group style="position:absolute;left:8106;top:6950;width:95;height:77" coordorigin="8106,6950" coordsize="95,77">
              <v:shape style="position:absolute;left:8106;top:6950;width:95;height:77" coordorigin="8106,6950" coordsize="95,77" path="m8201,7027l8106,6950e" filled="false" stroked="true" strokeweight=".95307pt" strokecolor="#ff0000">
                <v:path arrowok="t"/>
              </v:shape>
            </v:group>
            <v:group style="position:absolute;left:8286;top:6912;width:2;height:106" coordorigin="8286,6912" coordsize="2,106">
              <v:shape style="position:absolute;left:8286;top:6912;width:2;height:106" coordorigin="8286,6912" coordsize="0,106" path="m8286,7018l8286,6912e" filled="false" stroked="true" strokeweight=".946916pt" strokecolor="#ff0000">
                <v:path arrowok="t"/>
              </v:shape>
            </v:group>
            <v:group style="position:absolute;left:8344;top:6950;width:86;height:77" coordorigin="8344,6950" coordsize="86,77">
              <v:shape style="position:absolute;left:8344;top:6950;width:86;height:77" coordorigin="8344,6950" coordsize="86,77" path="m8344,7027l8429,6950e" filled="false" stroked="true" strokeweight=".95254pt" strokecolor="#ff0000">
                <v:path arrowok="t"/>
              </v:shape>
            </v:group>
            <v:group style="position:absolute;left:8363;top:7210;width:95;height:77" coordorigin="8363,7210" coordsize="95,77">
              <v:shape style="position:absolute;left:8363;top:7210;width:95;height:77" coordorigin="8363,7210" coordsize="95,77" path="m8363,7210l8458,7286e" filled="false" stroked="true" strokeweight=".953072pt" strokecolor="#ff0000">
                <v:path arrowok="t"/>
              </v:shape>
            </v:group>
            <v:group style="position:absolute;left:8278;top:7210;width:2;height:106" coordorigin="8278,7210" coordsize="2,106">
              <v:shape style="position:absolute;left:8278;top:7210;width:2;height:106" coordorigin="8278,7210" coordsize="0,106" path="m8278,7210l8278,7315e" filled="false" stroked="true" strokeweight=".946916pt" strokecolor="#ff0000">
                <v:path arrowok="t"/>
              </v:shape>
            </v:group>
            <v:group style="position:absolute;left:8125;top:7210;width:86;height:77" coordorigin="8125,7210" coordsize="86,77">
              <v:shape style="position:absolute;left:8125;top:7210;width:86;height:77" coordorigin="8125,7210" coordsize="86,77" path="m8210,7210l8125,7286e" filled="false" stroked="true" strokeweight=".952542pt" strokecolor="#ff0000">
                <v:path arrowok="t"/>
              </v:shape>
            </v:group>
            <v:group style="position:absolute;left:8183;top:7506;width:2;height:681" coordorigin="8183,7506" coordsize="2,681">
              <v:shape style="position:absolute;left:8183;top:7506;width:2;height:681" coordorigin="8183,7506" coordsize="0,681" path="m8183,7506l8183,8186e" filled="false" stroked="true" strokeweight="1.421369pt" strokecolor="#000000">
                <v:path arrowok="t"/>
              </v:shape>
            </v:group>
            <v:group style="position:absolute;left:8173;top:8186;width:806;height:2" coordorigin="8173,8186" coordsize="806,2">
              <v:shape style="position:absolute;left:8173;top:8186;width:806;height:2" coordorigin="8173,8186" coordsize="806,0" path="m8173,8186l8978,8186e" filled="false" stroked="true" strokeweight="1.436672pt" strokecolor="#000000">
                <v:path arrowok="t"/>
              </v:shape>
            </v:group>
            <v:group style="position:absolute;left:8969;top:5629;width:2;height:2567" coordorigin="8969,5629" coordsize="2,2567">
              <v:shape style="position:absolute;left:8969;top:5629;width:2;height:2567" coordorigin="8969,5629" coordsize="0,2567" path="m8969,5629l8969,8196e" filled="false" stroked="true" strokeweight="1.421369pt" strokecolor="#000000">
                <v:path arrowok="t"/>
              </v:shape>
            </v:group>
            <v:group style="position:absolute;left:8978;top:5639;width:1080;height:2" coordorigin="8978,5639" coordsize="1080,2">
              <v:shape style="position:absolute;left:8978;top:5639;width:1080;height:2" coordorigin="8978,5639" coordsize="1080,0" path="m8978,5639l10058,5639e" filled="false" stroked="true" strokeweight="1.436672pt" strokecolor="#000000">
                <v:path arrowok="t"/>
              </v:shape>
            </v:group>
            <v:group style="position:absolute;left:10039;top:5572;width:143;height:143" coordorigin="10039,5572" coordsize="143,143">
              <v:shape style="position:absolute;left:10039;top:5572;width:143;height:143" coordorigin="10039,5572" coordsize="143,143" path="m10182,5639l10039,5572,10039,5714,10182,5639xe" filled="true" fillcolor="#000000" stroked="false">
                <v:path arrowok="t"/>
                <v:fill type="solid"/>
              </v:shape>
              <v:shape style="position:absolute;left:8258;top:7507;width:275;height:277" type="#_x0000_t75" stroked="false">
                <v:imagedata r:id="rId113" o:title=""/>
              </v:shape>
            </v:group>
            <v:group style="position:absolute;left:9215;top:5849;width:948;height:2" coordorigin="9215,5849" coordsize="948,2">
              <v:shape style="position:absolute;left:9215;top:5849;width:948;height:2" coordorigin="9215,5849" coordsize="948,0" path="m9215,5849l10163,5849e" filled="false" stroked="true" strokeweight="1.436672pt" strokecolor="#000000">
                <v:path arrowok="t"/>
              </v:shape>
            </v:group>
            <v:group style="position:absolute;left:9215;top:5839;width:2;height:2615" coordorigin="9215,5839" coordsize="2,2615">
              <v:shape style="position:absolute;left:9215;top:5839;width:2;height:2615" coordorigin="9215,5839" coordsize="0,2615" path="m9215,5839l9215,8454e" filled="false" stroked="true" strokeweight="1.421369pt" strokecolor="#000000">
                <v:path arrowok="t"/>
              </v:shape>
            </v:group>
            <v:group style="position:absolute;left:7822;top:8444;width:1413;height:2" coordorigin="7822,8444" coordsize="1413,2">
              <v:shape style="position:absolute;left:7822;top:8444;width:1413;height:2" coordorigin="7822,8444" coordsize="1413,0" path="m7822,8444l9234,8444e" filled="false" stroked="true" strokeweight="1.436672pt" strokecolor="#000000">
                <v:path arrowok="t"/>
              </v:shape>
            </v:group>
            <v:group style="position:absolute;left:7831;top:7660;width:2;height:776" coordorigin="7831,7660" coordsize="2,776">
              <v:shape style="position:absolute;left:7831;top:7660;width:2;height:776" coordorigin="7831,7660" coordsize="0,776" path="m7831,7660l7831,8435e" filled="false" stroked="true" strokeweight="1.421369pt" strokecolor="#000000">
                <v:path arrowok="t"/>
              </v:shape>
            </v:group>
            <v:group style="position:absolute;left:7765;top:7535;width:143;height:154" coordorigin="7765,7535" coordsize="143,154">
              <v:shape style="position:absolute;left:7765;top:7535;width:143;height:154" coordorigin="7765,7535" coordsize="143,154" path="m7908,7688l7831,7535,7765,7688,7908,7688xe" filled="true" fillcolor="#000000" stroked="false">
                <v:path arrowok="t"/>
                <v:fill type="solid"/>
              </v:shape>
              <v:shape style="position:absolute;left:9263;top:5898;width:730;height:268" type="#_x0000_t75" stroked="false">
                <v:imagedata r:id="rId114" o:title=""/>
              </v:shape>
            </v:group>
            <v:group style="position:absolute;left:10656;top:5993;width:95;height:77" coordorigin="10656,5993" coordsize="95,77">
              <v:shape style="position:absolute;left:10656;top:5993;width:95;height:77" coordorigin="10656,5993" coordsize="95,77" path="m10656,5993l10751,6070e" filled="false" stroked="true" strokeweight=".953073pt" strokecolor="#ff0000">
                <v:path arrowok="t"/>
              </v:shape>
            </v:group>
            <v:group style="position:absolute;left:10571;top:5993;width:2;height:106" coordorigin="10571,5993" coordsize="2,106">
              <v:shape style="position:absolute;left:10571;top:5993;width:2;height:106" coordorigin="10571,5993" coordsize="0,106" path="m10571,5993l10571,6098e" filled="false" stroked="true" strokeweight=".946916pt" strokecolor="#ff0000">
                <v:path arrowok="t"/>
              </v:shape>
            </v:group>
            <v:group style="position:absolute;left:10418;top:5993;width:86;height:77" coordorigin="10418,5993" coordsize="86,77">
              <v:shape style="position:absolute;left:10418;top:5993;width:86;height:77" coordorigin="10418,5993" coordsize="86,77" path="m10504,5993l10418,6070e" filled="false" stroked="true" strokeweight=".952542pt" strokecolor="#ff0000">
                <v:path arrowok="t"/>
              </v:shape>
            </v:group>
            <v:group style="position:absolute;left:10409;top:5591;width:95;height:77" coordorigin="10409,5591" coordsize="95,77">
              <v:shape style="position:absolute;left:10409;top:5591;width:95;height:77" coordorigin="10409,5591" coordsize="95,77" path="m10504,5668l10409,5591e" filled="false" stroked="true" strokeweight=".953071pt" strokecolor="#ff0000">
                <v:path arrowok="t"/>
              </v:shape>
            </v:group>
            <v:group style="position:absolute;left:10590;top:5552;width:2;height:106" coordorigin="10590,5552" coordsize="2,106">
              <v:shape style="position:absolute;left:10590;top:5552;width:2;height:106" coordorigin="10590,5552" coordsize="0,106" path="m10590,5658l10590,5552e" filled="false" stroked="true" strokeweight=".946916pt" strokecolor="#ff0000">
                <v:path arrowok="t"/>
              </v:shape>
            </v:group>
            <v:group style="position:absolute;left:10646;top:5591;width:86;height:77" coordorigin="10646,5591" coordsize="86,77">
              <v:shape style="position:absolute;left:10646;top:5591;width:86;height:77" coordorigin="10646,5591" coordsize="86,77" path="m10646,5668l10732,5591e" filled="false" stroked="true" strokeweight=".95254pt" strokecolor="#ff0000">
                <v:path arrowok="t"/>
              </v:shape>
            </v:group>
            <v:group style="position:absolute;left:10666;top:7496;width:95;height:77" coordorigin="10666,7496" coordsize="95,77">
              <v:shape style="position:absolute;left:10666;top:7496;width:95;height:77" coordorigin="10666,7496" coordsize="95,77" path="m10666,7496l10760,7573e" filled="false" stroked="true" strokeweight=".95307pt" strokecolor="#ff0000">
                <v:path arrowok="t"/>
              </v:shape>
            </v:group>
            <v:group style="position:absolute;left:10580;top:7496;width:2;height:106" coordorigin="10580,7496" coordsize="2,106">
              <v:shape style="position:absolute;left:10580;top:7496;width:2;height:106" coordorigin="10580,7496" coordsize="0,106" path="m10580,7496l10580,7602e" filled="false" stroked="true" strokeweight=".946916pt" strokecolor="#ff0000">
                <v:path arrowok="t"/>
              </v:shape>
            </v:group>
            <v:group style="position:absolute;left:10428;top:7496;width:86;height:77" coordorigin="10428,7496" coordsize="86,77">
              <v:shape style="position:absolute;left:10428;top:7496;width:86;height:77" coordorigin="10428,7496" coordsize="86,77" path="m10513,7496l10428,7573e" filled="false" stroked="true" strokeweight=".95254pt" strokecolor="#ff0000">
                <v:path arrowok="t"/>
              </v:shape>
            </v:group>
            <v:group style="position:absolute;left:10418;top:7094;width:95;height:77" coordorigin="10418,7094" coordsize="95,77">
              <v:shape style="position:absolute;left:10418;top:7094;width:95;height:77" coordorigin="10418,7094" coordsize="95,77" path="m10513,7171l10418,7094e" filled="false" stroked="true" strokeweight=".953072pt" strokecolor="#ff0000">
                <v:path arrowok="t"/>
              </v:shape>
            </v:group>
            <v:group style="position:absolute;left:10598;top:7056;width:2;height:106" coordorigin="10598,7056" coordsize="2,106">
              <v:shape style="position:absolute;left:10598;top:7056;width:2;height:106" coordorigin="10598,7056" coordsize="0,106" path="m10598,7162l10598,7056e" filled="false" stroked="true" strokeweight=".946916pt" strokecolor="#ff0000">
                <v:path arrowok="t"/>
              </v:shape>
            </v:group>
            <v:group style="position:absolute;left:10656;top:7094;width:86;height:77" coordorigin="10656,7094" coordsize="86,77">
              <v:shape style="position:absolute;left:10656;top:7094;width:86;height:77" coordorigin="10656,7094" coordsize="86,77" path="m10656,7171l10741,7094e" filled="false" stroked="true" strokeweight=".952542pt" strokecolor="#ff0000">
                <v:path arrowok="t"/>
              </v:shape>
            </v:group>
            <v:group style="position:absolute;left:11026;top:7506;width:2;height:681" coordorigin="11026,7506" coordsize="2,681">
              <v:shape style="position:absolute;left:11026;top:7506;width:2;height:681" coordorigin="11026,7506" coordsize="0,681" path="m11026,7506l11026,8186e" filled="false" stroked="true" strokeweight="1.421369pt" strokecolor="#000000">
                <v:path arrowok="t"/>
              </v:shape>
            </v:group>
            <v:group style="position:absolute;left:11016;top:8186;width:806;height:2" coordorigin="11016,8186" coordsize="806,2">
              <v:shape style="position:absolute;left:11016;top:8186;width:806;height:2" coordorigin="11016,8186" coordsize="806,0" path="m11016,8186l11821,8186e" filled="false" stroked="true" strokeweight="1.436672pt" strokecolor="#000000">
                <v:path arrowok="t"/>
              </v:shape>
            </v:group>
            <v:group style="position:absolute;left:11812;top:5629;width:2;height:2567" coordorigin="11812,5629" coordsize="2,2567">
              <v:shape style="position:absolute;left:11812;top:5629;width:2;height:2567" coordorigin="11812,5629" coordsize="0,2567" path="m11812,5629l11812,8196e" filled="false" stroked="true" strokeweight="1.421369pt" strokecolor="#000000">
                <v:path arrowok="t"/>
              </v:shape>
            </v:group>
            <v:group style="position:absolute;left:11821;top:5639;width:1082;height:2" coordorigin="11821,5639" coordsize="1082,2">
              <v:shape style="position:absolute;left:11821;top:5639;width:1082;height:2" coordorigin="11821,5639" coordsize="1082,0" path="m11821,5639l12902,5639e" filled="false" stroked="true" strokeweight="1.436672pt" strokecolor="#000000">
                <v:path arrowok="t"/>
              </v:shape>
            </v:group>
            <v:group style="position:absolute;left:12883;top:5572;width:142;height:143" coordorigin="12883,5572" coordsize="142,143">
              <v:shape style="position:absolute;left:12883;top:5572;width:142;height:143" coordorigin="12883,5572" coordsize="142,143" path="m13025,5639l12883,5572,12883,5714,13025,5639xe" filled="true" fillcolor="#000000" stroked="false">
                <v:path arrowok="t"/>
                <v:fill type="solid"/>
              </v:shape>
              <v:shape style="position:absolute;left:11102;top:7507;width:275;height:277" type="#_x0000_t75" stroked="false">
                <v:imagedata r:id="rId113" o:title=""/>
              </v:shape>
            </v:group>
            <v:group style="position:absolute;left:12059;top:5849;width:947;height:2" coordorigin="12059,5849" coordsize="947,2">
              <v:shape style="position:absolute;left:12059;top:5849;width:947;height:2" coordorigin="12059,5849" coordsize="947,0" path="m12059,5849l13006,5849e" filled="false" stroked="true" strokeweight="1.436672pt" strokecolor="#000000">
                <v:path arrowok="t"/>
              </v:shape>
            </v:group>
            <v:group style="position:absolute;left:12059;top:5839;width:2;height:2615" coordorigin="12059,5839" coordsize="2,2615">
              <v:shape style="position:absolute;left:12059;top:5839;width:2;height:2615" coordorigin="12059,5839" coordsize="0,2615" path="m12059,5839l12059,8454e" filled="false" stroked="true" strokeweight="1.421369pt" strokecolor="#000000">
                <v:path arrowok="t"/>
              </v:shape>
            </v:group>
            <v:group style="position:absolute;left:10666;top:8444;width:1412;height:2" coordorigin="10666,8444" coordsize="1412,2">
              <v:shape style="position:absolute;left:10666;top:8444;width:1412;height:2" coordorigin="10666,8444" coordsize="1412,0" path="m10666,8444l12077,8444e" filled="false" stroked="true" strokeweight="1.436672pt" strokecolor="#000000">
                <v:path arrowok="t"/>
              </v:shape>
            </v:group>
            <v:group style="position:absolute;left:10675;top:7660;width:2;height:776" coordorigin="10675,7660" coordsize="2,776">
              <v:shape style="position:absolute;left:10675;top:7660;width:2;height:776" coordorigin="10675,7660" coordsize="0,776" path="m10675,7660l10675,8435e" filled="false" stroked="true" strokeweight="1.421369pt" strokecolor="#000000">
                <v:path arrowok="t"/>
              </v:shape>
            </v:group>
            <v:group style="position:absolute;left:10608;top:7535;width:143;height:154" coordorigin="10608,7535" coordsize="143,154">
              <v:shape style="position:absolute;left:10608;top:7535;width:143;height:154" coordorigin="10608,7535" coordsize="143,154" path="m10751,7688l10675,7535,10608,7688,10751,7688xe" filled="true" fillcolor="#000000" stroked="false">
                <v:path arrowok="t"/>
                <v:fill type="solid"/>
              </v:shape>
              <v:shape style="position:absolute;left:12107;top:5898;width:730;height:268" type="#_x0000_t75" stroked="false">
                <v:imagedata r:id="rId114" o:title=""/>
              </v:shape>
            </v:group>
            <v:group style="position:absolute;left:10836;top:6031;width:2;height:633" coordorigin="10836,6031" coordsize="2,633">
              <v:shape style="position:absolute;left:10836;top:6031;width:2;height:633" coordorigin="10836,6031" coordsize="0,633" path="m10836,6031l10836,6664e" filled="false" stroked="true" strokeweight="1.421369pt" strokecolor="#000000">
                <v:path arrowok="t"/>
              </v:shape>
            </v:group>
            <v:group style="position:absolute;left:10770;top:6644;width:142;height:143" coordorigin="10770,6644" coordsize="142,143">
              <v:shape style="position:absolute;left:10770;top:6644;width:142;height:143" coordorigin="10770,6644" coordsize="142,143" path="m10912,6644l10770,6644,10846,6787,10912,6644xe" filled="true" fillcolor="#000000" stroked="false">
                <v:path arrowok="t"/>
                <v:fill type="solid"/>
              </v:shape>
            </v:group>
            <v:group style="position:absolute;left:13650;top:6031;width:2;height:633" coordorigin="13650,6031" coordsize="2,633">
              <v:shape style="position:absolute;left:13650;top:6031;width:2;height:633" coordorigin="13650,6031" coordsize="0,633" path="m13650,6031l13650,6664e" filled="false" stroked="true" strokeweight="1.421369pt" strokecolor="#000000">
                <v:path arrowok="t"/>
              </v:shape>
            </v:group>
            <v:group style="position:absolute;left:13584;top:6644;width:143;height:143" coordorigin="13584,6644" coordsize="143,143">
              <v:shape style="position:absolute;left:13584;top:6644;width:143;height:143" coordorigin="13584,6644" coordsize="143,143" path="m13727,6644l13584,6644,13650,6787,13727,6644xe" filled="true" fillcolor="#000000" stroked="false">
                <v:path arrowok="t"/>
                <v:fill type="solid"/>
              </v:shape>
            </v:group>
            <v:group style="position:absolute;left:14112;top:8990;width:2;height:413" coordorigin="14112,8990" coordsize="2,413">
              <v:shape style="position:absolute;left:14112;top:8990;width:2;height:413" coordorigin="14112,8990" coordsize="0,413" path="m14112,8990l14112,9403e" filled="false" stroked="true" strokeweight=".06pt" strokecolor="#000000">
                <v:path arrowok="t"/>
              </v:shape>
            </v:group>
            <v:group style="position:absolute;left:14119;top:8990;width:2;height:413" coordorigin="14119,8990" coordsize="2,413">
              <v:shape style="position:absolute;left:14119;top:8990;width:2;height:413" coordorigin="14119,8990" coordsize="0,413" path="m14119,8990l14119,9403e" filled="false" stroked="true" strokeweight=".60004pt" strokecolor="#000000">
                <v:path arrowok="t"/>
              </v:shape>
            </v:group>
            <v:group style="position:absolute;left:13164;top:8981;width:960;height:2" coordorigin="13164,8981" coordsize="960,2">
              <v:shape style="position:absolute;left:13164;top:8981;width:960;height:2" coordorigin="13164,8981" coordsize="960,0" path="m13164,8981l14124,8981e" filled="false" stroked="true" strokeweight=".06pt" strokecolor="#000000">
                <v:path arrowok="t"/>
              </v:shape>
            </v:group>
            <v:group style="position:absolute;left:13164;top:8986;width:962;height:2" coordorigin="13164,8986" coordsize="962,2">
              <v:shape style="position:absolute;left:13164;top:8986;width:962;height:2" coordorigin="13164,8986" coordsize="962,0" path="m13164,8986l14125,8986e" filled="false" stroked="true" strokeweight=".41998pt" strokecolor="#000000">
                <v:path arrowok="t"/>
              </v:shape>
            </v:group>
            <v:group style="position:absolute;left:13164;top:9394;width:960;height:2" coordorigin="13164,9394" coordsize="960,2">
              <v:shape style="position:absolute;left:13164;top:9394;width:960;height:2" coordorigin="13164,9394" coordsize="960,0" path="m13164,9394l14124,9394e" filled="false" stroked="true" strokeweight=".06pt" strokecolor="#000000">
                <v:path arrowok="t"/>
              </v:shape>
            </v:group>
            <v:group style="position:absolute;left:13164;top:9399;width:962;height:2" coordorigin="13164,9399" coordsize="962,2">
              <v:shape style="position:absolute;left:13164;top:9399;width:962;height:2" coordorigin="13164,9399" coordsize="962,0" path="m13164,9399l14125,9399e" filled="false" stroked="true" strokeweight=".41998pt" strokecolor="#000000">
                <v:path arrowok="t"/>
              </v:shape>
            </v:group>
            <v:group style="position:absolute;left:13878;top:7727;width:2;height:1064" coordorigin="13878,7727" coordsize="2,1064">
              <v:shape style="position:absolute;left:13878;top:7727;width:2;height:1064" coordorigin="13878,7727" coordsize="0,1064" path="m13878,7727l13878,8790e" filled="false" stroked="true" strokeweight="1.421369pt" strokecolor="#000000">
                <v:path arrowok="t"/>
              </v:shape>
            </v:group>
            <v:group style="position:absolute;left:13812;top:8771;width:142;height:144" coordorigin="13812,8771" coordsize="142,144">
              <v:shape style="position:absolute;left:13812;top:8771;width:142;height:144" coordorigin="13812,8771" coordsize="142,144" path="m13954,8771l13812,8771,13878,8915,13954,8771xe" filled="true" fillcolor="#000000" stroked="false">
                <v:path arrowok="t"/>
                <v:fill type="solid"/>
              </v:shape>
            </v:group>
            <v:group style="position:absolute;left:13992;top:7506;width:95;height:77" coordorigin="13992,7506" coordsize="95,77">
              <v:shape style="position:absolute;left:13992;top:7506;width:95;height:77" coordorigin="13992,7506" coordsize="95,77" path="m13992,7506l14087,7583e" filled="false" stroked="true" strokeweight=".953072pt" strokecolor="#ff0000">
                <v:path arrowok="t"/>
              </v:shape>
            </v:group>
            <v:group style="position:absolute;left:13907;top:7506;width:2;height:106" coordorigin="13907,7506" coordsize="2,106">
              <v:shape style="position:absolute;left:13907;top:7506;width:2;height:106" coordorigin="13907,7506" coordsize="0,106" path="m13907,7506l13907,7612e" filled="false" stroked="true" strokeweight=".946916pt" strokecolor="#ff0000">
                <v:path arrowok="t"/>
              </v:shape>
            </v:group>
            <v:group style="position:absolute;left:13754;top:7506;width:86;height:77" coordorigin="13754,7506" coordsize="86,77">
              <v:shape style="position:absolute;left:13754;top:7506;width:86;height:77" coordorigin="13754,7506" coordsize="86,77" path="m13840,7506l13754,7583e" filled="false" stroked="true" strokeweight=".952542pt" strokecolor="#ff0000">
                <v:path arrowok="t"/>
              </v:shape>
            </v:group>
            <v:group style="position:absolute;left:13745;top:7104;width:95;height:77" coordorigin="13745,7104" coordsize="95,77">
              <v:shape style="position:absolute;left:13745;top:7104;width:95;height:77" coordorigin="13745,7104" coordsize="95,77" path="m13840,7181l13745,7104e" filled="false" stroked="true" strokeweight=".95307pt" strokecolor="#ff0000">
                <v:path arrowok="t"/>
              </v:shape>
            </v:group>
            <v:group style="position:absolute;left:13925;top:7066;width:2;height:106" coordorigin="13925,7066" coordsize="2,106">
              <v:shape style="position:absolute;left:13925;top:7066;width:2;height:106" coordorigin="13925,7066" coordsize="0,106" path="m13925,7171l13925,7066e" filled="false" stroked="true" strokeweight=".946916pt" strokecolor="#ff0000">
                <v:path arrowok="t"/>
              </v:shape>
            </v:group>
            <v:group style="position:absolute;left:13982;top:7104;width:86;height:77" coordorigin="13982,7104" coordsize="86,77">
              <v:shape style="position:absolute;left:13982;top:7104;width:86;height:77" coordorigin="13982,7104" coordsize="86,77" path="m13982,7181l14068,7104e" filled="false" stroked="true" strokeweight=".95254pt" strokecolor="#ff0000">
                <v:path arrowok="t"/>
              </v:shape>
            </v:group>
            <v:group style="position:absolute;left:13992;top:6022;width:95;height:77" coordorigin="13992,6022" coordsize="95,77">
              <v:shape style="position:absolute;left:13992;top:6022;width:95;height:77" coordorigin="13992,6022" coordsize="95,77" path="m13992,6022l14087,6098e" filled="false" stroked="true" strokeweight=".95307pt" strokecolor="#ff0000">
                <v:path arrowok="t"/>
              </v:shape>
            </v:group>
            <v:group style="position:absolute;left:13907;top:6022;width:2;height:106" coordorigin="13907,6022" coordsize="2,106">
              <v:shape style="position:absolute;left:13907;top:6022;width:2;height:106" coordorigin="13907,6022" coordsize="0,106" path="m13907,6022l13907,6127e" filled="false" stroked="true" strokeweight=".946916pt" strokecolor="#ff0000">
                <v:path arrowok="t"/>
              </v:shape>
            </v:group>
            <v:group style="position:absolute;left:13754;top:6022;width:86;height:77" coordorigin="13754,6022" coordsize="86,77">
              <v:shape style="position:absolute;left:13754;top:6022;width:86;height:77" coordorigin="13754,6022" coordsize="86,77" path="m13840,6022l13754,6098e" filled="false" stroked="true" strokeweight=".95254pt" strokecolor="#ff0000">
                <v:path arrowok="t"/>
              </v:shape>
            </v:group>
            <v:group style="position:absolute;left:13745;top:5620;width:95;height:77" coordorigin="13745,5620" coordsize="95,77">
              <v:shape style="position:absolute;left:13745;top:5620;width:95;height:77" coordorigin="13745,5620" coordsize="95,77" path="m13840,5696l13745,5620e" filled="false" stroked="true" strokeweight=".95307pt" strokecolor="#ff0000">
                <v:path arrowok="t"/>
              </v:shape>
            </v:group>
            <v:group style="position:absolute;left:13925;top:5581;width:2;height:106" coordorigin="13925,5581" coordsize="2,106">
              <v:shape style="position:absolute;left:13925;top:5581;width:2;height:106" coordorigin="13925,5581" coordsize="0,106" path="m13925,5687l13925,5581e" filled="false" stroked="true" strokeweight=".946916pt" strokecolor="#ff0000">
                <v:path arrowok="t"/>
              </v:shape>
            </v:group>
            <v:group style="position:absolute;left:13982;top:5620;width:86;height:77" coordorigin="13982,5620" coordsize="86,77">
              <v:shape style="position:absolute;left:13982;top:5620;width:86;height:77" coordorigin="13982,5620" coordsize="86,77" path="m13982,5696l14068,5620e" filled="false" stroked="true" strokeweight=".95254pt" strokecolor="#ff0000">
                <v:path arrowok="t"/>
              </v:shape>
            </v:group>
            <v:group style="position:absolute;left:13547;top:7698;width:2;height:1198" coordorigin="13547,7698" coordsize="2,1198">
              <v:shape style="position:absolute;left:13547;top:7698;width:2;height:1198" coordorigin="13547,7698" coordsize="0,1198" path="m13547,7698l13547,8896e" filled="false" stroked="true" strokeweight="1.421369pt" strokecolor="#000000">
                <v:path arrowok="t"/>
              </v:shape>
            </v:group>
            <v:group style="position:absolute;left:13480;top:7573;width:143;height:154" coordorigin="13480,7573" coordsize="143,154">
              <v:shape style="position:absolute;left:13480;top:7573;width:143;height:154" coordorigin="13480,7573" coordsize="143,154" path="m13622,7727l13555,7573,13480,7727,13622,7727xe" filled="true" fillcolor="#000000" stroked="false">
                <v:path arrowok="t"/>
                <v:fill type="solid"/>
              </v:shape>
              <v:shape style="position:absolute;left:12694;top:8570;width:730;height:268" type="#_x0000_t75" stroked="false">
                <v:imagedata r:id="rId114" o:title=""/>
              </v:shape>
            </v:group>
            <v:group style="position:absolute;left:6250;top:7898;width:123;height:2" coordorigin="6250,7898" coordsize="123,2">
              <v:shape style="position:absolute;left:6250;top:7898;width:123;height:2" coordorigin="6250,7898" coordsize="123,0" path="m6250,7898l6372,7898e" filled="false" stroked="true" strokeweight=".95999pt" strokecolor="#000000">
                <v:path arrowok="t"/>
              </v:shape>
            </v:group>
            <v:group style="position:absolute;left:6428;top:7898;width:153;height:2" coordorigin="6428,7898" coordsize="153,2">
              <v:shape style="position:absolute;left:6428;top:7898;width:153;height:2" coordorigin="6428,7898" coordsize="153,0" path="m6428,7898l6581,7898e" filled="false" stroked="true" strokeweight=".95999pt" strokecolor="#000000">
                <v:path arrowok="t"/>
              </v:shape>
            </v:group>
            <v:group style="position:absolute;left:6637;top:7898;width:153;height:2" coordorigin="6637,7898" coordsize="153,2">
              <v:shape style="position:absolute;left:6637;top:7898;width:153;height:2" coordorigin="6637,7898" coordsize="153,0" path="m6637,7898l6790,7898e" filled="false" stroked="true" strokeweight=".95999pt" strokecolor="#000000">
                <v:path arrowok="t"/>
              </v:shape>
            </v:group>
            <v:group style="position:absolute;left:6846;top:7898;width:152;height:2" coordorigin="6846,7898" coordsize="152,2">
              <v:shape style="position:absolute;left:6846;top:7898;width:152;height:2" coordorigin="6846,7898" coordsize="152,0" path="m6846,7898l6997,7898e" filled="false" stroked="true" strokeweight=".95999pt" strokecolor="#000000">
                <v:path arrowok="t"/>
              </v:shape>
            </v:group>
            <v:group style="position:absolute;left:7055;top:7898;width:152;height:2" coordorigin="7055,7898" coordsize="152,2">
              <v:shape style="position:absolute;left:7055;top:7898;width:152;height:2" coordorigin="7055,7898" coordsize="152,0" path="m7055,7898l7206,7898e" filled="false" stroked="true" strokeweight=".95999pt" strokecolor="#000000">
                <v:path arrowok="t"/>
              </v:shape>
            </v:group>
            <v:group style="position:absolute;left:7262;top:7898;width:153;height:2" coordorigin="7262,7898" coordsize="153,2">
              <v:shape style="position:absolute;left:7262;top:7898;width:153;height:2" coordorigin="7262,7898" coordsize="153,0" path="m7262,7898l7415,7898e" filled="false" stroked="true" strokeweight=".95999pt" strokecolor="#000000">
                <v:path arrowok="t"/>
              </v:shape>
            </v:group>
            <v:group style="position:absolute;left:7471;top:7898;width:153;height:2" coordorigin="7471,7898" coordsize="153,2">
              <v:shape style="position:absolute;left:7471;top:7898;width:153;height:2" coordorigin="7471,7898" coordsize="153,0" path="m7471,7898l7624,7898e" filled="false" stroked="true" strokeweight=".95999pt" strokecolor="#000000">
                <v:path arrowok="t"/>
              </v:shape>
            </v:group>
            <v:group style="position:absolute;left:7680;top:7898;width:152;height:2" coordorigin="7680,7898" coordsize="152,2">
              <v:shape style="position:absolute;left:7680;top:7898;width:152;height:2" coordorigin="7680,7898" coordsize="152,0" path="m7680,7898l7831,7898e" filled="false" stroked="true" strokeweight=".95999pt" strokecolor="#000000">
                <v:path arrowok="t"/>
              </v:shape>
            </v:group>
            <v:group style="position:absolute;left:7889;top:7898;width:152;height:2" coordorigin="7889,7898" coordsize="152,2">
              <v:shape style="position:absolute;left:7889;top:7898;width:152;height:2" coordorigin="7889,7898" coordsize="152,0" path="m7889,7898l8040,7898e" filled="false" stroked="true" strokeweight=".95999pt" strokecolor="#000000">
                <v:path arrowok="t"/>
              </v:shape>
            </v:group>
            <v:group style="position:absolute;left:8096;top:7898;width:153;height:2" coordorigin="8096,7898" coordsize="153,2">
              <v:shape style="position:absolute;left:8096;top:7898;width:153;height:2" coordorigin="8096,7898" coordsize="153,0" path="m8096,7898l8249,7898e" filled="false" stroked="true" strokeweight=".95999pt" strokecolor="#000000">
                <v:path arrowok="t"/>
              </v:shape>
            </v:group>
            <v:group style="position:absolute;left:8305;top:7898;width:153;height:2" coordorigin="8305,7898" coordsize="153,2">
              <v:shape style="position:absolute;left:8305;top:7898;width:153;height:2" coordorigin="8305,7898" coordsize="153,0" path="m8305,7898l8458,7898e" filled="false" stroked="true" strokeweight=".95999pt" strokecolor="#000000">
                <v:path arrowok="t"/>
              </v:shape>
            </v:group>
            <v:group style="position:absolute;left:8514;top:7898;width:152;height:2" coordorigin="8514,7898" coordsize="152,2">
              <v:shape style="position:absolute;left:8514;top:7898;width:152;height:2" coordorigin="8514,7898" coordsize="152,0" path="m8514,7898l8665,7898e" filled="false" stroked="true" strokeweight=".95999pt" strokecolor="#000000">
                <v:path arrowok="t"/>
              </v:shape>
            </v:group>
            <v:group style="position:absolute;left:8723;top:7898;width:152;height:2" coordorigin="8723,7898" coordsize="152,2">
              <v:shape style="position:absolute;left:8723;top:7898;width:152;height:2" coordorigin="8723,7898" coordsize="152,0" path="m8723,7898l8874,7898e" filled="false" stroked="true" strokeweight=".95999pt" strokecolor="#000000">
                <v:path arrowok="t"/>
              </v:shape>
            </v:group>
            <v:group style="position:absolute;left:8930;top:7898;width:153;height:2" coordorigin="8930,7898" coordsize="153,2">
              <v:shape style="position:absolute;left:8930;top:7898;width:153;height:2" coordorigin="8930,7898" coordsize="153,0" path="m8930,7898l9083,7898e" filled="false" stroked="true" strokeweight=".95999pt" strokecolor="#000000">
                <v:path arrowok="t"/>
              </v:shape>
            </v:group>
            <v:group style="position:absolute;left:9139;top:7898;width:153;height:2" coordorigin="9139,7898" coordsize="153,2">
              <v:shape style="position:absolute;left:9139;top:7898;width:153;height:2" coordorigin="9139,7898" coordsize="153,0" path="m9139,7898l9292,7898e" filled="false" stroked="true" strokeweight=".95999pt" strokecolor="#000000">
                <v:path arrowok="t"/>
              </v:shape>
            </v:group>
            <v:group style="position:absolute;left:9348;top:7898;width:152;height:2" coordorigin="9348,7898" coordsize="152,2">
              <v:shape style="position:absolute;left:9348;top:7898;width:152;height:2" coordorigin="9348,7898" coordsize="152,0" path="m9348,7898l9499,7898e" filled="false" stroked="true" strokeweight=".95999pt" strokecolor="#000000">
                <v:path arrowok="t"/>
              </v:shape>
            </v:group>
            <v:group style="position:absolute;left:9557;top:7898;width:152;height:2" coordorigin="9557,7898" coordsize="152,2">
              <v:shape style="position:absolute;left:9557;top:7898;width:152;height:2" coordorigin="9557,7898" coordsize="152,0" path="m9557,7898l9708,7898e" filled="false" stroked="true" strokeweight=".95999pt" strokecolor="#000000">
                <v:path arrowok="t"/>
              </v:shape>
            </v:group>
            <v:group style="position:absolute;left:9764;top:7898;width:153;height:2" coordorigin="9764,7898" coordsize="153,2">
              <v:shape style="position:absolute;left:9764;top:7898;width:153;height:2" coordorigin="9764,7898" coordsize="153,0" path="m9764,7898l9917,7898e" filled="false" stroked="true" strokeweight=".95999pt" strokecolor="#000000">
                <v:path arrowok="t"/>
              </v:shape>
            </v:group>
            <v:group style="position:absolute;left:9973;top:7898;width:153;height:2" coordorigin="9973,7898" coordsize="153,2">
              <v:shape style="position:absolute;left:9973;top:7898;width:153;height:2" coordorigin="9973,7898" coordsize="153,0" path="m9973,7898l10126,7898e" filled="false" stroked="true" strokeweight=".95999pt" strokecolor="#000000">
                <v:path arrowok="t"/>
              </v:shape>
            </v:group>
            <v:group style="position:absolute;left:10182;top:7898;width:152;height:2" coordorigin="10182,7898" coordsize="152,2">
              <v:shape style="position:absolute;left:10182;top:7898;width:152;height:2" coordorigin="10182,7898" coordsize="152,0" path="m10182,7898l10333,7898e" filled="false" stroked="true" strokeweight=".95999pt" strokecolor="#000000">
                <v:path arrowok="t"/>
              </v:shape>
            </v:group>
            <v:group style="position:absolute;left:10391;top:7898;width:152;height:2" coordorigin="10391,7898" coordsize="152,2">
              <v:shape style="position:absolute;left:10391;top:7898;width:152;height:2" coordorigin="10391,7898" coordsize="152,0" path="m10391,7898l10542,7898e" filled="false" stroked="true" strokeweight=".95999pt" strokecolor="#000000">
                <v:path arrowok="t"/>
              </v:shape>
            </v:group>
            <v:group style="position:absolute;left:10598;top:7898;width:153;height:2" coordorigin="10598,7898" coordsize="153,2">
              <v:shape style="position:absolute;left:10598;top:7898;width:153;height:2" coordorigin="10598,7898" coordsize="153,0" path="m10598,7898l10751,7898e" filled="false" stroked="true" strokeweight=".95999pt" strokecolor="#000000">
                <v:path arrowok="t"/>
              </v:shape>
            </v:group>
            <v:group style="position:absolute;left:10807;top:7898;width:153;height:2" coordorigin="10807,7898" coordsize="153,2">
              <v:shape style="position:absolute;left:10807;top:7898;width:153;height:2" coordorigin="10807,7898" coordsize="153,0" path="m10807,7898l10960,7898e" filled="false" stroked="true" strokeweight=".95999pt" strokecolor="#000000">
                <v:path arrowok="t"/>
              </v:shape>
            </v:group>
            <v:group style="position:absolute;left:11016;top:7898;width:152;height:2" coordorigin="11016,7898" coordsize="152,2">
              <v:shape style="position:absolute;left:11016;top:7898;width:152;height:2" coordorigin="11016,7898" coordsize="152,0" path="m11016,7898l11167,7898e" filled="false" stroked="true" strokeweight=".95999pt" strokecolor="#000000">
                <v:path arrowok="t"/>
              </v:shape>
            </v:group>
            <v:group style="position:absolute;left:11225;top:7898;width:152;height:2" coordorigin="11225,7898" coordsize="152,2">
              <v:shape style="position:absolute;left:11225;top:7898;width:152;height:2" coordorigin="11225,7898" coordsize="152,0" path="m11225,7898l11376,7898e" filled="false" stroked="true" strokeweight=".95999pt" strokecolor="#000000">
                <v:path arrowok="t"/>
              </v:shape>
            </v:group>
            <v:group style="position:absolute;left:11432;top:7898;width:153;height:2" coordorigin="11432,7898" coordsize="153,2">
              <v:shape style="position:absolute;left:11432;top:7898;width:153;height:2" coordorigin="11432,7898" coordsize="153,0" path="m11432,7898l11585,7898e" filled="false" stroked="true" strokeweight=".95999pt" strokecolor="#000000">
                <v:path arrowok="t"/>
              </v:shape>
            </v:group>
            <v:group style="position:absolute;left:11641;top:7898;width:153;height:2" coordorigin="11641,7898" coordsize="153,2">
              <v:shape style="position:absolute;left:11641;top:7898;width:153;height:2" coordorigin="11641,7898" coordsize="153,0" path="m11641,7898l11794,7898e" filled="false" stroked="true" strokeweight=".95999pt" strokecolor="#000000">
                <v:path arrowok="t"/>
              </v:shape>
            </v:group>
            <v:group style="position:absolute;left:11850;top:7898;width:152;height:2" coordorigin="11850,7898" coordsize="152,2">
              <v:shape style="position:absolute;left:11850;top:7898;width:152;height:2" coordorigin="11850,7898" coordsize="152,0" path="m11850,7898l12001,7898e" filled="false" stroked="true" strokeweight=".95999pt" strokecolor="#000000">
                <v:path arrowok="t"/>
              </v:shape>
            </v:group>
            <v:group style="position:absolute;left:12059;top:7898;width:152;height:2" coordorigin="12059,7898" coordsize="152,2">
              <v:shape style="position:absolute;left:12059;top:7898;width:152;height:2" coordorigin="12059,7898" coordsize="152,0" path="m12059,7898l12210,7898e" filled="false" stroked="true" strokeweight=".95999pt" strokecolor="#000000">
                <v:path arrowok="t"/>
              </v:shape>
            </v:group>
            <v:group style="position:absolute;left:12266;top:7898;width:153;height:2" coordorigin="12266,7898" coordsize="153,2">
              <v:shape style="position:absolute;left:12266;top:7898;width:153;height:2" coordorigin="12266,7898" coordsize="153,0" path="m12266,7898l12419,7898e" filled="false" stroked="true" strokeweight=".95999pt" strokecolor="#000000">
                <v:path arrowok="t"/>
              </v:shape>
            </v:group>
            <v:group style="position:absolute;left:12475;top:7898;width:153;height:2" coordorigin="12475,7898" coordsize="153,2">
              <v:shape style="position:absolute;left:12475;top:7898;width:153;height:2" coordorigin="12475,7898" coordsize="153,0" path="m12475,7898l12628,7898e" filled="false" stroked="true" strokeweight=".95999pt" strokecolor="#000000">
                <v:path arrowok="t"/>
              </v:shape>
            </v:group>
            <v:group style="position:absolute;left:12684;top:7898;width:152;height:2" coordorigin="12684,7898" coordsize="152,2">
              <v:shape style="position:absolute;left:12684;top:7898;width:152;height:2" coordorigin="12684,7898" coordsize="152,0" path="m12684,7898l12835,7898e" filled="false" stroked="true" strokeweight=".95999pt" strokecolor="#000000">
                <v:path arrowok="t"/>
              </v:shape>
            </v:group>
            <v:group style="position:absolute;left:12893;top:7898;width:152;height:2" coordorigin="12893,7898" coordsize="152,2">
              <v:shape style="position:absolute;left:12893;top:7898;width:152;height:2" coordorigin="12893,7898" coordsize="152,0" path="m12893,7898l13044,7898e" filled="false" stroked="true" strokeweight=".95999pt" strokecolor="#000000">
                <v:path arrowok="t"/>
              </v:shape>
            </v:group>
            <v:group style="position:absolute;left:13100;top:7898;width:153;height:2" coordorigin="13100,7898" coordsize="153,2">
              <v:shape style="position:absolute;left:13100;top:7898;width:153;height:2" coordorigin="13100,7898" coordsize="153,0" path="m13100,7898l13253,7898e" filled="false" stroked="true" strokeweight=".95999pt" strokecolor="#000000">
                <v:path arrowok="t"/>
              </v:shape>
            </v:group>
            <v:group style="position:absolute;left:13309;top:7898;width:153;height:2" coordorigin="13309,7898" coordsize="153,2">
              <v:shape style="position:absolute;left:13309;top:7898;width:153;height:2" coordorigin="13309,7898" coordsize="153,0" path="m13309,7898l13462,7898e" filled="false" stroked="true" strokeweight=".95999pt" strokecolor="#000000">
                <v:path arrowok="t"/>
              </v:shape>
            </v:group>
            <v:group style="position:absolute;left:13518;top:7898;width:152;height:2" coordorigin="13518,7898" coordsize="152,2">
              <v:shape style="position:absolute;left:13518;top:7898;width:152;height:2" coordorigin="13518,7898" coordsize="152,0" path="m13518,7898l13669,7898e" filled="false" stroked="true" strokeweight=".95999pt" strokecolor="#000000">
                <v:path arrowok="t"/>
              </v:shape>
            </v:group>
            <v:group style="position:absolute;left:13727;top:7898;width:152;height:2" coordorigin="13727,7898" coordsize="152,2">
              <v:shape style="position:absolute;left:13727;top:7898;width:152;height:2" coordorigin="13727,7898" coordsize="152,0" path="m13727,7898l13878,7898e" filled="false" stroked="true" strokeweight=".95999pt" strokecolor="#000000">
                <v:path arrowok="t"/>
              </v:shape>
            </v:group>
            <v:group style="position:absolute;left:13934;top:7898;width:153;height:2" coordorigin="13934,7898" coordsize="153,2">
              <v:shape style="position:absolute;left:13934;top:7898;width:153;height:2" coordorigin="13934,7898" coordsize="153,0" path="m13934,7898l14087,7898e" filled="false" stroked="true" strokeweight=".95999pt" strokecolor="#000000">
                <v:path arrowok="t"/>
              </v:shape>
            </v:group>
            <v:group style="position:absolute;left:14143;top:7898;width:153;height:2" coordorigin="14143,7898" coordsize="153,2">
              <v:shape style="position:absolute;left:14143;top:7898;width:153;height:2" coordorigin="14143,7898" coordsize="153,0" path="m14143,7898l14296,7898e" filled="false" stroked="true" strokeweight=".95999pt" strokecolor="#000000">
                <v:path arrowok="t"/>
              </v:shape>
            </v:group>
            <v:group style="position:absolute;left:14352;top:7898;width:152;height:2" coordorigin="14352,7898" coordsize="152,2">
              <v:shape style="position:absolute;left:14352;top:7898;width:152;height:2" coordorigin="14352,7898" coordsize="152,0" path="m14352,7898l14503,7898e" filled="false" stroked="true" strokeweight=".95999pt" strokecolor="#000000">
                <v:path arrowok="t"/>
              </v:shape>
              <v:shape style="position:absolute;left:14561;top:7660;width:227;height:248" type="#_x0000_t75" stroked="false">
                <v:imagedata r:id="rId125" o:title=""/>
              </v:shape>
            </v:group>
            <v:group style="position:absolute;left:14778;top:7448;width:2;height:154" coordorigin="14778,7448" coordsize="2,154">
              <v:shape style="position:absolute;left:14778;top:7448;width:2;height:154" coordorigin="14778,7448" coordsize="0,154" path="m14778,7448l14778,7602e" filled="false" stroked="true" strokeweight=".96002pt" strokecolor="#000000">
                <v:path arrowok="t"/>
              </v:shape>
            </v:group>
            <v:group style="position:absolute;left:14778;top:7238;width:2;height:153" coordorigin="14778,7238" coordsize="2,153">
              <v:shape style="position:absolute;left:14778;top:7238;width:2;height:153" coordorigin="14778,7238" coordsize="0,153" path="m14778,7238l14778,7391e" filled="false" stroked="true" strokeweight=".96002pt" strokecolor="#000000">
                <v:path arrowok="t"/>
              </v:shape>
            </v:group>
            <v:group style="position:absolute;left:14778;top:7027;width:2;height:154" coordorigin="14778,7027" coordsize="2,154">
              <v:shape style="position:absolute;left:14778;top:7027;width:2;height:154" coordorigin="14778,7027" coordsize="0,154" path="m14778,7027l14778,7181e" filled="false" stroked="true" strokeweight=".96002pt" strokecolor="#000000">
                <v:path arrowok="t"/>
              </v:shape>
            </v:group>
            <v:group style="position:absolute;left:14778;top:6816;width:2;height:154" coordorigin="14778,6816" coordsize="2,154">
              <v:shape style="position:absolute;left:14778;top:6816;width:2;height:154" coordorigin="14778,6816" coordsize="0,154" path="m14778,6816l14778,6970e" filled="false" stroked="true" strokeweight=".96002pt" strokecolor="#000000">
                <v:path arrowok="t"/>
              </v:shape>
            </v:group>
            <v:group style="position:absolute;left:14778;top:6606;width:2;height:154" coordorigin="14778,6606" coordsize="2,154">
              <v:shape style="position:absolute;left:14778;top:6606;width:2;height:154" coordorigin="14778,6606" coordsize="0,154" path="m14778,6606l14778,6760e" filled="false" stroked="true" strokeweight=".96002pt" strokecolor="#000000">
                <v:path arrowok="t"/>
              </v:shape>
            </v:group>
            <v:group style="position:absolute;left:14778;top:6395;width:2;height:154" coordorigin="14778,6395" coordsize="2,154">
              <v:shape style="position:absolute;left:14778;top:6395;width:2;height:154" coordorigin="14778,6395" coordsize="0,154" path="m14778,6395l14778,6548e" filled="false" stroked="true" strokeweight=".96002pt" strokecolor="#000000">
                <v:path arrowok="t"/>
              </v:shape>
            </v:group>
            <v:group style="position:absolute;left:14778;top:6185;width:2;height:153" coordorigin="14778,6185" coordsize="2,153">
              <v:shape style="position:absolute;left:14778;top:6185;width:2;height:153" coordorigin="14778,6185" coordsize="0,153" path="m14778,6185l14778,6337e" filled="false" stroked="true" strokeweight=".96002pt" strokecolor="#000000">
                <v:path arrowok="t"/>
              </v:shape>
            </v:group>
            <v:group style="position:absolute;left:14778;top:5974;width:2;height:154" coordorigin="14778,5974" coordsize="2,154">
              <v:shape style="position:absolute;left:14778;top:5974;width:2;height:154" coordorigin="14778,5974" coordsize="0,154" path="m14778,5974l14778,6127e" filled="false" stroked="true" strokeweight=".96002pt" strokecolor="#000000">
                <v:path arrowok="t"/>
              </v:shape>
            </v:group>
            <v:group style="position:absolute;left:14778;top:5762;width:2;height:154" coordorigin="14778,5762" coordsize="2,154">
              <v:shape style="position:absolute;left:14778;top:5762;width:2;height:154" coordorigin="14778,5762" coordsize="0,154" path="m14778,5762l14778,5916e" filled="false" stroked="true" strokeweight=".96002pt" strokecolor="#000000">
                <v:path arrowok="t"/>
              </v:shape>
            </v:group>
            <v:group style="position:absolute;left:14778;top:5552;width:2;height:154" coordorigin="14778,5552" coordsize="2,154">
              <v:shape style="position:absolute;left:14778;top:5552;width:2;height:154" coordorigin="14778,5552" coordsize="0,154" path="m14778,5552l14778,5706e" filled="false" stroked="true" strokeweight=".96002pt" strokecolor="#000000">
                <v:path arrowok="t"/>
              </v:shape>
              <v:shape style="position:absolute;left:14542;top:5255;width:246;height:240" type="#_x0000_t75" stroked="false">
                <v:imagedata r:id="rId126" o:title=""/>
              </v:shape>
            </v:group>
            <v:group style="position:absolute;left:14333;top:5264;width:152;height:2" coordorigin="14333,5264" coordsize="152,2">
              <v:shape style="position:absolute;left:14333;top:5264;width:152;height:2" coordorigin="14333,5264" coordsize="152,0" path="m14333,5264l14484,5264e" filled="false" stroked="true" strokeweight=".96002pt" strokecolor="#000000">
                <v:path arrowok="t"/>
              </v:shape>
            </v:group>
            <v:group style="position:absolute;left:14124;top:5264;width:153;height:2" coordorigin="14124,5264" coordsize="153,2">
              <v:shape style="position:absolute;left:14124;top:5264;width:153;height:2" coordorigin="14124,5264" coordsize="153,0" path="m14124,5264l14276,5264e" filled="false" stroked="true" strokeweight=".96002pt" strokecolor="#000000">
                <v:path arrowok="t"/>
              </v:shape>
            </v:group>
            <v:group style="position:absolute;left:13916;top:5264;width:152;height:2" coordorigin="13916,5264" coordsize="152,2">
              <v:shape style="position:absolute;left:13916;top:5264;width:152;height:2" coordorigin="13916,5264" coordsize="152,0" path="m13916,5264l14068,5264e" filled="false" stroked="true" strokeweight=".96002pt" strokecolor="#000000">
                <v:path arrowok="t"/>
              </v:shape>
            </v:group>
            <v:group style="position:absolute;left:13708;top:5264;width:152;height:2" coordorigin="13708,5264" coordsize="152,2">
              <v:shape style="position:absolute;left:13708;top:5264;width:152;height:2" coordorigin="13708,5264" coordsize="152,0" path="m13708,5264l13859,5264e" filled="false" stroked="true" strokeweight=".96002pt" strokecolor="#000000">
                <v:path arrowok="t"/>
              </v:shape>
            </v:group>
            <v:group style="position:absolute;left:13499;top:5264;width:152;height:2" coordorigin="13499,5264" coordsize="152,2">
              <v:shape style="position:absolute;left:13499;top:5264;width:152;height:2" coordorigin="13499,5264" coordsize="152,0" path="m13499,5264l13650,5264e" filled="false" stroked="true" strokeweight=".96002pt" strokecolor="#000000">
                <v:path arrowok="t"/>
              </v:shape>
            </v:group>
            <v:group style="position:absolute;left:13290;top:5264;width:153;height:2" coordorigin="13290,5264" coordsize="153,2">
              <v:shape style="position:absolute;left:13290;top:5264;width:153;height:2" coordorigin="13290,5264" coordsize="153,0" path="m13290,5264l13442,5264e" filled="false" stroked="true" strokeweight=".96002pt" strokecolor="#000000">
                <v:path arrowok="t"/>
              </v:shape>
            </v:group>
            <v:group style="position:absolute;left:13082;top:5264;width:152;height:2" coordorigin="13082,5264" coordsize="152,2">
              <v:shape style="position:absolute;left:13082;top:5264;width:152;height:2" coordorigin="13082,5264" coordsize="152,0" path="m13082,5264l13234,5264e" filled="false" stroked="true" strokeweight=".96002pt" strokecolor="#000000">
                <v:path arrowok="t"/>
              </v:shape>
            </v:group>
            <v:group style="position:absolute;left:12874;top:5264;width:152;height:2" coordorigin="12874,5264" coordsize="152,2">
              <v:shape style="position:absolute;left:12874;top:5264;width:152;height:2" coordorigin="12874,5264" coordsize="152,0" path="m12874,5264l13025,5264e" filled="false" stroked="true" strokeweight=".96002pt" strokecolor="#000000">
                <v:path arrowok="t"/>
              </v:shape>
            </v:group>
            <v:group style="position:absolute;left:12665;top:5264;width:152;height:2" coordorigin="12665,5264" coordsize="152,2">
              <v:shape style="position:absolute;left:12665;top:5264;width:152;height:2" coordorigin="12665,5264" coordsize="152,0" path="m12665,5264l12816,5264e" filled="false" stroked="true" strokeweight=".96002pt" strokecolor="#000000">
                <v:path arrowok="t"/>
              </v:shape>
            </v:group>
            <v:group style="position:absolute;left:12456;top:5264;width:153;height:2" coordorigin="12456,5264" coordsize="153,2">
              <v:shape style="position:absolute;left:12456;top:5264;width:153;height:2" coordorigin="12456,5264" coordsize="153,0" path="m12456,5264l12608,5264e" filled="false" stroked="true" strokeweight=".96002pt" strokecolor="#000000">
                <v:path arrowok="t"/>
              </v:shape>
            </v:group>
            <v:group style="position:absolute;left:12248;top:5264;width:152;height:2" coordorigin="12248,5264" coordsize="152,2">
              <v:shape style="position:absolute;left:12248;top:5264;width:152;height:2" coordorigin="12248,5264" coordsize="152,0" path="m12248,5264l12400,5264e" filled="false" stroked="true" strokeweight=".96002pt" strokecolor="#000000">
                <v:path arrowok="t"/>
              </v:shape>
            </v:group>
            <v:group style="position:absolute;left:12040;top:5264;width:152;height:2" coordorigin="12040,5264" coordsize="152,2">
              <v:shape style="position:absolute;left:12040;top:5264;width:152;height:2" coordorigin="12040,5264" coordsize="152,0" path="m12040,5264l12191,5264e" filled="false" stroked="true" strokeweight=".96002pt" strokecolor="#000000">
                <v:path arrowok="t"/>
              </v:shape>
            </v:group>
            <v:group style="position:absolute;left:11831;top:5264;width:152;height:2" coordorigin="11831,5264" coordsize="152,2">
              <v:shape style="position:absolute;left:11831;top:5264;width:152;height:2" coordorigin="11831,5264" coordsize="152,0" path="m11831,5264l11982,5264e" filled="false" stroked="true" strokeweight=".96002pt" strokecolor="#000000">
                <v:path arrowok="t"/>
              </v:shape>
            </v:group>
            <v:group style="position:absolute;left:11622;top:5264;width:153;height:2" coordorigin="11622,5264" coordsize="153,2">
              <v:shape style="position:absolute;left:11622;top:5264;width:153;height:2" coordorigin="11622,5264" coordsize="153,0" path="m11622,5264l11774,5264e" filled="false" stroked="true" strokeweight=".96002pt" strokecolor="#000000">
                <v:path arrowok="t"/>
              </v:shape>
            </v:group>
            <v:group style="position:absolute;left:11414;top:5264;width:152;height:2" coordorigin="11414,5264" coordsize="152,2">
              <v:shape style="position:absolute;left:11414;top:5264;width:152;height:2" coordorigin="11414,5264" coordsize="152,0" path="m11414,5264l11566,5264e" filled="false" stroked="true" strokeweight=".96002pt" strokecolor="#000000">
                <v:path arrowok="t"/>
              </v:shape>
            </v:group>
            <v:group style="position:absolute;left:11206;top:5264;width:152;height:2" coordorigin="11206,5264" coordsize="152,2">
              <v:shape style="position:absolute;left:11206;top:5264;width:152;height:2" coordorigin="11206,5264" coordsize="152,0" path="m11206,5264l11357,5264e" filled="false" stroked="true" strokeweight=".96002pt" strokecolor="#000000">
                <v:path arrowok="t"/>
              </v:shape>
            </v:group>
            <v:group style="position:absolute;left:10997;top:5264;width:152;height:2" coordorigin="10997,5264" coordsize="152,2">
              <v:shape style="position:absolute;left:10997;top:5264;width:152;height:2" coordorigin="10997,5264" coordsize="152,0" path="m10997,5264l11148,5264e" filled="false" stroked="true" strokeweight=".96002pt" strokecolor="#000000">
                <v:path arrowok="t"/>
              </v:shape>
            </v:group>
            <v:group style="position:absolute;left:10788;top:5264;width:153;height:2" coordorigin="10788,5264" coordsize="153,2">
              <v:shape style="position:absolute;left:10788;top:5264;width:153;height:2" coordorigin="10788,5264" coordsize="153,0" path="m10788,5264l10940,5264e" filled="false" stroked="true" strokeweight=".96002pt" strokecolor="#000000">
                <v:path arrowok="t"/>
              </v:shape>
            </v:group>
            <v:group style="position:absolute;left:10580;top:5264;width:152;height:2" coordorigin="10580,5264" coordsize="152,2">
              <v:shape style="position:absolute;left:10580;top:5264;width:152;height:2" coordorigin="10580,5264" coordsize="152,0" path="m10580,5264l10732,5264e" filled="false" stroked="true" strokeweight=".96002pt" strokecolor="#000000">
                <v:path arrowok="t"/>
              </v:shape>
            </v:group>
            <v:group style="position:absolute;left:10372;top:5264;width:152;height:2" coordorigin="10372,5264" coordsize="152,2">
              <v:shape style="position:absolute;left:10372;top:5264;width:152;height:2" coordorigin="10372,5264" coordsize="152,0" path="m10372,5264l10523,5264e" filled="false" stroked="true" strokeweight=".96002pt" strokecolor="#000000">
                <v:path arrowok="t"/>
              </v:shape>
            </v:group>
            <v:group style="position:absolute;left:10163;top:5264;width:153;height:2" coordorigin="10163,5264" coordsize="153,2">
              <v:shape style="position:absolute;left:10163;top:5264;width:153;height:2" coordorigin="10163,5264" coordsize="153,0" path="m10163,5264l10315,5264e" filled="false" stroked="true" strokeweight=".96002pt" strokecolor="#000000">
                <v:path arrowok="t"/>
              </v:shape>
            </v:group>
            <v:group style="position:absolute;left:9954;top:5264;width:153;height:2" coordorigin="9954,5264" coordsize="153,2">
              <v:shape style="position:absolute;left:9954;top:5264;width:153;height:2" coordorigin="9954,5264" coordsize="153,0" path="m9954,5264l10106,5264e" filled="false" stroked="true" strokeweight=".96002pt" strokecolor="#000000">
                <v:path arrowok="t"/>
              </v:shape>
            </v:group>
            <v:group style="position:absolute;left:9746;top:5264;width:152;height:2" coordorigin="9746,5264" coordsize="152,2">
              <v:shape style="position:absolute;left:9746;top:5264;width:152;height:2" coordorigin="9746,5264" coordsize="152,0" path="m9746,5264l9898,5264e" filled="false" stroked="true" strokeweight=".96002pt" strokecolor="#000000">
                <v:path arrowok="t"/>
              </v:shape>
            </v:group>
            <v:group style="position:absolute;left:9538;top:5264;width:152;height:2" coordorigin="9538,5264" coordsize="152,2">
              <v:shape style="position:absolute;left:9538;top:5264;width:152;height:2" coordorigin="9538,5264" coordsize="152,0" path="m9538,5264l9689,5264e" filled="false" stroked="true" strokeweight=".96002pt" strokecolor="#000000">
                <v:path arrowok="t"/>
              </v:shape>
            </v:group>
            <v:group style="position:absolute;left:9329;top:5264;width:153;height:2" coordorigin="9329,5264" coordsize="153,2">
              <v:shape style="position:absolute;left:9329;top:5264;width:153;height:2" coordorigin="9329,5264" coordsize="153,0" path="m9329,5264l9481,5264e" filled="false" stroked="true" strokeweight=".96002pt" strokecolor="#000000">
                <v:path arrowok="t"/>
              </v:shape>
            </v:group>
            <v:group style="position:absolute;left:9120;top:5264;width:153;height:2" coordorigin="9120,5264" coordsize="153,2">
              <v:shape style="position:absolute;left:9120;top:5264;width:153;height:2" coordorigin="9120,5264" coordsize="153,0" path="m9120,5264l9272,5264e" filled="false" stroked="true" strokeweight=".96002pt" strokecolor="#000000">
                <v:path arrowok="t"/>
              </v:shape>
            </v:group>
            <v:group style="position:absolute;left:8912;top:5264;width:152;height:2" coordorigin="8912,5264" coordsize="152,2">
              <v:shape style="position:absolute;left:8912;top:5264;width:152;height:2" coordorigin="8912,5264" coordsize="152,0" path="m8912,5264l9064,5264e" filled="false" stroked="true" strokeweight=".96002pt" strokecolor="#000000">
                <v:path arrowok="t"/>
              </v:shape>
            </v:group>
            <v:group style="position:absolute;left:8704;top:5264;width:152;height:2" coordorigin="8704,5264" coordsize="152,2">
              <v:shape style="position:absolute;left:8704;top:5264;width:152;height:2" coordorigin="8704,5264" coordsize="152,0" path="m8704,5264l8855,5264e" filled="false" stroked="true" strokeweight=".96002pt" strokecolor="#000000">
                <v:path arrowok="t"/>
              </v:shape>
            </v:group>
            <v:group style="position:absolute;left:8495;top:5264;width:153;height:2" coordorigin="8495,5264" coordsize="153,2">
              <v:shape style="position:absolute;left:8495;top:5264;width:153;height:2" coordorigin="8495,5264" coordsize="153,0" path="m8495,5264l8647,5264e" filled="false" stroked="true" strokeweight=".96002pt" strokecolor="#000000">
                <v:path arrowok="t"/>
              </v:shape>
            </v:group>
            <v:group style="position:absolute;left:8286;top:5264;width:153;height:2" coordorigin="8286,5264" coordsize="153,2">
              <v:shape style="position:absolute;left:8286;top:5264;width:153;height:2" coordorigin="8286,5264" coordsize="153,0" path="m8286,5264l8438,5264e" filled="false" stroked="true" strokeweight=".96002pt" strokecolor="#000000">
                <v:path arrowok="t"/>
              </v:shape>
            </v:group>
            <v:group style="position:absolute;left:8078;top:5264;width:152;height:2" coordorigin="8078,5264" coordsize="152,2">
              <v:shape style="position:absolute;left:8078;top:5264;width:152;height:2" coordorigin="8078,5264" coordsize="152,0" path="m8078,5264l8230,5264e" filled="false" stroked="true" strokeweight=".96002pt" strokecolor="#000000">
                <v:path arrowok="t"/>
              </v:shape>
            </v:group>
            <v:group style="position:absolute;left:7870;top:5264;width:152;height:2" coordorigin="7870,5264" coordsize="152,2">
              <v:shape style="position:absolute;left:7870;top:5264;width:152;height:2" coordorigin="7870,5264" coordsize="152,0" path="m7870,5264l8021,5264e" filled="false" stroked="true" strokeweight=".96002pt" strokecolor="#000000">
                <v:path arrowok="t"/>
              </v:shape>
            </v:group>
            <v:group style="position:absolute;left:7661;top:5264;width:153;height:2" coordorigin="7661,5264" coordsize="153,2">
              <v:shape style="position:absolute;left:7661;top:5264;width:153;height:2" coordorigin="7661,5264" coordsize="153,0" path="m7661,5264l7813,5264e" filled="false" stroked="true" strokeweight=".96002pt" strokecolor="#000000">
                <v:path arrowok="t"/>
              </v:shape>
            </v:group>
            <v:group style="position:absolute;left:7452;top:5264;width:153;height:2" coordorigin="7452,5264" coordsize="153,2">
              <v:shape style="position:absolute;left:7452;top:5264;width:153;height:2" coordorigin="7452,5264" coordsize="153,0" path="m7452,5264l7604,5264e" filled="false" stroked="true" strokeweight=".96002pt" strokecolor="#000000">
                <v:path arrowok="t"/>
              </v:shape>
            </v:group>
            <v:group style="position:absolute;left:7244;top:5264;width:152;height:2" coordorigin="7244,5264" coordsize="152,2">
              <v:shape style="position:absolute;left:7244;top:5264;width:152;height:2" coordorigin="7244,5264" coordsize="152,0" path="m7244,5264l7396,5264e" filled="false" stroked="true" strokeweight=".96002pt" strokecolor="#000000">
                <v:path arrowok="t"/>
              </v:shape>
            </v:group>
            <v:group style="position:absolute;left:7036;top:5264;width:152;height:2" coordorigin="7036,5264" coordsize="152,2">
              <v:shape style="position:absolute;left:7036;top:5264;width:152;height:2" coordorigin="7036,5264" coordsize="152,0" path="m7036,5264l7187,5264e" filled="false" stroked="true" strokeweight=".96002pt" strokecolor="#000000">
                <v:path arrowok="t"/>
              </v:shape>
            </v:group>
            <v:group style="position:absolute;left:6827;top:5264;width:153;height:2" coordorigin="6827,5264" coordsize="153,2">
              <v:shape style="position:absolute;left:6827;top:5264;width:153;height:2" coordorigin="6827,5264" coordsize="153,0" path="m6827,5264l6979,5264e" filled="false" stroked="true" strokeweight=".96002pt" strokecolor="#000000">
                <v:path arrowok="t"/>
              </v:shape>
            </v:group>
            <v:group style="position:absolute;left:6618;top:5264;width:153;height:2" coordorigin="6618,5264" coordsize="153,2">
              <v:shape style="position:absolute;left:6618;top:5264;width:153;height:2" coordorigin="6618,5264" coordsize="153,0" path="m6618,5264l6770,5264e" filled="false" stroked="true" strokeweight=".96002pt" strokecolor="#000000">
                <v:path arrowok="t"/>
              </v:shape>
            </v:group>
            <v:group style="position:absolute;left:6410;top:5264;width:152;height:2" coordorigin="6410,5264" coordsize="152,2">
              <v:shape style="position:absolute;left:6410;top:5264;width:152;height:2" coordorigin="6410,5264" coordsize="152,0" path="m6410,5264l6562,5264e" filled="false" stroked="true" strokeweight=".96002pt" strokecolor="#000000">
                <v:path arrowok="t"/>
              </v:shape>
            </v:group>
            <v:group style="position:absolute;left:6250;top:5264;width:104;height:2" coordorigin="6250,5264" coordsize="104,2">
              <v:shape style="position:absolute;left:6250;top:5264;width:104;height:2" coordorigin="6250,5264" coordsize="104,0" path="m6250,5264l6353,5264e" filled="false" stroked="true" strokeweight=".95999pt" strokecolor="#000000">
                <v:path arrowok="t"/>
              </v:shape>
            </v:group>
            <v:group style="position:absolute;left:720;top:5160;width:5511;height:2" coordorigin="720,5160" coordsize="5511,2">
              <v:shape style="position:absolute;left:720;top:5160;width:5511;height:2" coordorigin="720,5160" coordsize="5511,0" path="m720,5160l6230,5160e" filled="false" stroked="true" strokeweight=".06pt" strokecolor="#bfbfbf">
                <v:path arrowok="t"/>
              </v:shape>
            </v:group>
            <v:group style="position:absolute;left:720;top:5165;width:5511;height:2" coordorigin="720,5165" coordsize="5511,2">
              <v:shape style="position:absolute;left:720;top:5165;width:5511;height:2" coordorigin="720,5165" coordsize="5511,0" path="m720,5165l6230,5165e" filled="false" stroked="true" strokeweight=".48001pt" strokecolor="#bfbfbf">
                <v:path arrowok="t"/>
              </v:shape>
            </v:group>
            <v:group style="position:absolute;left:720;top:5332;width:5511;height:2" coordorigin="720,5332" coordsize="5511,2">
              <v:shape style="position:absolute;left:720;top:5332;width:5511;height:2" coordorigin="720,5332" coordsize="5511,0" path="m720,5332l6230,5332e" filled="false" stroked="true" strokeweight=".06pt" strokecolor="#bfbfbf">
                <v:path arrowok="t"/>
              </v:shape>
            </v:group>
            <v:group style="position:absolute;left:720;top:5338;width:5511;height:2" coordorigin="720,5338" coordsize="5511,2">
              <v:shape style="position:absolute;left:720;top:5338;width:5511;height:2" coordorigin="720,5338" coordsize="5511,0" path="m720,5338l6230,5338e" filled="false" stroked="true" strokeweight=".48001pt" strokecolor="#bfbfbf">
                <v:path arrowok="t"/>
              </v:shape>
            </v:group>
            <v:group style="position:absolute;left:720;top:5504;width:5511;height:2" coordorigin="720,5504" coordsize="5511,2">
              <v:shape style="position:absolute;left:720;top:5504;width:5511;height:2" coordorigin="720,5504" coordsize="5511,0" path="m720,5504l6230,5504e" filled="false" stroked="true" strokeweight=".06pt" strokecolor="#bfbfbf">
                <v:path arrowok="t"/>
              </v:shape>
            </v:group>
            <v:group style="position:absolute;left:720;top:5509;width:5511;height:2" coordorigin="720,5509" coordsize="5511,2">
              <v:shape style="position:absolute;left:720;top:5509;width:5511;height:2" coordorigin="720,5509" coordsize="5511,0" path="m720,5509l6230,5509e" filled="false" stroked="true" strokeweight=".48001pt" strokecolor="#bfbfbf">
                <v:path arrowok="t"/>
              </v:shape>
            </v:group>
            <v:group style="position:absolute;left:720;top:5676;width:5511;height:2" coordorigin="720,5676" coordsize="5511,2">
              <v:shape style="position:absolute;left:720;top:5676;width:5511;height:2" coordorigin="720,5676" coordsize="5511,0" path="m720,5676l6230,5676e" filled="false" stroked="true" strokeweight=".06pt" strokecolor="#bfbfbf">
                <v:path arrowok="t"/>
              </v:shape>
            </v:group>
            <v:group style="position:absolute;left:720;top:5682;width:5511;height:2" coordorigin="720,5682" coordsize="5511,2">
              <v:shape style="position:absolute;left:720;top:5682;width:5511;height:2" coordorigin="720,5682" coordsize="5511,0" path="m720,5682l6230,5682e" filled="false" stroked="true" strokeweight=".47998pt" strokecolor="#bfbfbf">
                <v:path arrowok="t"/>
              </v:shape>
            </v:group>
            <v:group style="position:absolute;left:720;top:5849;width:5511;height:2" coordorigin="720,5849" coordsize="5511,2">
              <v:shape style="position:absolute;left:720;top:5849;width:5511;height:2" coordorigin="720,5849" coordsize="5511,0" path="m720,5849l6230,5849e" filled="false" stroked="true" strokeweight=".06pt" strokecolor="#bfbfbf">
                <v:path arrowok="t"/>
              </v:shape>
            </v:group>
            <v:group style="position:absolute;left:720;top:5854;width:5511;height:2" coordorigin="720,5854" coordsize="5511,2">
              <v:shape style="position:absolute;left:720;top:5854;width:5511;height:2" coordorigin="720,5854" coordsize="5511,0" path="m720,5854l6230,5854e" filled="false" stroked="true" strokeweight=".48001pt" strokecolor="#bfbfbf">
                <v:path arrowok="t"/>
              </v:shape>
            </v:group>
            <v:group style="position:absolute;left:720;top:6020;width:5511;height:2" coordorigin="720,6020" coordsize="5511,2">
              <v:shape style="position:absolute;left:720;top:6020;width:5511;height:2" coordorigin="720,6020" coordsize="5511,0" path="m720,6020l6230,6020e" filled="false" stroked="true" strokeweight=".06pt" strokecolor="#bfbfbf">
                <v:path arrowok="t"/>
              </v:shape>
            </v:group>
            <v:group style="position:absolute;left:720;top:6026;width:5511;height:2" coordorigin="720,6026" coordsize="5511,2">
              <v:shape style="position:absolute;left:720;top:6026;width:5511;height:2" coordorigin="720,6026" coordsize="5511,0" path="m720,6026l6230,6026e" filled="false" stroked="true" strokeweight=".48001pt" strokecolor="#bfbfbf">
                <v:path arrowok="t"/>
              </v:shape>
            </v:group>
            <v:group style="position:absolute;left:720;top:6193;width:5511;height:2" coordorigin="720,6193" coordsize="5511,2">
              <v:shape style="position:absolute;left:720;top:6193;width:5511;height:2" coordorigin="720,6193" coordsize="5511,0" path="m720,6193l6230,6193e" filled="false" stroked="true" strokeweight=".06pt" strokecolor="#bfbfbf">
                <v:path arrowok="t"/>
              </v:shape>
            </v:group>
            <v:group style="position:absolute;left:720;top:6198;width:5511;height:2" coordorigin="720,6198" coordsize="5511,2">
              <v:shape style="position:absolute;left:720;top:6198;width:5511;height:2" coordorigin="720,6198" coordsize="5511,0" path="m720,6198l6230,6198e" filled="false" stroked="true" strokeweight=".48001pt" strokecolor="#bfbfbf">
                <v:path arrowok="t"/>
              </v:shape>
            </v:group>
            <v:group style="position:absolute;left:720;top:6365;width:5511;height:2" coordorigin="720,6365" coordsize="5511,2">
              <v:shape style="position:absolute;left:720;top:6365;width:5511;height:2" coordorigin="720,6365" coordsize="5511,0" path="m720,6365l6230,6365e" filled="false" stroked="true" strokeweight=".06pt" strokecolor="#bfbfbf">
                <v:path arrowok="t"/>
              </v:shape>
            </v:group>
            <v:group style="position:absolute;left:720;top:6371;width:5511;height:2" coordorigin="720,6371" coordsize="5511,2">
              <v:shape style="position:absolute;left:720;top:6371;width:5511;height:2" coordorigin="720,6371" coordsize="5511,0" path="m720,6371l6230,6371e" filled="false" stroked="true" strokeweight=".48001pt" strokecolor="#bfbfbf">
                <v:path arrowok="t"/>
              </v:shape>
            </v:group>
            <v:group style="position:absolute;left:720;top:6538;width:5511;height:2" coordorigin="720,6538" coordsize="5511,2">
              <v:shape style="position:absolute;left:720;top:6538;width:5511;height:2" coordorigin="720,6538" coordsize="5511,0" path="m720,6538l6230,6538e" filled="false" stroked="true" strokeweight=".06pt" strokecolor="#bfbfbf">
                <v:path arrowok="t"/>
              </v:shape>
            </v:group>
            <v:group style="position:absolute;left:720;top:6542;width:5511;height:2" coordorigin="720,6542" coordsize="5511,2">
              <v:shape style="position:absolute;left:720;top:6542;width:5511;height:2" coordorigin="720,6542" coordsize="5511,0" path="m720,6542l6230,6542e" filled="false" stroked="true" strokeweight=".48001pt" strokecolor="#bfbfbf">
                <v:path arrowok="t"/>
              </v:shape>
            </v:group>
            <v:group style="position:absolute;left:720;top:6709;width:5511;height:2" coordorigin="720,6709" coordsize="5511,2">
              <v:shape style="position:absolute;left:720;top:6709;width:5511;height:2" coordorigin="720,6709" coordsize="5511,0" path="m720,6709l6230,6709e" filled="false" stroked="true" strokeweight=".06pt" strokecolor="#bfbfbf">
                <v:path arrowok="t"/>
              </v:shape>
            </v:group>
            <v:group style="position:absolute;left:720;top:6715;width:5511;height:2" coordorigin="720,6715" coordsize="5511,2">
              <v:shape style="position:absolute;left:720;top:6715;width:5511;height:2" coordorigin="720,6715" coordsize="5511,0" path="m720,6715l6230,6715e" filled="false" stroked="true" strokeweight=".48001pt" strokecolor="#bfbfbf">
                <v:path arrowok="t"/>
              </v:shape>
            </v:group>
            <v:group style="position:absolute;left:720;top:6882;width:5511;height:2" coordorigin="720,6882" coordsize="5511,2">
              <v:shape style="position:absolute;left:720;top:6882;width:5511;height:2" coordorigin="720,6882" coordsize="5511,0" path="m720,6882l6230,6882e" filled="false" stroked="true" strokeweight=".06pt" strokecolor="#bfbfbf">
                <v:path arrowok="t"/>
              </v:shape>
            </v:group>
            <v:group style="position:absolute;left:720;top:6887;width:5511;height:2" coordorigin="720,6887" coordsize="5511,2">
              <v:shape style="position:absolute;left:720;top:6887;width:5511;height:2" coordorigin="720,6887" coordsize="5511,0" path="m720,6887l6230,6887e" filled="false" stroked="true" strokeweight=".47998pt" strokecolor="#bfbfbf">
                <v:path arrowok="t"/>
              </v:shape>
            </v:group>
            <v:group style="position:absolute;left:720;top:7054;width:5511;height:2" coordorigin="720,7054" coordsize="5511,2">
              <v:shape style="position:absolute;left:720;top:7054;width:5511;height:2" coordorigin="720,7054" coordsize="5511,0" path="m720,7054l6230,7054e" filled="false" stroked="true" strokeweight=".06pt" strokecolor="#bfbfbf">
                <v:path arrowok="t"/>
              </v:shape>
            </v:group>
            <v:group style="position:absolute;left:720;top:7060;width:5511;height:2" coordorigin="720,7060" coordsize="5511,2">
              <v:shape style="position:absolute;left:720;top:7060;width:5511;height:2" coordorigin="720,7060" coordsize="5511,0" path="m720,7060l6230,7060e" filled="false" stroked="true" strokeweight=".48001pt" strokecolor="#bfbfbf">
                <v:path arrowok="t"/>
              </v:shape>
            </v:group>
            <v:group style="position:absolute;left:720;top:7226;width:5511;height:2" coordorigin="720,7226" coordsize="5511,2">
              <v:shape style="position:absolute;left:720;top:7226;width:5511;height:2" coordorigin="720,7226" coordsize="5511,0" path="m720,7226l6230,7226e" filled="false" stroked="true" strokeweight=".06pt" strokecolor="#bfbfbf">
                <v:path arrowok="t"/>
              </v:shape>
            </v:group>
            <v:group style="position:absolute;left:720;top:7231;width:5511;height:2" coordorigin="720,7231" coordsize="5511,2">
              <v:shape style="position:absolute;left:720;top:7231;width:5511;height:2" coordorigin="720,7231" coordsize="5511,0" path="m720,7231l6230,7231e" filled="false" stroked="true" strokeweight=".48001pt" strokecolor="#bfbfbf">
                <v:path arrowok="t"/>
              </v:shape>
            </v:group>
            <v:group style="position:absolute;left:720;top:7398;width:5511;height:2" coordorigin="720,7398" coordsize="5511,2">
              <v:shape style="position:absolute;left:720;top:7398;width:5511;height:2" coordorigin="720,7398" coordsize="5511,0" path="m720,7398l6230,7398e" filled="false" stroked="true" strokeweight=".06pt" strokecolor="#bfbfbf">
                <v:path arrowok="t"/>
              </v:shape>
            </v:group>
            <v:group style="position:absolute;left:720;top:7404;width:5511;height:2" coordorigin="720,7404" coordsize="5511,2">
              <v:shape style="position:absolute;left:720;top:7404;width:5511;height:2" coordorigin="720,7404" coordsize="5511,0" path="m720,7404l6230,7404e" filled="false" stroked="true" strokeweight=".48001pt" strokecolor="#bfbfbf">
                <v:path arrowok="t"/>
              </v:shape>
            </v:group>
            <v:group style="position:absolute;left:720;top:7571;width:5511;height:2" coordorigin="720,7571" coordsize="5511,2">
              <v:shape style="position:absolute;left:720;top:7571;width:5511;height:2" coordorigin="720,7571" coordsize="5511,0" path="m720,7571l6230,7571e" filled="false" stroked="true" strokeweight=".06pt" strokecolor="#bfbfbf">
                <v:path arrowok="t"/>
              </v:shape>
            </v:group>
            <v:group style="position:absolute;left:720;top:7576;width:5511;height:2" coordorigin="720,7576" coordsize="5511,2">
              <v:shape style="position:absolute;left:720;top:7576;width:5511;height:2" coordorigin="720,7576" coordsize="5511,0" path="m720,7576l6230,7576e" filled="false" stroked="true" strokeweight=".47998pt" strokecolor="#bfbfbf">
                <v:path arrowok="t"/>
              </v:shape>
            </v:group>
            <v:group style="position:absolute;left:720;top:7742;width:5511;height:2" coordorigin="720,7742" coordsize="5511,2">
              <v:shape style="position:absolute;left:720;top:7742;width:5511;height:2" coordorigin="720,7742" coordsize="5511,0" path="m720,7742l6230,7742e" filled="false" stroked="true" strokeweight=".06pt" strokecolor="#bfbfbf">
                <v:path arrowok="t"/>
              </v:shape>
            </v:group>
            <v:group style="position:absolute;left:720;top:7748;width:5511;height:2" coordorigin="720,7748" coordsize="5511,2">
              <v:shape style="position:absolute;left:720;top:7748;width:5511;height:2" coordorigin="720,7748" coordsize="5511,0" path="m720,7748l6230,7748e" filled="false" stroked="true" strokeweight=".47998pt" strokecolor="#bfbfbf">
                <v:path arrowok="t"/>
              </v:shape>
            </v:group>
            <v:group style="position:absolute;left:720;top:7915;width:5511;height:2" coordorigin="720,7915" coordsize="5511,2">
              <v:shape style="position:absolute;left:720;top:7915;width:5511;height:2" coordorigin="720,7915" coordsize="5511,0" path="m720,7915l6230,7915e" filled="false" stroked="true" strokeweight=".06pt" strokecolor="#bfbfbf">
                <v:path arrowok="t"/>
              </v:shape>
            </v:group>
            <v:group style="position:absolute;left:720;top:7920;width:5511;height:2" coordorigin="720,7920" coordsize="5511,2">
              <v:shape style="position:absolute;left:720;top:7920;width:5511;height:2" coordorigin="720,7920" coordsize="5511,0" path="m720,7920l6230,7920e" filled="false" stroked="true" strokeweight=".48001pt" strokecolor="#bfbfbf">
                <v:path arrowok="t"/>
              </v:shape>
            </v:group>
            <v:group style="position:absolute;left:720;top:8087;width:5511;height:2" coordorigin="720,8087" coordsize="5511,2">
              <v:shape style="position:absolute;left:720;top:8087;width:5511;height:2" coordorigin="720,8087" coordsize="5511,0" path="m720,8087l6230,8087e" filled="false" stroked="true" strokeweight=".06pt" strokecolor="#bfbfbf">
                <v:path arrowok="t"/>
              </v:shape>
            </v:group>
            <v:group style="position:absolute;left:720;top:8093;width:5511;height:2" coordorigin="720,8093" coordsize="5511,2">
              <v:shape style="position:absolute;left:720;top:8093;width:5511;height:2" coordorigin="720,8093" coordsize="5511,0" path="m720,8093l6230,8093e" filled="false" stroked="true" strokeweight=".48001pt" strokecolor="#bfbfbf">
                <v:path arrowok="t"/>
              </v:shape>
            </v:group>
            <v:group style="position:absolute;left:720;top:8260;width:5511;height:2" coordorigin="720,8260" coordsize="5511,2">
              <v:shape style="position:absolute;left:720;top:8260;width:5511;height:2" coordorigin="720,8260" coordsize="5511,0" path="m720,8260l6230,8260e" filled="false" stroked="true" strokeweight=".06pt" strokecolor="#bfbfbf">
                <v:path arrowok="t"/>
              </v:shape>
            </v:group>
            <v:group style="position:absolute;left:720;top:8264;width:5511;height:2" coordorigin="720,8264" coordsize="5511,2">
              <v:shape style="position:absolute;left:720;top:8264;width:5511;height:2" coordorigin="720,8264" coordsize="5511,0" path="m720,8264l6230,8264e" filled="false" stroked="true" strokeweight=".47998pt" strokecolor="#bfbfbf">
                <v:path arrowok="t"/>
              </v:shape>
            </v:group>
            <v:group style="position:absolute;left:720;top:8431;width:5511;height:2" coordorigin="720,8431" coordsize="5511,2">
              <v:shape style="position:absolute;left:720;top:8431;width:5511;height:2" coordorigin="720,8431" coordsize="5511,0" path="m720,8431l6230,8431e" filled="false" stroked="true" strokeweight=".06pt" strokecolor="#bfbfbf">
                <v:path arrowok="t"/>
              </v:shape>
            </v:group>
            <v:group style="position:absolute;left:720;top:8437;width:5511;height:2" coordorigin="720,8437" coordsize="5511,2">
              <v:shape style="position:absolute;left:720;top:8437;width:5511;height:2" coordorigin="720,8437" coordsize="5511,0" path="m720,8437l6230,8437e" filled="false" stroked="true" strokeweight=".48001pt" strokecolor="#bfbfbf">
                <v:path arrowok="t"/>
              </v:shape>
            </v:group>
            <v:group style="position:absolute;left:720;top:8604;width:5511;height:2" coordorigin="720,8604" coordsize="5511,2">
              <v:shape style="position:absolute;left:720;top:8604;width:5511;height:2" coordorigin="720,8604" coordsize="5511,0" path="m720,8604l6230,8604e" filled="false" stroked="true" strokeweight=".06pt" strokecolor="#bfbfbf">
                <v:path arrowok="t"/>
              </v:shape>
            </v:group>
            <v:group style="position:absolute;left:720;top:8609;width:5511;height:2" coordorigin="720,8609" coordsize="5511,2">
              <v:shape style="position:absolute;left:720;top:8609;width:5511;height:2" coordorigin="720,8609" coordsize="5511,0" path="m720,8609l6230,8609e" filled="false" stroked="true" strokeweight=".48001pt" strokecolor="#bfbfbf">
                <v:path arrowok="t"/>
              </v:shape>
            </v:group>
            <v:group style="position:absolute;left:720;top:8776;width:5511;height:2" coordorigin="720,8776" coordsize="5511,2">
              <v:shape style="position:absolute;left:720;top:8776;width:5511;height:2" coordorigin="720,8776" coordsize="5511,0" path="m720,8776l6230,8776e" filled="false" stroked="true" strokeweight=".06pt" strokecolor="#bfbfbf">
                <v:path arrowok="t"/>
              </v:shape>
            </v:group>
            <v:group style="position:absolute;left:720;top:8782;width:5511;height:2" coordorigin="720,8782" coordsize="5511,2">
              <v:shape style="position:absolute;left:720;top:8782;width:5511;height:2" coordorigin="720,8782" coordsize="5511,0" path="m720,8782l6230,8782e" filled="false" stroked="true" strokeweight=".48001pt" strokecolor="#bfbfbf">
                <v:path arrowok="t"/>
              </v:shape>
            </v:group>
            <v:group style="position:absolute;left:720;top:8948;width:5511;height:2" coordorigin="720,8948" coordsize="5511,2">
              <v:shape style="position:absolute;left:720;top:8948;width:5511;height:2" coordorigin="720,8948" coordsize="5511,0" path="m720,8948l6230,8948e" filled="false" stroked="true" strokeweight=".06pt" strokecolor="#bfbfbf">
                <v:path arrowok="t"/>
              </v:shape>
            </v:group>
            <v:group style="position:absolute;left:720;top:8953;width:5511;height:2" coordorigin="720,8953" coordsize="5511,2">
              <v:shape style="position:absolute;left:720;top:8953;width:5511;height:2" coordorigin="720,8953" coordsize="5511,0" path="m720,8953l6230,8953e" filled="false" stroked="true" strokeweight=".47998pt" strokecolor="#bfbfbf">
                <v:path arrowok="t"/>
              </v:shape>
            </v:group>
            <v:group style="position:absolute;left:720;top:9120;width:5511;height:2" coordorigin="720,9120" coordsize="5511,2">
              <v:shape style="position:absolute;left:720;top:9120;width:5511;height:2" coordorigin="720,9120" coordsize="5511,0" path="m720,9120l6230,9120e" filled="false" stroked="true" strokeweight=".06pt" strokecolor="#bfbfbf">
                <v:path arrowok="t"/>
              </v:shape>
            </v:group>
            <v:group style="position:absolute;left:720;top:9126;width:5511;height:2" coordorigin="720,9126" coordsize="5511,2">
              <v:shape style="position:absolute;left:720;top:9126;width:5511;height:2" coordorigin="720,9126" coordsize="5511,0" path="m720,9126l6230,9126e" filled="false" stroked="true" strokeweight=".47998pt" strokecolor="#bfbfbf">
                <v:path arrowok="t"/>
              </v:shape>
            </v:group>
            <v:group style="position:absolute;left:720;top:9293;width:5511;height:2" coordorigin="720,9293" coordsize="5511,2">
              <v:shape style="position:absolute;left:720;top:9293;width:5511;height:2" coordorigin="720,9293" coordsize="5511,0" path="m720,9293l6230,9293e" filled="false" stroked="true" strokeweight=".06pt" strokecolor="#bfbfbf">
                <v:path arrowok="t"/>
              </v:shape>
            </v:group>
            <v:group style="position:absolute;left:720;top:9298;width:5511;height:2" coordorigin="720,9298" coordsize="5511,2">
              <v:shape style="position:absolute;left:720;top:9298;width:5511;height:2" coordorigin="720,9298" coordsize="5511,0" path="m720,9298l6230,9298e" filled="false" stroked="true" strokeweight=".48001pt" strokecolor="#bfbfbf">
                <v:path arrowok="t"/>
              </v:shape>
            </v:group>
            <v:group style="position:absolute;left:720;top:9464;width:5511;height:2" coordorigin="720,9464" coordsize="5511,2">
              <v:shape style="position:absolute;left:720;top:9464;width:5511;height:2" coordorigin="720,9464" coordsize="5511,0" path="m720,9464l6230,9464e" filled="false" stroked="true" strokeweight=".06pt" strokecolor="#bfbfbf">
                <v:path arrowok="t"/>
              </v:shape>
            </v:group>
            <v:group style="position:absolute;left:720;top:9470;width:5511;height:2" coordorigin="720,9470" coordsize="5511,2">
              <v:shape style="position:absolute;left:720;top:9470;width:5511;height:2" coordorigin="720,9470" coordsize="5511,0" path="m720,9470l6230,9470e" filled="false" stroked="true" strokeweight=".48001pt" strokecolor="#bfbfbf">
                <v:path arrowok="t"/>
              </v:shape>
            </v:group>
            <v:group style="position:absolute;left:720;top:5160;width:2;height:4314" coordorigin="720,5160" coordsize="2,4314">
              <v:shape style="position:absolute;left:720;top:5160;width:2;height:4314" coordorigin="720,5160" coordsize="0,4314" path="m720,5160l720,9474e" filled="false" stroked="true" strokeweight=".06pt" strokecolor="#bfbfbf">
                <v:path arrowok="t"/>
              </v:shape>
            </v:group>
            <v:group style="position:absolute;left:725;top:5160;width:2;height:4316" coordorigin="725,5160" coordsize="2,4316">
              <v:shape style="position:absolute;left:725;top:5160;width:2;height:4316" coordorigin="725,5160" coordsize="0,4316" path="m725,5160l725,9475e" filled="false" stroked="true" strokeweight=".48001pt" strokecolor="#bfbfbf">
                <v:path arrowok="t"/>
              </v:shape>
            </v:group>
            <v:group style="position:absolute;left:1409;top:5160;width:2;height:4314" coordorigin="1409,5160" coordsize="2,4314">
              <v:shape style="position:absolute;left:1409;top:5160;width:2;height:4314" coordorigin="1409,5160" coordsize="0,4314" path="m1409,5160l1409,9474e" filled="false" stroked="true" strokeweight=".06pt" strokecolor="#bfbfbf">
                <v:path arrowok="t"/>
              </v:shape>
            </v:group>
            <v:group style="position:absolute;left:1414;top:5160;width:2;height:4316" coordorigin="1414,5160" coordsize="2,4316">
              <v:shape style="position:absolute;left:1414;top:5160;width:2;height:4316" coordorigin="1414,5160" coordsize="0,4316" path="m1414,5160l1414,9475e" filled="false" stroked="true" strokeweight=".48001pt" strokecolor="#bfbfbf">
                <v:path arrowok="t"/>
              </v:shape>
            </v:group>
            <v:group style="position:absolute;left:2098;top:5160;width:2;height:4314" coordorigin="2098,5160" coordsize="2,4314">
              <v:shape style="position:absolute;left:2098;top:5160;width:2;height:4314" coordorigin="2098,5160" coordsize="0,4314" path="m2098,5160l2098,9474e" filled="false" stroked="true" strokeweight=".06pt" strokecolor="#bfbfbf">
                <v:path arrowok="t"/>
              </v:shape>
            </v:group>
            <v:group style="position:absolute;left:2102;top:5160;width:2;height:4316" coordorigin="2102,5160" coordsize="2,4316">
              <v:shape style="position:absolute;left:2102;top:5160;width:2;height:4316" coordorigin="2102,5160" coordsize="0,4316" path="m2102,5160l2102,9475e" filled="false" stroked="true" strokeweight=".48001pt" strokecolor="#bfbfbf">
                <v:path arrowok="t"/>
              </v:shape>
            </v:group>
            <v:group style="position:absolute;left:2786;top:5160;width:2;height:4314" coordorigin="2786,5160" coordsize="2,4314">
              <v:shape style="position:absolute;left:2786;top:5160;width:2;height:4314" coordorigin="2786,5160" coordsize="0,4314" path="m2786,5160l2786,9474e" filled="false" stroked="true" strokeweight=".06pt" strokecolor="#bfbfbf">
                <v:path arrowok="t"/>
              </v:shape>
            </v:group>
            <v:group style="position:absolute;left:2791;top:5160;width:2;height:4316" coordorigin="2791,5160" coordsize="2,4316">
              <v:shape style="position:absolute;left:2791;top:5160;width:2;height:4316" coordorigin="2791,5160" coordsize="0,4316" path="m2791,5160l2791,9475e" filled="false" stroked="true" strokeweight=".48001pt" strokecolor="#bfbfbf">
                <v:path arrowok="t"/>
              </v:shape>
            </v:group>
            <v:group style="position:absolute;left:3475;top:5160;width:2;height:4314" coordorigin="3475,5160" coordsize="2,4314">
              <v:shape style="position:absolute;left:3475;top:5160;width:2;height:4314" coordorigin="3475,5160" coordsize="0,4314" path="m3475,5160l3475,9474e" filled="false" stroked="true" strokeweight=".06pt" strokecolor="#bfbfbf">
                <v:path arrowok="t"/>
              </v:shape>
            </v:group>
            <v:group style="position:absolute;left:3480;top:5160;width:2;height:4316" coordorigin="3480,5160" coordsize="2,4316">
              <v:shape style="position:absolute;left:3480;top:5160;width:2;height:4316" coordorigin="3480,5160" coordsize="0,4316" path="m3480,5160l3480,9475e" filled="false" stroked="true" strokeweight=".48pt" strokecolor="#bfbfbf">
                <v:path arrowok="t"/>
              </v:shape>
            </v:group>
            <v:group style="position:absolute;left:4164;top:5160;width:2;height:4314" coordorigin="4164,5160" coordsize="2,4314">
              <v:shape style="position:absolute;left:4164;top:5160;width:2;height:4314" coordorigin="4164,5160" coordsize="0,4314" path="m4164,5160l4164,9474e" filled="false" stroked="true" strokeweight=".06pt" strokecolor="#bfbfbf">
                <v:path arrowok="t"/>
              </v:shape>
            </v:group>
            <v:group style="position:absolute;left:4169;top:5160;width:2;height:4316" coordorigin="4169,5160" coordsize="2,4316">
              <v:shape style="position:absolute;left:4169;top:5160;width:2;height:4316" coordorigin="4169,5160" coordsize="0,4316" path="m4169,5160l4169,9475e" filled="false" stroked="true" strokeweight=".48pt" strokecolor="#bfbfbf">
                <v:path arrowok="t"/>
              </v:shape>
            </v:group>
            <v:group style="position:absolute;left:4853;top:5160;width:2;height:4314" coordorigin="4853,5160" coordsize="2,4314">
              <v:shape style="position:absolute;left:4853;top:5160;width:2;height:4314" coordorigin="4853,5160" coordsize="0,4314" path="m4853,5160l4853,9474e" filled="false" stroked="true" strokeweight=".06pt" strokecolor="#bfbfbf">
                <v:path arrowok="t"/>
              </v:shape>
            </v:group>
            <v:group style="position:absolute;left:4858;top:5160;width:2;height:4316" coordorigin="4858,5160" coordsize="2,4316">
              <v:shape style="position:absolute;left:4858;top:5160;width:2;height:4316" coordorigin="4858,5160" coordsize="0,4316" path="m4858,5160l4858,9475e" filled="false" stroked="true" strokeweight=".48pt" strokecolor="#bfbfbf">
                <v:path arrowok="t"/>
              </v:shape>
            </v:group>
            <v:group style="position:absolute;left:5542;top:5160;width:2;height:4314" coordorigin="5542,5160" coordsize="2,4314">
              <v:shape style="position:absolute;left:5542;top:5160;width:2;height:4314" coordorigin="5542,5160" coordsize="0,4314" path="m5542,5160l5542,9474e" filled="false" stroked="true" strokeweight=".06pt" strokecolor="#bfbfbf">
                <v:path arrowok="t"/>
              </v:shape>
            </v:group>
            <v:group style="position:absolute;left:5546;top:5160;width:2;height:4316" coordorigin="5546,5160" coordsize="2,4316">
              <v:shape style="position:absolute;left:5546;top:5160;width:2;height:4316" coordorigin="5546,5160" coordsize="0,4316" path="m5546,5160l5546,9475e" filled="false" stroked="true" strokeweight=".48001pt" strokecolor="#bfbfbf">
                <v:path arrowok="t"/>
              </v:shape>
            </v:group>
            <v:group style="position:absolute;left:6230;top:5160;width:2;height:4314" coordorigin="6230,5160" coordsize="2,4314">
              <v:shape style="position:absolute;left:6230;top:5160;width:2;height:4314" coordorigin="6230,5160" coordsize="0,4314" path="m6230,5160l6230,9474e" filled="false" stroked="true" strokeweight=".06pt" strokecolor="#bfbfbf">
                <v:path arrowok="t"/>
              </v:shape>
            </v:group>
            <v:group style="position:absolute;left:6235;top:5160;width:2;height:4316" coordorigin="6235,5160" coordsize="2,4316">
              <v:shape style="position:absolute;left:6235;top:5160;width:2;height:4316" coordorigin="6235,5160" coordsize="0,4316" path="m6235,5160l6235,9475e" filled="false" stroked="true" strokeweight=".48001pt" strokecolor="#bfbfbf">
                <v:path arrowok="t"/>
              </v:shape>
            </v:group>
            <v:group style="position:absolute;left:2840;top:5570;width:2;height:412" coordorigin="2840,5570" coordsize="2,412">
              <v:shape style="position:absolute;left:2840;top:5570;width:2;height:412" coordorigin="2840,5570" coordsize="0,412" path="m2840,5570l2840,5982e" filled="false" stroked="true" strokeweight=".06pt" strokecolor="#000000">
                <v:path arrowok="t"/>
              </v:shape>
            </v:group>
            <v:group style="position:absolute;left:2848;top:5570;width:2;height:413" coordorigin="2848,5570" coordsize="2,413">
              <v:shape style="position:absolute;left:2848;top:5570;width:2;height:413" coordorigin="2848,5570" coordsize="0,413" path="m2848,5570l2848,5983e" filled="false" stroked="true" strokeweight=".600010pt" strokecolor="#000000">
                <v:path arrowok="t"/>
              </v:shape>
            </v:group>
            <v:group style="position:absolute;left:1883;top:5561;width:971;height:2" coordorigin="1883,5561" coordsize="971,2">
              <v:shape style="position:absolute;left:1883;top:5561;width:971;height:2" coordorigin="1883,5561" coordsize="971,0" path="m1883,5561l2854,5561e" filled="false" stroked="true" strokeweight=".06pt" strokecolor="#000000">
                <v:path arrowok="t"/>
              </v:shape>
            </v:group>
            <v:group style="position:absolute;left:1884;top:5566;width:970;height:2" coordorigin="1884,5566" coordsize="970,2">
              <v:shape style="position:absolute;left:1884;top:5566;width:970;height:2" coordorigin="1884,5566" coordsize="970,0" path="m1884,5566l2854,5566e" filled="false" stroked="true" strokeweight=".41998pt" strokecolor="#000000">
                <v:path arrowok="t"/>
              </v:shape>
            </v:group>
            <v:group style="position:absolute;left:1883;top:5974;width:971;height:2" coordorigin="1883,5974" coordsize="971,2">
              <v:shape style="position:absolute;left:1883;top:5974;width:971;height:2" coordorigin="1883,5974" coordsize="971,0" path="m1883,5974l2854,5974e" filled="false" stroked="true" strokeweight=".06pt" strokecolor="#000000">
                <v:path arrowok="t"/>
              </v:shape>
            </v:group>
            <v:group style="position:absolute;left:1884;top:5979;width:970;height:2" coordorigin="1884,5979" coordsize="970,2">
              <v:shape style="position:absolute;left:1884;top:5979;width:970;height:2" coordorigin="1884,5979" coordsize="970,0" path="m1884,5979l2854,5979e" filled="false" stroked="true" strokeweight=".42001pt" strokecolor="#000000">
                <v:path arrowok="t"/>
              </v:shape>
            </v:group>
            <v:group style="position:absolute;left:1848;top:5476;width:96;height:76" coordorigin="1848,5476" coordsize="96,76">
              <v:shape style="position:absolute;left:1848;top:5476;width:96;height:76" coordorigin="1848,5476" coordsize="96,76" path="m1944,5551l1848,5476e" filled="false" stroked="true" strokeweight=".957pt" strokecolor="#ff0000">
                <v:path arrowok="t"/>
              </v:shape>
            </v:group>
            <v:group style="position:absolute;left:2030;top:5437;width:2;height:105" coordorigin="2030,5437" coordsize="2,105">
              <v:shape style="position:absolute;left:2030;top:5437;width:2;height:105" coordorigin="2030,5437" coordsize="0,105" path="m2030,5542l2030,5437e" filled="false" stroked="true" strokeweight=".957pt" strokecolor="#ff0000">
                <v:path arrowok="t"/>
              </v:shape>
            </v:group>
            <v:group style="position:absolute;left:2088;top:5476;width:86;height:76" coordorigin="2088,5476" coordsize="86,76">
              <v:shape style="position:absolute;left:2088;top:5476;width:86;height:76" coordorigin="2088,5476" coordsize="86,76" path="m2088,5551l2173,5476e" filled="false" stroked="true" strokeweight=".957pt" strokecolor="#ff0000">
                <v:path arrowok="t"/>
              </v:shape>
            </v:group>
            <v:group style="position:absolute;left:2508;top:5170;width:2;height:153" coordorigin="2508,5170" coordsize="2,153">
              <v:shape style="position:absolute;left:2508;top:5170;width:2;height:153" coordorigin="2508,5170" coordsize="0,153" path="m2508,5170l2508,5322e" filled="false" stroked="true" strokeweight="1.435pt" strokecolor="#000000">
                <v:path arrowok="t"/>
              </v:shape>
            </v:group>
            <v:group style="position:absolute;left:2442;top:5303;width:143;height:144" coordorigin="2442,5303" coordsize="143,144">
              <v:shape style="position:absolute;left:2442;top:5303;width:143;height:144" coordorigin="2442,5303" coordsize="143,144" path="m2585,5303l2442,5303,2518,5447,2585,5303xe" filled="true" fillcolor="#000000" stroked="false">
                <v:path arrowok="t"/>
                <v:fill type="solid"/>
              </v:shape>
            </v:group>
            <v:group style="position:absolute;left:2192;top:5170;width:2;height:258" coordorigin="2192,5170" coordsize="2,258">
              <v:shape style="position:absolute;left:2192;top:5170;width:2;height:258" coordorigin="2192,5170" coordsize="0,258" path="m2192,5170l2192,5428e" filled="false" stroked="true" strokeweight="1.435pt" strokecolor="#000000">
                <v:path arrowok="t"/>
              </v:shape>
            </v:group>
            <v:group style="position:absolute;left:2956;top:7054;width:2;height:412" coordorigin="2956,7054" coordsize="2,412">
              <v:shape style="position:absolute;left:2956;top:7054;width:2;height:412" coordorigin="2956,7054" coordsize="0,412" path="m2956,7054l2956,7465e" filled="false" stroked="true" strokeweight=".06pt" strokecolor="#000000">
                <v:path arrowok="t"/>
              </v:shape>
            </v:group>
            <v:group style="position:absolute;left:2962;top:7054;width:2;height:413" coordorigin="2962,7054" coordsize="2,413">
              <v:shape style="position:absolute;left:2962;top:7054;width:2;height:413" coordorigin="2962,7054" coordsize="0,413" path="m2962,7054l2962,7466e" filled="false" stroked="true" strokeweight=".66pt" strokecolor="#000000">
                <v:path arrowok="t"/>
              </v:shape>
            </v:group>
            <v:group style="position:absolute;left:1998;top:7044;width:970;height:2" coordorigin="1998,7044" coordsize="970,2">
              <v:shape style="position:absolute;left:1998;top:7044;width:970;height:2" coordorigin="1998,7044" coordsize="970,0" path="m1998,7044l2968,7044e" filled="false" stroked="true" strokeweight=".06pt" strokecolor="#000000">
                <v:path arrowok="t"/>
              </v:shape>
            </v:group>
            <v:group style="position:absolute;left:1999;top:7049;width:970;height:2" coordorigin="1999,7049" coordsize="970,2">
              <v:shape style="position:absolute;left:1999;top:7049;width:970;height:2" coordorigin="1999,7049" coordsize="970,0" path="m1999,7049l2969,7049e" filled="false" stroked="true" strokeweight=".41998pt" strokecolor="#000000">
                <v:path arrowok="t"/>
              </v:shape>
            </v:group>
            <v:group style="position:absolute;left:1998;top:7457;width:970;height:2" coordorigin="1998,7457" coordsize="970,2">
              <v:shape style="position:absolute;left:1998;top:7457;width:970;height:2" coordorigin="1998,7457" coordsize="970,0" path="m1998,7457l2968,7457e" filled="false" stroked="true" strokeweight=".06pt" strokecolor="#000000">
                <v:path arrowok="t"/>
              </v:shape>
            </v:group>
            <v:group style="position:absolute;left:1999;top:7462;width:970;height:2" coordorigin="1999,7462" coordsize="970,2">
              <v:shape style="position:absolute;left:1999;top:7462;width:970;height:2" coordorigin="1999,7462" coordsize="970,0" path="m1999,7462l2969,7462e" filled="false" stroked="true" strokeweight=".48001pt" strokecolor="#000000">
                <v:path arrowok="t"/>
              </v:shape>
            </v:group>
            <v:group style="position:absolute;left:2231;top:7198;width:96;height:77" coordorigin="2231,7198" coordsize="96,77">
              <v:shape style="position:absolute;left:2231;top:7198;width:96;height:77" coordorigin="2231,7198" coordsize="96,77" path="m2231,7198l2327,7274e" filled="false" stroked="true" strokeweight=".957pt" strokecolor="#ff0000">
                <v:path arrowok="t"/>
              </v:shape>
            </v:group>
            <v:group style="position:absolute;left:2144;top:7198;width:2;height:106" coordorigin="2144,7198" coordsize="2,106">
              <v:shape style="position:absolute;left:2144;top:7198;width:2;height:106" coordorigin="2144,7198" coordsize="0,106" path="m2144,7198l2144,7303e" filled="false" stroked="true" strokeweight=".957pt" strokecolor="#ff0000">
                <v:path arrowok="t"/>
              </v:shape>
            </v:group>
            <v:group style="position:absolute;left:1992;top:7198;width:87;height:77" coordorigin="1992,7198" coordsize="87,77">
              <v:shape style="position:absolute;left:1992;top:7198;width:87;height:77" coordorigin="1992,7198" coordsize="87,77" path="m2078,7198l1992,7274e" filled="false" stroked="true" strokeweight=".957pt" strokecolor="#ff0000">
                <v:path arrowok="t"/>
              </v:shape>
            </v:group>
            <v:group style="position:absolute;left:1973;top:6949;width:96;height:76" coordorigin="1973,6949" coordsize="96,76">
              <v:shape style="position:absolute;left:1973;top:6949;width:96;height:76" coordorigin="1973,6949" coordsize="96,76" path="m2069,7025l1973,6949e" filled="false" stroked="true" strokeweight=".957pt" strokecolor="#ff0000">
                <v:path arrowok="t"/>
              </v:shape>
            </v:group>
            <v:group style="position:absolute;left:2154;top:6911;width:2;height:105" coordorigin="2154,6911" coordsize="2,105">
              <v:shape style="position:absolute;left:2154;top:6911;width:2;height:105" coordorigin="2154,6911" coordsize="0,105" path="m2154,7015l2154,6911e" filled="false" stroked="true" strokeweight=".957pt" strokecolor="#ff0000">
                <v:path arrowok="t"/>
              </v:shape>
            </v:group>
            <v:group style="position:absolute;left:2212;top:6949;width:87;height:76" coordorigin="2212,6949" coordsize="87,76">
              <v:shape style="position:absolute;left:2212;top:6949;width:87;height:76" coordorigin="2212,6949" coordsize="87,76" path="m2212,7025l2298,6949e" filled="false" stroked="true" strokeweight=".957pt" strokecolor="#ff0000">
                <v:path arrowok="t"/>
              </v:shape>
            </v:group>
            <v:group style="position:absolute;left:5605;top:5570;width:2;height:412" coordorigin="5605,5570" coordsize="2,412">
              <v:shape style="position:absolute;left:5605;top:5570;width:2;height:412" coordorigin="5605,5570" coordsize="0,412" path="m5605,5570l5605,5982e" filled="false" stroked="true" strokeweight=".06pt" strokecolor="#000000">
                <v:path arrowok="t"/>
              </v:shape>
            </v:group>
            <v:group style="position:absolute;left:5612;top:5570;width:2;height:413" coordorigin="5612,5570" coordsize="2,413">
              <v:shape style="position:absolute;left:5612;top:5570;width:2;height:413" coordorigin="5612,5570" coordsize="0,413" path="m5612,5570l5612,5983e" filled="false" stroked="true" strokeweight=".599980pt" strokecolor="#000000">
                <v:path arrowok="t"/>
              </v:shape>
            </v:group>
            <v:group style="position:absolute;left:4648;top:5561;width:971;height:2" coordorigin="4648,5561" coordsize="971,2">
              <v:shape style="position:absolute;left:4648;top:5561;width:971;height:2" coordorigin="4648,5561" coordsize="971,0" path="m4648,5561l5618,5561e" filled="false" stroked="true" strokeweight=".06pt" strokecolor="#000000">
                <v:path arrowok="t"/>
              </v:shape>
            </v:group>
            <v:group style="position:absolute;left:4649;top:5566;width:970;height:2" coordorigin="4649,5566" coordsize="970,2">
              <v:shape style="position:absolute;left:4649;top:5566;width:970;height:2" coordorigin="4649,5566" coordsize="970,0" path="m4649,5566l5618,5566e" filled="false" stroked="true" strokeweight=".41998pt" strokecolor="#000000">
                <v:path arrowok="t"/>
              </v:shape>
            </v:group>
            <v:group style="position:absolute;left:4648;top:5974;width:971;height:2" coordorigin="4648,5974" coordsize="971,2">
              <v:shape style="position:absolute;left:4648;top:5974;width:971;height:2" coordorigin="4648,5974" coordsize="971,0" path="m4648,5974l5618,5974e" filled="false" stroked="true" strokeweight=".06pt" strokecolor="#000000">
                <v:path arrowok="t"/>
              </v:shape>
            </v:group>
            <v:group style="position:absolute;left:4649;top:5979;width:970;height:2" coordorigin="4649,5979" coordsize="970,2">
              <v:shape style="position:absolute;left:4649;top:5979;width:970;height:2" coordorigin="4649,5979" coordsize="970,0" path="m4649,5979l5618,5979e" filled="false" stroked="true" strokeweight=".42001pt" strokecolor="#000000">
                <v:path arrowok="t"/>
              </v:shape>
            </v:group>
            <v:group style="position:absolute;left:4957;top:5476;width:96;height:76" coordorigin="4957,5476" coordsize="96,76">
              <v:shape style="position:absolute;left:4957;top:5476;width:96;height:76" coordorigin="4957,5476" coordsize="96,76" path="m5053,5551l4957,5476e" filled="false" stroked="true" strokeweight=".957pt" strokecolor="#ff0000">
                <v:path arrowok="t"/>
              </v:shape>
            </v:group>
            <v:group style="position:absolute;left:5140;top:5437;width:2;height:105" coordorigin="5140,5437" coordsize="2,105">
              <v:shape style="position:absolute;left:5140;top:5437;width:2;height:105" coordorigin="5140,5437" coordsize="0,105" path="m5140,5542l5140,5437e" filled="false" stroked="true" strokeweight=".957pt" strokecolor="#ff0000">
                <v:path arrowok="t"/>
              </v:shape>
            </v:group>
            <v:group style="position:absolute;left:5197;top:5476;width:86;height:76" coordorigin="5197,5476" coordsize="86,76">
              <v:shape style="position:absolute;left:5197;top:5476;width:86;height:76" coordorigin="5197,5476" coordsize="86,76" path="m5197,5551l5282,5476e" filled="false" stroked="true" strokeweight=".957pt" strokecolor="#ff0000">
                <v:path arrowok="t"/>
              </v:shape>
            </v:group>
            <v:group style="position:absolute;left:5226;top:5734;width:95;height:77" coordorigin="5226,5734" coordsize="95,77">
              <v:shape style="position:absolute;left:5226;top:5734;width:95;height:77" coordorigin="5226,5734" coordsize="95,77" path="m5226,5734l5321,5810e" filled="false" stroked="true" strokeweight=".957pt" strokecolor="#ff0000">
                <v:path arrowok="t"/>
              </v:shape>
            </v:group>
            <v:group style="position:absolute;left:5140;top:5734;width:2;height:106" coordorigin="5140,5734" coordsize="2,106">
              <v:shape style="position:absolute;left:5140;top:5734;width:2;height:106" coordorigin="5140,5734" coordsize="0,106" path="m5140,5734l5140,5839e" filled="false" stroked="true" strokeweight=".957pt" strokecolor="#ff0000">
                <v:path arrowok="t"/>
              </v:shape>
            </v:group>
            <v:group style="position:absolute;left:4986;top:5734;width:87;height:77" coordorigin="4986,5734" coordsize="87,77">
              <v:shape style="position:absolute;left:4986;top:5734;width:87;height:77" coordorigin="4986,5734" coordsize="87,77" path="m5072,5734l4986,5810e" filled="false" stroked="true" strokeweight=".957pt" strokecolor="#ff0000">
                <v:path arrowok="t"/>
              </v:shape>
            </v:group>
            <v:group style="position:absolute;left:2107;top:5734;width:95;height:77" coordorigin="2107,5734" coordsize="95,77">
              <v:shape style="position:absolute;left:2107;top:5734;width:95;height:77" coordorigin="2107,5734" coordsize="95,77" path="m2107,5734l2202,5810e" filled="false" stroked="true" strokeweight=".957pt" strokecolor="#ff0000">
                <v:path arrowok="t"/>
              </v:shape>
            </v:group>
            <v:group style="position:absolute;left:2021;top:5734;width:2;height:106" coordorigin="2021,5734" coordsize="2,106">
              <v:shape style="position:absolute;left:2021;top:5734;width:2;height:106" coordorigin="2021,5734" coordsize="0,106" path="m2021,5734l2021,5839e" filled="false" stroked="true" strokeweight=".957pt" strokecolor="#ff0000">
                <v:path arrowok="t"/>
              </v:shape>
            </v:group>
            <v:group style="position:absolute;left:1867;top:5734;width:87;height:77" coordorigin="1867,5734" coordsize="87,77">
              <v:shape style="position:absolute;left:1867;top:5734;width:87;height:77" coordorigin="1867,5734" coordsize="87,77" path="m1954,5734l1867,5810e" filled="false" stroked="true" strokeweight=".957pt" strokecolor="#ff0000">
                <v:path arrowok="t"/>
              </v:shape>
            </v:group>
            <v:group style="position:absolute;left:5605;top:7054;width:2;height:412" coordorigin="5605,7054" coordsize="2,412">
              <v:shape style="position:absolute;left:5605;top:7054;width:2;height:412" coordorigin="5605,7054" coordsize="0,412" path="m5605,7054l5605,7465e" filled="false" stroked="true" strokeweight=".06pt" strokecolor="#000000">
                <v:path arrowok="t"/>
              </v:shape>
            </v:group>
            <v:group style="position:absolute;left:5612;top:7054;width:2;height:413" coordorigin="5612,7054" coordsize="2,413">
              <v:shape style="position:absolute;left:5612;top:7054;width:2;height:413" coordorigin="5612,7054" coordsize="0,413" path="m5612,7054l5612,7466e" filled="false" stroked="true" strokeweight=".599980pt" strokecolor="#000000">
                <v:path arrowok="t"/>
              </v:shape>
            </v:group>
            <v:group style="position:absolute;left:4648;top:7044;width:971;height:2" coordorigin="4648,7044" coordsize="971,2">
              <v:shape style="position:absolute;left:4648;top:7044;width:971;height:2" coordorigin="4648,7044" coordsize="971,0" path="m4648,7044l5618,7044e" filled="false" stroked="true" strokeweight=".06pt" strokecolor="#000000">
                <v:path arrowok="t"/>
              </v:shape>
            </v:group>
            <v:group style="position:absolute;left:4649;top:7049;width:970;height:2" coordorigin="4649,7049" coordsize="970,2">
              <v:shape style="position:absolute;left:4649;top:7049;width:970;height:2" coordorigin="4649,7049" coordsize="970,0" path="m4649,7049l5618,7049e" filled="false" stroked="true" strokeweight=".41998pt" strokecolor="#000000">
                <v:path arrowok="t"/>
              </v:shape>
            </v:group>
            <v:group style="position:absolute;left:4648;top:7457;width:971;height:2" coordorigin="4648,7457" coordsize="971,2">
              <v:shape style="position:absolute;left:4648;top:7457;width:971;height:2" coordorigin="4648,7457" coordsize="971,0" path="m4648,7457l5618,7457e" filled="false" stroked="true" strokeweight=".06pt" strokecolor="#000000">
                <v:path arrowok="t"/>
              </v:shape>
            </v:group>
            <v:group style="position:absolute;left:4649;top:7462;width:970;height:2" coordorigin="4649,7462" coordsize="970,2">
              <v:shape style="position:absolute;left:4649;top:7462;width:970;height:2" coordorigin="4649,7462" coordsize="970,0" path="m4649,7462l5618,7462e" filled="false" stroked="true" strokeweight=".48001pt" strokecolor="#000000">
                <v:path arrowok="t"/>
              </v:shape>
            </v:group>
            <v:group style="position:absolute;left:5226;top:7217;width:95;height:77" coordorigin="5226,7217" coordsize="95,77">
              <v:shape style="position:absolute;left:5226;top:7217;width:95;height:77" coordorigin="5226,7217" coordsize="95,77" path="m5226,7217l5321,7294e" filled="false" stroked="true" strokeweight=".957pt" strokecolor="#ff0000">
                <v:path arrowok="t"/>
              </v:shape>
            </v:group>
            <v:group style="position:absolute;left:5140;top:7217;width:2;height:105" coordorigin="5140,7217" coordsize="2,105">
              <v:shape style="position:absolute;left:5140;top:7217;width:2;height:105" coordorigin="5140,7217" coordsize="0,105" path="m5140,7217l5140,7321e" filled="false" stroked="true" strokeweight=".957pt" strokecolor="#ff0000">
                <v:path arrowok="t"/>
              </v:shape>
            </v:group>
            <v:group style="position:absolute;left:4986;top:7217;width:87;height:77" coordorigin="4986,7217" coordsize="87,77">
              <v:shape style="position:absolute;left:4986;top:7217;width:87;height:77" coordorigin="4986,7217" coordsize="87,77" path="m5072,7217l4986,7294e" filled="false" stroked="true" strokeweight=".957pt" strokecolor="#ff0000">
                <v:path arrowok="t"/>
              </v:shape>
            </v:group>
            <v:group style="position:absolute;left:4967;top:6967;width:96;height:77" coordorigin="4967,6967" coordsize="96,77">
              <v:shape style="position:absolute;left:4967;top:6967;width:96;height:77" coordorigin="4967,6967" coordsize="96,77" path="m5063,7044l4967,6967e" filled="false" stroked="true" strokeweight=".957pt" strokecolor="#ff0000">
                <v:path arrowok="t"/>
              </v:shape>
            </v:group>
            <v:group style="position:absolute;left:5149;top:6930;width:2;height:105" coordorigin="5149,6930" coordsize="2,105">
              <v:shape style="position:absolute;left:5149;top:6930;width:2;height:105" coordorigin="5149,6930" coordsize="0,105" path="m5149,7034l5149,6930e" filled="false" stroked="true" strokeweight=".957pt" strokecolor="#ff0000">
                <v:path arrowok="t"/>
              </v:shape>
            </v:group>
            <v:group style="position:absolute;left:5207;top:6967;width:86;height:77" coordorigin="5207,6967" coordsize="86,77">
              <v:shape style="position:absolute;left:5207;top:6967;width:86;height:77" coordorigin="5207,6967" coordsize="86,77" path="m5207,7044l5292,6967e" filled="false" stroked="true" strokeweight=".957pt" strokecolor="#ff0000">
                <v:path arrowok="t"/>
              </v:shape>
            </v:group>
            <v:group style="position:absolute;left:2508;top:7504;width:2;height:680" coordorigin="2508,7504" coordsize="2,680">
              <v:shape style="position:absolute;left:2508;top:7504;width:2;height:680" coordorigin="2508,7504" coordsize="0,680" path="m2508,7504l2508,8183e" filled="false" stroked="true" strokeweight="1.435pt" strokecolor="#000000">
                <v:path arrowok="t"/>
              </v:shape>
            </v:group>
            <v:group style="position:absolute;left:2498;top:8183;width:814;height:2" coordorigin="2498,8183" coordsize="814,2">
              <v:shape style="position:absolute;left:2498;top:8183;width:814;height:2" coordorigin="2498,8183" coordsize="814,0" path="m2498,8183l3312,8183e" filled="false" stroked="true" strokeweight="1.435pt" strokecolor="#000000">
                <v:path arrowok="t"/>
              </v:shape>
            </v:group>
            <v:group style="position:absolute;left:3302;top:5628;width:2;height:2565" coordorigin="3302,5628" coordsize="2,2565">
              <v:shape style="position:absolute;left:3302;top:5628;width:2;height:2565" coordorigin="3302,5628" coordsize="0,2565" path="m3302,5628l3302,8192e" filled="false" stroked="true" strokeweight="1.435pt" strokecolor="#000000">
                <v:path arrowok="t"/>
              </v:shape>
            </v:group>
            <v:group style="position:absolute;left:3312;top:5638;width:1091;height:2" coordorigin="3312,5638" coordsize="1091,2">
              <v:shape style="position:absolute;left:3312;top:5638;width:1091;height:2" coordorigin="3312,5638" coordsize="1091,0" path="m3312,5638l4403,5638e" filled="false" stroked="true" strokeweight="1.435pt" strokecolor="#000000">
                <v:path arrowok="t"/>
              </v:shape>
            </v:group>
            <v:group style="position:absolute;left:4384;top:5570;width:144;height:144" coordorigin="4384,5570" coordsize="144,144">
              <v:shape style="position:absolute;left:4384;top:5570;width:144;height:144" coordorigin="4384,5570" coordsize="144,144" path="m4528,5638l4384,5570,4384,5714,4528,5638xe" filled="true" fillcolor="#000000" stroked="false">
                <v:path arrowok="t"/>
                <v:fill type="solid"/>
              </v:shape>
              <v:shape style="position:absolute;left:2586;top:7504;width:277;height:278" type="#_x0000_t75" stroked="false">
                <v:imagedata r:id="rId113" o:title=""/>
              </v:shape>
            </v:group>
            <v:group style="position:absolute;left:2336;top:6040;width:2;height:632" coordorigin="2336,6040" coordsize="2,632">
              <v:shape style="position:absolute;left:2336;top:6040;width:2;height:632" coordorigin="2336,6040" coordsize="0,632" path="m2336,6040l2336,6671e" filled="false" stroked="true" strokeweight="1.435pt" strokecolor="#000000">
                <v:path arrowok="t"/>
              </v:shape>
            </v:group>
            <v:group style="position:absolute;left:2269;top:6652;width:144;height:154" coordorigin="2269,6652" coordsize="144,154">
              <v:shape style="position:absolute;left:2269;top:6652;width:144;height:154" coordorigin="2269,6652" coordsize="144,154" path="m2413,6652l2269,6652,2346,6805,2413,6652xe" filled="true" fillcolor="#000000" stroked="false">
                <v:path arrowok="t"/>
                <v:fill type="solid"/>
              </v:shape>
            </v:group>
            <v:group style="position:absolute;left:3580;top:5849;width:958;height:2" coordorigin="3580,5849" coordsize="958,2">
              <v:shape style="position:absolute;left:3580;top:5849;width:958;height:2" coordorigin="3580,5849" coordsize="958,0" path="m3580,5849l4537,5849e" filled="false" stroked="true" strokeweight="1.435pt" strokecolor="#000000">
                <v:path arrowok="t"/>
              </v:shape>
            </v:group>
            <v:group style="position:absolute;left:3580;top:5839;width:2;height:2612" coordorigin="3580,5839" coordsize="2,2612">
              <v:shape style="position:absolute;left:3580;top:5839;width:2;height:2612" coordorigin="3580,5839" coordsize="0,2612" path="m3580,5839l3580,8450e" filled="false" stroked="true" strokeweight="1.435pt" strokecolor="#000000">
                <v:path arrowok="t"/>
              </v:shape>
            </v:group>
            <v:group style="position:absolute;left:2173;top:8441;width:1426;height:2" coordorigin="2173,8441" coordsize="1426,2">
              <v:shape style="position:absolute;left:2173;top:8441;width:1426;height:2" coordorigin="2173,8441" coordsize="1426,0" path="m2173,8441l3599,8441e" filled="false" stroked="true" strokeweight="1.435pt" strokecolor="#000000">
                <v:path arrowok="t"/>
              </v:shape>
            </v:group>
            <v:group style="position:absolute;left:2183;top:7657;width:2;height:774" coordorigin="2183,7657" coordsize="2,774">
              <v:shape style="position:absolute;left:2183;top:7657;width:2;height:774" coordorigin="2183,7657" coordsize="0,774" path="m2183,7657l2183,8431e" filled="false" stroked="true" strokeweight="1.435pt" strokecolor="#000000">
                <v:path arrowok="t"/>
              </v:shape>
            </v:group>
            <v:group style="position:absolute;left:2116;top:7532;width:144;height:153" coordorigin="2116,7532" coordsize="144,153">
              <v:shape style="position:absolute;left:2116;top:7532;width:144;height:153" coordorigin="2116,7532" coordsize="144,153" path="m2260,7685l2192,7532,2116,7685,2260,7685xe" filled="true" fillcolor="#000000" stroked="false">
                <v:path arrowok="t"/>
                <v:fill type="solid"/>
              </v:shape>
              <v:shape style="position:absolute;left:3629;top:5897;width:737;height:268" type="#_x0000_t75" stroked="false">
                <v:imagedata r:id="rId114" o:title=""/>
              </v:shape>
            </v:group>
            <v:group style="position:absolute;left:5140;top:6030;width:2;height:632" coordorigin="5140,6030" coordsize="2,632">
              <v:shape style="position:absolute;left:5140;top:6030;width:2;height:632" coordorigin="5140,6030" coordsize="0,632" path="m5140,6030l5140,6661e" filled="false" stroked="true" strokeweight="1.435pt" strokecolor="#000000">
                <v:path arrowok="t"/>
              </v:shape>
            </v:group>
            <v:group style="position:absolute;left:5072;top:6642;width:144;height:144" coordorigin="5072,6642" coordsize="144,144">
              <v:shape style="position:absolute;left:5072;top:6642;width:144;height:144" coordorigin="5072,6642" coordsize="144,144" path="m5216,6642l5072,6642,5140,6786,5216,6642xe" filled="true" fillcolor="#000000" stroked="false">
                <v:path arrowok="t"/>
                <v:fill type="solid"/>
              </v:shape>
            </v:group>
            <v:group style="position:absolute;left:5321;top:7504;width:2;height:680" coordorigin="5321,7504" coordsize="2,680">
              <v:shape style="position:absolute;left:5321;top:7504;width:2;height:680" coordorigin="5321,7504" coordsize="0,680" path="m5321,7504l5321,8183e" filled="false" stroked="true" strokeweight="1.435pt" strokecolor="#000000">
                <v:path arrowok="t"/>
              </v:shape>
            </v:group>
            <v:group style="position:absolute;left:5311;top:8183;width:814;height:2" coordorigin="5311,8183" coordsize="814,2">
              <v:shape style="position:absolute;left:5311;top:8183;width:814;height:2" coordorigin="5311,8183" coordsize="814,0" path="m5311,8183l6125,8183e" filled="false" stroked="true" strokeweight="1.435pt" strokecolor="#000000">
                <v:path arrowok="t"/>
              </v:shape>
            </v:group>
            <v:group style="position:absolute;left:6115;top:5628;width:2;height:2565" coordorigin="6115,5628" coordsize="2,2565">
              <v:shape style="position:absolute;left:6115;top:5628;width:2;height:2565" coordorigin="6115,5628" coordsize="0,2565" path="m6115,5628l6115,8192e" filled="false" stroked="true" strokeweight="1.435pt" strokecolor="#000000">
                <v:path arrowok="t"/>
              </v:shape>
            </v:group>
            <v:group style="position:absolute;left:6125;top:5638;width:116;height:2" coordorigin="6125,5638" coordsize="116,2">
              <v:shape style="position:absolute;left:6125;top:5638;width:116;height:2" coordorigin="6125,5638" coordsize="116,0" path="m6125,5638l6240,5638e" filled="false" stroked="true" strokeweight="1.435pt" strokecolor="#000000">
                <v:path arrowok="t"/>
              </v:shape>
              <v:shape style="position:absolute;left:5399;top:7504;width:277;height:278" type="#_x0000_t75" stroked="false">
                <v:imagedata r:id="rId113" o:title=""/>
              </v:shape>
            </v:group>
            <v:group style="position:absolute;left:4957;top:8441;width:1283;height:2" coordorigin="4957,8441" coordsize="1283,2">
              <v:shape style="position:absolute;left:4957;top:8441;width:1283;height:2" coordorigin="4957,8441" coordsize="1283,0" path="m4957,8441l6240,8441e" filled="false" stroked="true" strokeweight="1.435pt" strokecolor="#000000">
                <v:path arrowok="t"/>
              </v:shape>
            </v:group>
            <v:group style="position:absolute;left:4967;top:7657;width:2;height:774" coordorigin="4967,7657" coordsize="2,774">
              <v:shape style="position:absolute;left:4967;top:7657;width:2;height:774" coordorigin="4967,7657" coordsize="0,774" path="m4967,7657l4967,8431e" filled="false" stroked="true" strokeweight="1.435pt" strokecolor="#000000">
                <v:path arrowok="t"/>
              </v:shape>
            </v:group>
            <v:group style="position:absolute;left:4900;top:7532;width:144;height:153" coordorigin="4900,7532" coordsize="144,153">
              <v:shape style="position:absolute;left:4900;top:7532;width:144;height:153" coordorigin="4900,7532" coordsize="144,153" path="m5044,7685l4967,7532,4900,7685,5044,7685xe" filled="true" fillcolor="#000000" stroked="false">
                <v:path arrowok="t"/>
                <v:fill type="solid"/>
              </v:shape>
            </v:group>
            <v:group style="position:absolute;left:1390;top:5255;width:143;height:68" coordorigin="1390,5255" coordsize="143,68">
              <v:shape style="position:absolute;left:1390;top:5255;width:143;height:68" coordorigin="1390,5255" coordsize="143,68" path="m1532,5274l1532,5255,1475,5264,1436,5274,1390,5303,1399,5322,1446,5293,1484,5284,1532,5274xe" filled="true" fillcolor="#000000" stroked="false">
                <v:path arrowok="t"/>
                <v:fill type="solid"/>
              </v:shape>
            </v:group>
            <v:group style="position:absolute;left:1284;top:5351;width:68;height:144" coordorigin="1284,5351" coordsize="68,144">
              <v:shape style="position:absolute;left:1284;top:5351;width:68;height:144" coordorigin="1284,5351" coordsize="68,144" path="m1351,5360l1342,5351,1303,5399,1303,5408,1294,5456,1284,5495,1303,5495,1313,5456,1313,5408,1319,5408,1351,5360xe" filled="true" fillcolor="#000000" stroked="false">
                <v:path arrowok="t"/>
                <v:fill type="solid"/>
              </v:shape>
              <v:shape style="position:absolute;left:1284;top:5351;width:68;height:144" coordorigin="1284,5351" coordsize="68,144" path="m1319,5408l1313,5408,1313,5418,1319,5408xe" filled="true" fillcolor="#000000" stroked="false">
                <v:path arrowok="t"/>
                <v:fill type="solid"/>
              </v:shape>
              <v:shape style="position:absolute;left:1284;top:5351;width:68;height:144" coordorigin="1284,5351" coordsize="68,144" path="m1322,5408l1319,5408,1313,5418,1313,5456,1322,5408xe" filled="true" fillcolor="#000000" stroked="false">
                <v:path arrowok="t"/>
                <v:fill type="solid"/>
              </v:shape>
            </v:group>
            <v:group style="position:absolute;left:1294;top:5551;width:2;height:154" coordorigin="1294,5551" coordsize="2,154">
              <v:shape style="position:absolute;left:1294;top:5551;width:2;height:154" coordorigin="1294,5551" coordsize="0,154" path="m1294,5551l1294,5705e" filled="false" stroked="true" strokeweight=".95999pt" strokecolor="#000000">
                <v:path arrowok="t"/>
              </v:shape>
            </v:group>
            <v:group style="position:absolute;left:1294;top:5762;width:2;height:153" coordorigin="1294,5762" coordsize="2,153">
              <v:shape style="position:absolute;left:1294;top:5762;width:2;height:153" coordorigin="1294,5762" coordsize="0,153" path="m1294,5762l1294,5915e" filled="false" stroked="true" strokeweight=".95999pt" strokecolor="#000000">
                <v:path arrowok="t"/>
              </v:shape>
            </v:group>
            <v:group style="position:absolute;left:1294;top:5972;width:2;height:154" coordorigin="1294,5972" coordsize="2,154">
              <v:shape style="position:absolute;left:1294;top:5972;width:2;height:154" coordorigin="1294,5972" coordsize="0,154" path="m1294,5972l1294,6126e" filled="false" stroked="true" strokeweight=".95999pt" strokecolor="#000000">
                <v:path arrowok="t"/>
              </v:shape>
            </v:group>
            <v:group style="position:absolute;left:1294;top:6184;width:2;height:153" coordorigin="1294,6184" coordsize="2,153">
              <v:shape style="position:absolute;left:1294;top:6184;width:2;height:153" coordorigin="1294,6184" coordsize="0,153" path="m1294,6184l1294,6336e" filled="false" stroked="true" strokeweight=".95999pt" strokecolor="#000000">
                <v:path arrowok="t"/>
              </v:shape>
            </v:group>
            <v:group style="position:absolute;left:1294;top:6394;width:2;height:154" coordorigin="1294,6394" coordsize="2,154">
              <v:shape style="position:absolute;left:1294;top:6394;width:2;height:154" coordorigin="1294,6394" coordsize="0,154" path="m1294,6394l1294,6547e" filled="false" stroked="true" strokeweight=".95999pt" strokecolor="#000000">
                <v:path arrowok="t"/>
              </v:shape>
            </v:group>
            <v:group style="position:absolute;left:1294;top:6604;width:2;height:154" coordorigin="1294,6604" coordsize="2,154">
              <v:shape style="position:absolute;left:1294;top:6604;width:2;height:154" coordorigin="1294,6604" coordsize="0,154" path="m1294,6604l1294,6757e" filled="false" stroked="true" strokeweight=".95999pt" strokecolor="#000000">
                <v:path arrowok="t"/>
              </v:shape>
            </v:group>
            <v:group style="position:absolute;left:1294;top:6815;width:2;height:153" coordorigin="1294,6815" coordsize="2,153">
              <v:shape style="position:absolute;left:1294;top:6815;width:2;height:153" coordorigin="1294,6815" coordsize="0,153" path="m1294,6815l1294,6967e" filled="false" stroked="true" strokeweight=".95999pt" strokecolor="#000000">
                <v:path arrowok="t"/>
              </v:shape>
            </v:group>
            <v:group style="position:absolute;left:1294;top:7025;width:2;height:154" coordorigin="1294,7025" coordsize="2,154">
              <v:shape style="position:absolute;left:1294;top:7025;width:2;height:154" coordorigin="1294,7025" coordsize="0,154" path="m1294,7025l1294,7178e" filled="false" stroked="true" strokeweight=".95999pt" strokecolor="#000000">
                <v:path arrowok="t"/>
              </v:shape>
            </v:group>
            <v:group style="position:absolute;left:1294;top:7236;width:2;height:153" coordorigin="1294,7236" coordsize="2,153">
              <v:shape style="position:absolute;left:1294;top:7236;width:2;height:153" coordorigin="1294,7236" coordsize="0,153" path="m1294,7236l1294,7388e" filled="false" stroked="true" strokeweight=".95999pt" strokecolor="#000000">
                <v:path arrowok="t"/>
              </v:shape>
            </v:group>
            <v:group style="position:absolute;left:1294;top:7446;width:2;height:154" coordorigin="1294,7446" coordsize="2,154">
              <v:shape style="position:absolute;left:1294;top:7446;width:2;height:154" coordorigin="1294,7446" coordsize="0,154" path="m1294,7446l1294,7600e" filled="false" stroked="true" strokeweight=".95999pt" strokecolor="#000000">
                <v:path arrowok="t"/>
              </v:shape>
              <v:shape style="position:absolute;left:1284;top:7657;width:239;height:248" type="#_x0000_t75" stroked="false">
                <v:imagedata r:id="rId127" o:title=""/>
              </v:shape>
            </v:group>
            <v:group style="position:absolute;left:1580;top:7896;width:154;height:2" coordorigin="1580,7896" coordsize="154,2">
              <v:shape style="position:absolute;left:1580;top:7896;width:154;height:2" coordorigin="1580,7896" coordsize="154,0" path="m1580,7896l1734,7896e" filled="false" stroked="true" strokeweight=".95999pt" strokecolor="#000000">
                <v:path arrowok="t"/>
              </v:shape>
            </v:group>
            <v:group style="position:absolute;left:1790;top:7896;width:154;height:2" coordorigin="1790,7896" coordsize="154,2">
              <v:shape style="position:absolute;left:1790;top:7896;width:154;height:2" coordorigin="1790,7896" coordsize="154,0" path="m1790,7896l1944,7896e" filled="false" stroked="true" strokeweight=".95999pt" strokecolor="#000000">
                <v:path arrowok="t"/>
              </v:shape>
            </v:group>
            <v:group style="position:absolute;left:2002;top:7896;width:153;height:2" coordorigin="2002,7896" coordsize="153,2">
              <v:shape style="position:absolute;left:2002;top:7896;width:153;height:2" coordorigin="2002,7896" coordsize="153,0" path="m2002,7896l2154,7896e" filled="false" stroked="true" strokeweight=".95999pt" strokecolor="#000000">
                <v:path arrowok="t"/>
              </v:shape>
            </v:group>
            <v:group style="position:absolute;left:2212;top:7896;width:154;height:2" coordorigin="2212,7896" coordsize="154,2">
              <v:shape style="position:absolute;left:2212;top:7896;width:154;height:2" coordorigin="2212,7896" coordsize="154,0" path="m2212,7896l2365,7896e" filled="false" stroked="true" strokeweight=".95999pt" strokecolor="#000000">
                <v:path arrowok="t"/>
              </v:shape>
            </v:group>
            <v:group style="position:absolute;left:2423;top:7896;width:153;height:2" coordorigin="2423,7896" coordsize="153,2">
              <v:shape style="position:absolute;left:2423;top:7896;width:153;height:2" coordorigin="2423,7896" coordsize="153,0" path="m2423,7896l2575,7896e" filled="false" stroked="true" strokeweight=".95999pt" strokecolor="#000000">
                <v:path arrowok="t"/>
              </v:shape>
            </v:group>
            <v:group style="position:absolute;left:2633;top:7896;width:154;height:2" coordorigin="2633,7896" coordsize="154,2">
              <v:shape style="position:absolute;left:2633;top:7896;width:154;height:2" coordorigin="2633,7896" coordsize="154,0" path="m2633,7896l2786,7896e" filled="false" stroked="true" strokeweight=".95999pt" strokecolor="#000000">
                <v:path arrowok="t"/>
              </v:shape>
            </v:group>
            <v:group style="position:absolute;left:2843;top:7896;width:154;height:2" coordorigin="2843,7896" coordsize="154,2">
              <v:shape style="position:absolute;left:2843;top:7896;width:154;height:2" coordorigin="2843,7896" coordsize="154,0" path="m2843,7896l2996,7896e" filled="false" stroked="true" strokeweight=".95999pt" strokecolor="#000000">
                <v:path arrowok="t"/>
              </v:shape>
            </v:group>
            <v:group style="position:absolute;left:3054;top:7896;width:153;height:2" coordorigin="3054,7896" coordsize="153,2">
              <v:shape style="position:absolute;left:3054;top:7896;width:153;height:2" coordorigin="3054,7896" coordsize="153,0" path="m3054,7896l3206,7896e" filled="false" stroked="true" strokeweight=".95999pt" strokecolor="#000000">
                <v:path arrowok="t"/>
              </v:shape>
            </v:group>
            <v:group style="position:absolute;left:3264;top:7896;width:154;height:2" coordorigin="3264,7896" coordsize="154,2">
              <v:shape style="position:absolute;left:3264;top:7896;width:154;height:2" coordorigin="3264,7896" coordsize="154,0" path="m3264,7896l3418,7896e" filled="false" stroked="true" strokeweight=".95999pt" strokecolor="#000000">
                <v:path arrowok="t"/>
              </v:shape>
            </v:group>
            <v:group style="position:absolute;left:3475;top:7896;width:153;height:2" coordorigin="3475,7896" coordsize="153,2">
              <v:shape style="position:absolute;left:3475;top:7896;width:153;height:2" coordorigin="3475,7896" coordsize="153,0" path="m3475,7896l3628,7896e" filled="false" stroked="true" strokeweight=".95999pt" strokecolor="#000000">
                <v:path arrowok="t"/>
              </v:shape>
            </v:group>
            <v:group style="position:absolute;left:3685;top:7896;width:154;height:2" coordorigin="3685,7896" coordsize="154,2">
              <v:shape style="position:absolute;left:3685;top:7896;width:154;height:2" coordorigin="3685,7896" coordsize="154,0" path="m3685,7896l3839,7896e" filled="false" stroked="true" strokeweight=".95999pt" strokecolor="#000000">
                <v:path arrowok="t"/>
              </v:shape>
            </v:group>
            <v:group style="position:absolute;left:3895;top:7896;width:154;height:2" coordorigin="3895,7896" coordsize="154,2">
              <v:shape style="position:absolute;left:3895;top:7896;width:154;height:2" coordorigin="3895,7896" coordsize="154,0" path="m3895,7896l4049,7896e" filled="false" stroked="true" strokeweight=".95999pt" strokecolor="#000000">
                <v:path arrowok="t"/>
              </v:shape>
            </v:group>
            <v:group style="position:absolute;left:4106;top:7896;width:153;height:2" coordorigin="4106,7896" coordsize="153,2">
              <v:shape style="position:absolute;left:4106;top:7896;width:153;height:2" coordorigin="4106,7896" coordsize="153,0" path="m4106,7896l4259,7896e" filled="false" stroked="true" strokeweight=".95999pt" strokecolor="#000000">
                <v:path arrowok="t"/>
              </v:shape>
            </v:group>
            <v:group style="position:absolute;left:4316;top:7896;width:154;height:2" coordorigin="4316,7896" coordsize="154,2">
              <v:shape style="position:absolute;left:4316;top:7896;width:154;height:2" coordorigin="4316,7896" coordsize="154,0" path="m4316,7896l4470,7896e" filled="false" stroked="true" strokeweight=".95999pt" strokecolor="#000000">
                <v:path arrowok="t"/>
              </v:shape>
            </v:group>
            <v:group style="position:absolute;left:4528;top:7896;width:153;height:2" coordorigin="4528,7896" coordsize="153,2">
              <v:shape style="position:absolute;left:4528;top:7896;width:153;height:2" coordorigin="4528,7896" coordsize="153,0" path="m4528,7896l4680,7896e" filled="false" stroked="true" strokeweight=".95999pt" strokecolor="#000000">
                <v:path arrowok="t"/>
              </v:shape>
            </v:group>
            <v:group style="position:absolute;left:4738;top:7896;width:153;height:2" coordorigin="4738,7896" coordsize="153,2">
              <v:shape style="position:absolute;left:4738;top:7896;width:153;height:2" coordorigin="4738,7896" coordsize="153,0" path="m4738,7896l4890,7896e" filled="false" stroked="true" strokeweight=".95999pt" strokecolor="#000000">
                <v:path arrowok="t"/>
              </v:shape>
            </v:group>
            <v:group style="position:absolute;left:4948;top:7896;width:154;height:2" coordorigin="4948,7896" coordsize="154,2">
              <v:shape style="position:absolute;left:4948;top:7896;width:154;height:2" coordorigin="4948,7896" coordsize="154,0" path="m4948,7896l5101,7896e" filled="false" stroked="true" strokeweight=".95999pt" strokecolor="#000000">
                <v:path arrowok="t"/>
              </v:shape>
            </v:group>
            <v:group style="position:absolute;left:5159;top:7896;width:153;height:2" coordorigin="5159,7896" coordsize="153,2">
              <v:shape style="position:absolute;left:5159;top:7896;width:153;height:2" coordorigin="5159,7896" coordsize="153,0" path="m5159,7896l5311,7896e" filled="false" stroked="true" strokeweight=".95999pt" strokecolor="#000000">
                <v:path arrowok="t"/>
              </v:shape>
            </v:group>
            <v:group style="position:absolute;left:5369;top:7896;width:154;height:2" coordorigin="5369,7896" coordsize="154,2">
              <v:shape style="position:absolute;left:5369;top:7896;width:154;height:2" coordorigin="5369,7896" coordsize="154,0" path="m5369,7896l5522,7896e" filled="false" stroked="true" strokeweight=".95999pt" strokecolor="#000000">
                <v:path arrowok="t"/>
              </v:shape>
            </v:group>
            <v:group style="position:absolute;left:5580;top:7896;width:153;height:2" coordorigin="5580,7896" coordsize="153,2">
              <v:shape style="position:absolute;left:5580;top:7896;width:153;height:2" coordorigin="5580,7896" coordsize="153,0" path="m5580,7896l5732,7896e" filled="false" stroked="true" strokeweight=".95999pt" strokecolor="#000000">
                <v:path arrowok="t"/>
              </v:shape>
            </v:group>
            <v:group style="position:absolute;left:5790;top:7896;width:153;height:2" coordorigin="5790,7896" coordsize="153,2">
              <v:shape style="position:absolute;left:5790;top:7896;width:153;height:2" coordorigin="5790,7896" coordsize="153,0" path="m5790,7896l5942,7896e" filled="false" stroked="true" strokeweight=".95999pt" strokecolor="#000000">
                <v:path arrowok="t"/>
              </v:shape>
            </v:group>
            <v:group style="position:absolute;left:6000;top:7896;width:154;height:2" coordorigin="6000,7896" coordsize="154,2">
              <v:shape style="position:absolute;left:6000;top:7896;width:154;height:2" coordorigin="6000,7896" coordsize="154,0" path="m6000,7896l6154,7896e" filled="false" stroked="true" strokeweight=".95999pt" strokecolor="#000000">
                <v:path arrowok="t"/>
              </v:shape>
            </v:group>
            <v:group style="position:absolute;left:6211;top:7896;width:29;height:2" coordorigin="6211,7896" coordsize="29,2">
              <v:shape style="position:absolute;left:6211;top:7896;width:29;height:2" coordorigin="6211,7896" coordsize="29,0" path="m6211,7896l6240,7896e" filled="false" stroked="true" strokeweight=".95999pt" strokecolor="#000000">
                <v:path arrowok="t"/>
              </v:shape>
            </v:group>
            <v:group style="position:absolute;left:6192;top:5264;width:48;height:2" coordorigin="6192,5264" coordsize="48,2">
              <v:shape style="position:absolute;left:6192;top:5264;width:48;height:2" coordorigin="6192,5264" coordsize="48,0" path="m6192,5264l6240,5264e" filled="false" stroked="true" strokeweight=".95999pt" strokecolor="#000000">
                <v:path arrowok="t"/>
              </v:shape>
            </v:group>
            <v:group style="position:absolute;left:5981;top:5264;width:154;height:2" coordorigin="5981,5264" coordsize="154,2">
              <v:shape style="position:absolute;left:5981;top:5264;width:154;height:2" coordorigin="5981,5264" coordsize="154,0" path="m5981,5264l6134,5264e" filled="false" stroked="true" strokeweight=".96002pt" strokecolor="#000000">
                <v:path arrowok="t"/>
              </v:shape>
            </v:group>
            <v:group style="position:absolute;left:5771;top:5264;width:154;height:2" coordorigin="5771,5264" coordsize="154,2">
              <v:shape style="position:absolute;left:5771;top:5264;width:154;height:2" coordorigin="5771,5264" coordsize="154,0" path="m5771,5264l5924,5264e" filled="false" stroked="true" strokeweight=".96002pt" strokecolor="#000000">
                <v:path arrowok="t"/>
              </v:shape>
            </v:group>
            <v:group style="position:absolute;left:5561;top:5264;width:153;height:2" coordorigin="5561,5264" coordsize="153,2">
              <v:shape style="position:absolute;left:5561;top:5264;width:153;height:2" coordorigin="5561,5264" coordsize="153,0" path="m5561,5264l5713,5264e" filled="false" stroked="true" strokeweight=".96002pt" strokecolor="#000000">
                <v:path arrowok="t"/>
              </v:shape>
            </v:group>
            <v:group style="position:absolute;left:5350;top:5264;width:154;height:2" coordorigin="5350,5264" coordsize="154,2">
              <v:shape style="position:absolute;left:5350;top:5264;width:154;height:2" coordorigin="5350,5264" coordsize="154,0" path="m5350,5264l5503,5264e" filled="false" stroked="true" strokeweight=".96002pt" strokecolor="#000000">
                <v:path arrowok="t"/>
              </v:shape>
            </v:group>
            <v:group style="position:absolute;left:5140;top:5264;width:153;height:2" coordorigin="5140,5264" coordsize="153,2">
              <v:shape style="position:absolute;left:5140;top:5264;width:153;height:2" coordorigin="5140,5264" coordsize="153,0" path="m5140,5264l5292,5264e" filled="false" stroked="true" strokeweight=".96002pt" strokecolor="#000000">
                <v:path arrowok="t"/>
              </v:shape>
            </v:group>
            <v:group style="position:absolute;left:4928;top:5264;width:154;height:2" coordorigin="4928,5264" coordsize="154,2">
              <v:shape style="position:absolute;left:4928;top:5264;width:154;height:2" coordorigin="4928,5264" coordsize="154,0" path="m4928,5264l5082,5264e" filled="false" stroked="true" strokeweight=".96002pt" strokecolor="#000000">
                <v:path arrowok="t"/>
              </v:shape>
            </v:group>
            <v:group style="position:absolute;left:4718;top:5264;width:154;height:2" coordorigin="4718,5264" coordsize="154,2">
              <v:shape style="position:absolute;left:4718;top:5264;width:154;height:2" coordorigin="4718,5264" coordsize="154,0" path="m4718,5264l4872,5264e" filled="false" stroked="true" strokeweight=".96002pt" strokecolor="#000000">
                <v:path arrowok="t"/>
              </v:shape>
            </v:group>
            <v:group style="position:absolute;left:4508;top:5264;width:153;height:2" coordorigin="4508,5264" coordsize="153,2">
              <v:shape style="position:absolute;left:4508;top:5264;width:153;height:2" coordorigin="4508,5264" coordsize="153,0" path="m4508,5264l4661,5264e" filled="false" stroked="true" strokeweight=".96002pt" strokecolor="#000000">
                <v:path arrowok="t"/>
              </v:shape>
            </v:group>
            <v:group style="position:absolute;left:4297;top:5264;width:154;height:2" coordorigin="4297,5264" coordsize="154,2">
              <v:shape style="position:absolute;left:4297;top:5264;width:154;height:2" coordorigin="4297,5264" coordsize="154,0" path="m4297,5264l4451,5264e" filled="false" stroked="true" strokeweight=".96002pt" strokecolor="#000000">
                <v:path arrowok="t"/>
              </v:shape>
            </v:group>
            <v:group style="position:absolute;left:4087;top:5264;width:153;height:2" coordorigin="4087,5264" coordsize="153,2">
              <v:shape style="position:absolute;left:4087;top:5264;width:153;height:2" coordorigin="4087,5264" coordsize="153,0" path="m4087,5264l4240,5264e" filled="false" stroked="true" strokeweight=".96002pt" strokecolor="#000000">
                <v:path arrowok="t"/>
              </v:shape>
            </v:group>
            <v:group style="position:absolute;left:3876;top:5264;width:154;height:2" coordorigin="3876,5264" coordsize="154,2">
              <v:shape style="position:absolute;left:3876;top:5264;width:154;height:2" coordorigin="3876,5264" coordsize="154,0" path="m3876,5264l4030,5264e" filled="false" stroked="true" strokeweight=".96002pt" strokecolor="#000000">
                <v:path arrowok="t"/>
              </v:shape>
            </v:group>
            <v:group style="position:absolute;left:3666;top:5264;width:154;height:2" coordorigin="3666,5264" coordsize="154,2">
              <v:shape style="position:absolute;left:3666;top:5264;width:154;height:2" coordorigin="3666,5264" coordsize="154,0" path="m3666,5264l3820,5264e" filled="false" stroked="true" strokeweight=".96002pt" strokecolor="#000000">
                <v:path arrowok="t"/>
              </v:shape>
            </v:group>
            <v:group style="position:absolute;left:3456;top:5264;width:153;height:2" coordorigin="3456,5264" coordsize="153,2">
              <v:shape style="position:absolute;left:3456;top:5264;width:153;height:2" coordorigin="3456,5264" coordsize="153,0" path="m3456,5264l3608,5264e" filled="false" stroked="true" strokeweight=".96002pt" strokecolor="#000000">
                <v:path arrowok="t"/>
              </v:shape>
            </v:group>
            <v:group style="position:absolute;left:3245;top:5264;width:154;height:2" coordorigin="3245,5264" coordsize="154,2">
              <v:shape style="position:absolute;left:3245;top:5264;width:154;height:2" coordorigin="3245,5264" coordsize="154,0" path="m3245,5264l3398,5264e" filled="false" stroked="true" strokeweight=".96002pt" strokecolor="#000000">
                <v:path arrowok="t"/>
              </v:shape>
            </v:group>
            <v:group style="position:absolute;left:3035;top:5264;width:153;height:2" coordorigin="3035,5264" coordsize="153,2">
              <v:shape style="position:absolute;left:3035;top:5264;width:153;height:2" coordorigin="3035,5264" coordsize="153,0" path="m3035,5264l3187,5264e" filled="false" stroked="true" strokeweight=".96002pt" strokecolor="#000000">
                <v:path arrowok="t"/>
              </v:shape>
            </v:group>
            <v:group style="position:absolute;left:2824;top:5264;width:154;height:2" coordorigin="2824,5264" coordsize="154,2">
              <v:shape style="position:absolute;left:2824;top:5264;width:154;height:2" coordorigin="2824,5264" coordsize="154,0" path="m2824,5264l2977,5264e" filled="false" stroked="true" strokeweight=".96002pt" strokecolor="#000000">
                <v:path arrowok="t"/>
              </v:shape>
            </v:group>
            <v:group style="position:absolute;left:2614;top:5264;width:154;height:2" coordorigin="2614,5264" coordsize="154,2">
              <v:shape style="position:absolute;left:2614;top:5264;width:154;height:2" coordorigin="2614,5264" coordsize="154,0" path="m2614,5264l2767,5264e" filled="false" stroked="true" strokeweight=".96002pt" strokecolor="#000000">
                <v:path arrowok="t"/>
              </v:shape>
            </v:group>
            <v:group style="position:absolute;left:2404;top:5264;width:153;height:2" coordorigin="2404,5264" coordsize="153,2">
              <v:shape style="position:absolute;left:2404;top:5264;width:153;height:2" coordorigin="2404,5264" coordsize="153,0" path="m2404,5264l2556,5264e" filled="false" stroked="true" strokeweight=".96002pt" strokecolor="#000000">
                <v:path arrowok="t"/>
              </v:shape>
            </v:group>
            <v:group style="position:absolute;left:2192;top:5264;width:154;height:2" coordorigin="2192,5264" coordsize="154,2">
              <v:shape style="position:absolute;left:2192;top:5264;width:154;height:2" coordorigin="2192,5264" coordsize="154,0" path="m2192,5264l2346,5264e" filled="false" stroked="true" strokeweight=".96002pt" strokecolor="#000000">
                <v:path arrowok="t"/>
              </v:shape>
            </v:group>
            <v:group style="position:absolute;left:1982;top:5264;width:153;height:2" coordorigin="1982,5264" coordsize="153,2">
              <v:shape style="position:absolute;left:1982;top:5264;width:153;height:2" coordorigin="1982,5264" coordsize="153,0" path="m1982,5264l2135,5264e" filled="false" stroked="true" strokeweight=".96002pt" strokecolor="#000000">
                <v:path arrowok="t"/>
              </v:shape>
            </v:group>
            <v:group style="position:absolute;left:1771;top:5264;width:154;height:2" coordorigin="1771,5264" coordsize="154,2">
              <v:shape style="position:absolute;left:1771;top:5264;width:154;height:2" coordorigin="1771,5264" coordsize="154,0" path="m1771,5264l1925,5264e" filled="false" stroked="true" strokeweight=".96002pt" strokecolor="#000000">
                <v:path arrowok="t"/>
              </v:shape>
            </v:group>
            <v:group style="position:absolute;left:1561;top:5264;width:154;height:2" coordorigin="1561,5264" coordsize="154,2">
              <v:shape style="position:absolute;left:1561;top:5264;width:154;height:2" coordorigin="1561,5264" coordsize="154,0" path="m1561,5264l1715,5264e" filled="false" stroked="true" strokeweight=".96002pt" strokecolor="#000000">
                <v:path arrowok="t"/>
              </v:shape>
              <v:shape style="position:absolute;left:1440;top:4440;width:2040;height:743" type="#_x0000_t75" stroked="false">
                <v:imagedata r:id="rId114" o:title=""/>
              </v:shape>
              <v:shape style="position:absolute;left:4200;top:2760;width:840;height:785" type="#_x0000_t75" stroked="false">
                <v:imagedata r:id="rId101" o:title=""/>
              </v:shape>
            </v:group>
            <w10:wrap type="none"/>
          </v:group>
        </w:pict>
      </w:r>
    </w:p>
    <w:p>
      <w:pPr>
        <w:spacing w:line="240" w:lineRule="auto" w:before="0"/>
        <w:ind w:right="0"/>
        <w:rPr>
          <w:rFonts w:ascii="MS Mincho" w:hAnsi="MS Mincho" w:cs="MS Mincho" w:eastAsia="MS Mincho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MS Mincho" w:hAnsi="MS Mincho" w:cs="MS Mincho" w:eastAsia="MS Mincho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MS Mincho" w:hAnsi="MS Mincho" w:cs="MS Mincho" w:eastAsia="MS Mincho" w:hint="default"/>
          <w:sz w:val="20"/>
          <w:szCs w:val="20"/>
        </w:rPr>
      </w:pPr>
    </w:p>
    <w:p>
      <w:pPr>
        <w:spacing w:line="240" w:lineRule="auto" w:before="12"/>
        <w:ind w:right="0"/>
        <w:rPr>
          <w:rFonts w:ascii="MS Mincho" w:hAnsi="MS Mincho" w:cs="MS Mincho" w:eastAsia="MS Mincho" w:hint="default"/>
          <w:sz w:val="29"/>
          <w:szCs w:val="29"/>
        </w:rPr>
      </w:pPr>
    </w:p>
    <w:p>
      <w:pPr>
        <w:spacing w:line="159" w:lineRule="exact" w:before="61"/>
        <w:ind w:left="0" w:right="113" w:firstLine="0"/>
        <w:jc w:val="right"/>
        <w:rPr>
          <w:rFonts w:ascii="MS Mincho" w:hAnsi="MS Mincho" w:cs="MS Mincho" w:eastAsia="MS Mincho" w:hint="default"/>
          <w:sz w:val="14"/>
          <w:szCs w:val="14"/>
        </w:rPr>
      </w:pPr>
      <w:r>
        <w:rPr>
          <w:rFonts w:ascii="MS Mincho"/>
          <w:spacing w:val="2"/>
          <w:w w:val="145"/>
          <w:sz w:val="14"/>
        </w:rPr>
        <w:t>06/06/26</w:t>
      </w:r>
      <w:r>
        <w:rPr>
          <w:rFonts w:ascii="MS Mincho"/>
          <w:sz w:val="14"/>
        </w:rPr>
      </w:r>
    </w:p>
    <w:p>
      <w:pPr>
        <w:spacing w:line="277" w:lineRule="exact" w:before="0"/>
        <w:ind w:left="0" w:right="128" w:firstLine="0"/>
        <w:jc w:val="right"/>
        <w:rPr>
          <w:rFonts w:ascii="MS Mincho" w:hAnsi="MS Mincho" w:cs="MS Mincho" w:eastAsia="MS Mincho" w:hint="default"/>
          <w:sz w:val="23"/>
          <w:szCs w:val="23"/>
        </w:rPr>
      </w:pPr>
      <w:r>
        <w:rPr>
          <w:rFonts w:ascii="MS Mincho"/>
          <w:w w:val="145"/>
          <w:sz w:val="23"/>
        </w:rPr>
        <w:t>07:45</w:t>
      </w:r>
      <w:r>
        <w:rPr>
          <w:rFonts w:ascii="MS Mincho"/>
          <w:sz w:val="23"/>
        </w:rPr>
      </w:r>
    </w:p>
    <w:p>
      <w:pPr>
        <w:spacing w:line="240" w:lineRule="auto" w:before="0"/>
        <w:ind w:right="0"/>
        <w:rPr>
          <w:rFonts w:ascii="MS Mincho" w:hAnsi="MS Mincho" w:cs="MS Mincho" w:eastAsia="MS Mincho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MS Mincho" w:hAnsi="MS Mincho" w:cs="MS Mincho" w:eastAsia="MS Mincho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MS Mincho" w:hAnsi="MS Mincho" w:cs="MS Mincho" w:eastAsia="MS Mincho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MS Mincho" w:hAnsi="MS Mincho" w:cs="MS Mincho" w:eastAsia="MS Mincho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MS Mincho" w:hAnsi="MS Mincho" w:cs="MS Mincho" w:eastAsia="MS Mincho" w:hint="default"/>
          <w:sz w:val="29"/>
          <w:szCs w:val="29"/>
        </w:rPr>
      </w:pPr>
    </w:p>
    <w:p>
      <w:pPr>
        <w:spacing w:before="64"/>
        <w:ind w:left="0" w:right="96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color w:val="080808"/>
          <w:spacing w:val="-2"/>
          <w:w w:val="105"/>
          <w:sz w:val="28"/>
        </w:rPr>
        <w:t>17</w:t>
      </w:r>
      <w:r>
        <w:rPr>
          <w:rFonts w:ascii="Arial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type w:val="continuous"/>
          <w:pgSz w:w="15840" w:h="12240" w:orient="landscape"/>
          <w:pgMar w:top="360" w:bottom="0" w:left="1360" w:right="1640"/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36pt;margin-top:36pt;width:720pt;height:540pt;mso-position-horizontal-relative:page;mso-position-vertical-relative:page;z-index:-125128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128" o:title=""/>
              </v:shape>
              <v:shape style="position:absolute;left:3840;top:10200;width:5460;height:750" type="#_x0000_t75" stroked="false">
                <v:imagedata r:id="rId129" o:title=""/>
              </v:shape>
            </v:group>
            <w10:wrap type="none"/>
          </v:group>
        </w:pict>
      </w:r>
    </w:p>
    <w:p>
      <w:pPr>
        <w:pStyle w:val="Heading3"/>
        <w:spacing w:line="240" w:lineRule="auto"/>
        <w:ind w:left="1902" w:right="0"/>
        <w:jc w:val="left"/>
      </w:pPr>
      <w:r>
        <w:rPr>
          <w:color w:val="080808"/>
          <w:w w:val="100"/>
        </w:rPr>
      </w:r>
      <w:r>
        <w:rPr>
          <w:shadow/>
          <w:color w:val="080808"/>
        </w:rPr>
        <w:t>Operator</w:t>
      </w:r>
      <w:r>
        <w:rPr>
          <w:shadow/>
          <w:color w:val="080808"/>
          <w:spacing w:val="-2"/>
        </w:rPr>
        <w:t> </w:t>
      </w:r>
      <w:r>
        <w:rPr>
          <w:shadow w:val="0"/>
          <w:color w:val="080808"/>
          <w:spacing w:val="-2"/>
        </w:rPr>
      </w:r>
      <w:r>
        <w:rPr>
          <w:shadow/>
          <w:color w:val="080808"/>
        </w:rPr>
        <w:t>mode</w:t>
      </w:r>
      <w:r>
        <w:rPr>
          <w:shadow w:val="0"/>
          <w:color w:val="080808"/>
        </w:rPr>
      </w:r>
      <w:r>
        <w:rPr>
          <w:shadow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56"/>
          <w:szCs w:val="56"/>
        </w:rPr>
      </w:pPr>
    </w:p>
    <w:p>
      <w:pPr>
        <w:tabs>
          <w:tab w:pos="825" w:val="left" w:leader="none"/>
        </w:tabs>
        <w:spacing w:before="497"/>
        <w:ind w:left="105" w:right="0" w:firstLine="0"/>
        <w:jc w:val="left"/>
        <w:rPr>
          <w:rFonts w:ascii="Arial" w:hAnsi="Arial" w:cs="Arial" w:eastAsia="Arial" w:hint="default"/>
          <w:sz w:val="48"/>
          <w:szCs w:val="48"/>
        </w:rPr>
      </w:pPr>
      <w:r>
        <w:rPr>
          <w:rFonts w:ascii="Microsoft Sans Serif"/>
          <w:color w:val="FF0033"/>
          <w:w w:val="110"/>
          <w:sz w:val="24"/>
        </w:rPr>
        <w:t>Y</w:t>
        <w:tab/>
      </w:r>
      <w:r>
        <w:rPr>
          <w:rFonts w:ascii="Arial"/>
          <w:color w:val="080808"/>
          <w:w w:val="110"/>
          <w:sz w:val="48"/>
        </w:rPr>
        <w:t>Purpose</w:t>
      </w:r>
      <w:r>
        <w:rPr>
          <w:rFonts w:ascii="Arial"/>
          <w:w w:val="110"/>
          <w:sz w:val="48"/>
        </w:rPr>
      </w:r>
    </w:p>
    <w:p>
      <w:pPr>
        <w:pStyle w:val="Heading7"/>
        <w:tabs>
          <w:tab w:pos="1425" w:val="left" w:leader="none"/>
        </w:tabs>
        <w:spacing w:line="240" w:lineRule="auto" w:before="118"/>
        <w:ind w:right="0"/>
        <w:jc w:val="left"/>
      </w:pPr>
      <w:r>
        <w:rPr>
          <w:rFonts w:ascii="Microsoft Sans Serif"/>
          <w:color w:val="FF0033"/>
          <w:w w:val="105"/>
          <w:sz w:val="20"/>
        </w:rPr>
        <w:t>Y</w:t>
        <w:tab/>
      </w:r>
      <w:r>
        <w:rPr>
          <w:color w:val="080808"/>
        </w:rPr>
        <w:t>Prevention of</w:t>
      </w:r>
      <w:r>
        <w:rPr>
          <w:color w:val="080808"/>
          <w:spacing w:val="-15"/>
        </w:rPr>
        <w:t> </w:t>
      </w:r>
      <w:r>
        <w:rPr>
          <w:color w:val="080808"/>
        </w:rPr>
        <w:t>theft</w:t>
      </w:r>
      <w:r>
        <w:rPr/>
      </w:r>
    </w:p>
    <w:p>
      <w:pPr>
        <w:tabs>
          <w:tab w:pos="1425" w:val="left" w:leader="none"/>
        </w:tabs>
        <w:spacing w:before="115"/>
        <w:ind w:left="825" w:right="0" w:firstLine="0"/>
        <w:jc w:val="left"/>
        <w:rPr>
          <w:rFonts w:ascii="Arial" w:hAnsi="Arial" w:cs="Arial" w:eastAsia="Arial" w:hint="default"/>
          <w:sz w:val="40"/>
          <w:szCs w:val="40"/>
        </w:rPr>
      </w:pPr>
      <w:r>
        <w:rPr>
          <w:rFonts w:ascii="Microsoft Sans Serif"/>
          <w:color w:val="FF0033"/>
          <w:w w:val="105"/>
          <w:sz w:val="20"/>
        </w:rPr>
        <w:t>Y</w:t>
        <w:tab/>
      </w:r>
      <w:r>
        <w:rPr>
          <w:rFonts w:ascii="Arial"/>
          <w:color w:val="080808"/>
          <w:sz w:val="40"/>
        </w:rPr>
        <w:t>Restrict the</w:t>
      </w:r>
      <w:r>
        <w:rPr>
          <w:rFonts w:ascii="Arial"/>
          <w:color w:val="080808"/>
          <w:spacing w:val="-19"/>
          <w:sz w:val="40"/>
        </w:rPr>
        <w:t> </w:t>
      </w:r>
      <w:r>
        <w:rPr>
          <w:rFonts w:ascii="Arial"/>
          <w:color w:val="080808"/>
          <w:sz w:val="40"/>
        </w:rPr>
        <w:t>operator</w:t>
      </w:r>
      <w:r>
        <w:rPr>
          <w:rFonts w:ascii="Arial"/>
          <w:sz w:val="40"/>
        </w:rPr>
      </w:r>
    </w:p>
    <w:p>
      <w:pPr>
        <w:tabs>
          <w:tab w:pos="1425" w:val="left" w:leader="none"/>
        </w:tabs>
        <w:spacing w:before="115"/>
        <w:ind w:left="825" w:right="0" w:firstLine="0"/>
        <w:jc w:val="left"/>
        <w:rPr>
          <w:rFonts w:ascii="Arial" w:hAnsi="Arial" w:cs="Arial" w:eastAsia="Arial" w:hint="default"/>
          <w:sz w:val="40"/>
          <w:szCs w:val="40"/>
        </w:rPr>
      </w:pPr>
      <w:r>
        <w:rPr>
          <w:rFonts w:ascii="Microsoft Sans Serif" w:hAnsi="Microsoft Sans Serif" w:cs="Microsoft Sans Serif" w:eastAsia="Microsoft Sans Serif" w:hint="default"/>
          <w:color w:val="FF0033"/>
          <w:sz w:val="20"/>
          <w:szCs w:val="20"/>
        </w:rPr>
        <w:t>Y</w:t>
        <w:tab/>
      </w:r>
      <w:r>
        <w:rPr>
          <w:rFonts w:ascii="Arial" w:hAnsi="Arial" w:cs="Arial" w:eastAsia="Arial" w:hint="default"/>
          <w:color w:val="080808"/>
          <w:sz w:val="40"/>
          <w:szCs w:val="40"/>
        </w:rPr>
        <w:t>Administration of operator (each operator’s hour</w:t>
      </w:r>
      <w:r>
        <w:rPr>
          <w:rFonts w:ascii="Arial" w:hAnsi="Arial" w:cs="Arial" w:eastAsia="Arial" w:hint="default"/>
          <w:color w:val="080808"/>
          <w:spacing w:val="-45"/>
          <w:sz w:val="40"/>
          <w:szCs w:val="40"/>
        </w:rPr>
        <w:t> </w:t>
      </w:r>
      <w:r>
        <w:rPr>
          <w:rFonts w:ascii="Arial" w:hAnsi="Arial" w:cs="Arial" w:eastAsia="Arial" w:hint="default"/>
          <w:color w:val="080808"/>
          <w:sz w:val="40"/>
          <w:szCs w:val="40"/>
        </w:rPr>
        <w:t>meter)</w:t>
      </w:r>
      <w:r>
        <w:rPr>
          <w:rFonts w:ascii="Arial" w:hAnsi="Arial" w:cs="Arial" w:eastAsia="Arial" w:hint="default"/>
          <w:sz w:val="40"/>
          <w:szCs w:val="40"/>
        </w:rPr>
      </w:r>
    </w:p>
    <w:p>
      <w:pPr>
        <w:spacing w:line="240" w:lineRule="auto" w:before="11"/>
        <w:ind w:right="0"/>
        <w:rPr>
          <w:rFonts w:ascii="Arial" w:hAnsi="Arial" w:cs="Arial" w:eastAsia="Arial" w:hint="default"/>
          <w:sz w:val="59"/>
          <w:szCs w:val="59"/>
        </w:rPr>
      </w:pPr>
    </w:p>
    <w:p>
      <w:pPr>
        <w:spacing w:before="0"/>
        <w:ind w:left="825" w:right="0" w:firstLine="0"/>
        <w:jc w:val="left"/>
        <w:rPr>
          <w:rFonts w:ascii="Arial" w:hAnsi="Arial" w:cs="Arial" w:eastAsia="Arial" w:hint="default"/>
          <w:sz w:val="40"/>
          <w:szCs w:val="40"/>
        </w:rPr>
      </w:pPr>
      <w:r>
        <w:rPr>
          <w:rFonts w:ascii="Arial"/>
          <w:color w:val="080808"/>
          <w:sz w:val="40"/>
        </w:rPr>
        <w:t>How to enter</w:t>
      </w:r>
      <w:r>
        <w:rPr>
          <w:rFonts w:ascii="Arial"/>
          <w:color w:val="080808"/>
          <w:spacing w:val="-9"/>
          <w:sz w:val="40"/>
        </w:rPr>
        <w:t> </w:t>
      </w:r>
      <w:r>
        <w:rPr>
          <w:rFonts w:ascii="Arial"/>
          <w:color w:val="080808"/>
          <w:sz w:val="40"/>
        </w:rPr>
        <w:t>:</w:t>
      </w:r>
      <w:r>
        <w:rPr>
          <w:rFonts w:ascii="Arial"/>
          <w:sz w:val="40"/>
        </w:rPr>
      </w:r>
    </w:p>
    <w:p>
      <w:pPr>
        <w:tabs>
          <w:tab w:pos="1425" w:val="left" w:leader="none"/>
        </w:tabs>
        <w:spacing w:before="116"/>
        <w:ind w:left="825" w:right="0" w:firstLine="0"/>
        <w:jc w:val="left"/>
        <w:rPr>
          <w:rFonts w:ascii="Arial" w:hAnsi="Arial" w:cs="Arial" w:eastAsia="Arial" w:hint="default"/>
          <w:sz w:val="40"/>
          <w:szCs w:val="40"/>
        </w:rPr>
      </w:pPr>
      <w:r>
        <w:rPr>
          <w:rFonts w:ascii="Arial"/>
          <w:color w:val="FF0033"/>
          <w:spacing w:val="-1"/>
          <w:sz w:val="20"/>
        </w:rPr>
        <w:t>1.</w:t>
        <w:tab/>
      </w:r>
      <w:r>
        <w:rPr>
          <w:rFonts w:ascii="Arial"/>
          <w:color w:val="080808"/>
          <w:sz w:val="40"/>
        </w:rPr>
        <w:t>KEY</w:t>
      </w:r>
      <w:r>
        <w:rPr>
          <w:rFonts w:ascii="Arial"/>
          <w:color w:val="080808"/>
          <w:spacing w:val="1"/>
          <w:sz w:val="40"/>
        </w:rPr>
        <w:t> </w:t>
      </w:r>
      <w:r>
        <w:rPr>
          <w:rFonts w:ascii="Arial"/>
          <w:color w:val="080808"/>
          <w:spacing w:val="-1"/>
          <w:sz w:val="40"/>
        </w:rPr>
        <w:t>ON</w:t>
      </w:r>
      <w:r>
        <w:rPr>
          <w:rFonts w:ascii="Arial"/>
          <w:spacing w:val="-1"/>
          <w:sz w:val="40"/>
        </w:rPr>
      </w:r>
    </w:p>
    <w:p>
      <w:pPr>
        <w:pStyle w:val="Heading7"/>
        <w:tabs>
          <w:tab w:pos="1425" w:val="left" w:leader="none"/>
        </w:tabs>
        <w:spacing w:line="240" w:lineRule="auto"/>
        <w:ind w:right="0"/>
        <w:jc w:val="left"/>
      </w:pPr>
      <w:r>
        <w:rPr>
          <w:color w:val="FF0033"/>
          <w:spacing w:val="-1"/>
          <w:sz w:val="20"/>
        </w:rPr>
        <w:t>2.</w:t>
        <w:tab/>
      </w:r>
      <w:r>
        <w:rPr>
          <w:color w:val="080808"/>
          <w:spacing w:val="-1"/>
        </w:rPr>
        <w:t>Select</w:t>
      </w:r>
      <w:r>
        <w:rPr>
          <w:color w:val="080808"/>
        </w:rPr>
        <w:t> </w:t>
      </w:r>
      <w:r>
        <w:rPr>
          <w:color w:val="080808"/>
          <w:spacing w:val="-1"/>
        </w:rPr>
        <w:t>an</w:t>
      </w:r>
      <w:r>
        <w:rPr>
          <w:color w:val="080808"/>
        </w:rPr>
        <w:t> </w:t>
      </w:r>
      <w:r>
        <w:rPr>
          <w:color w:val="080808"/>
          <w:spacing w:val="-1"/>
        </w:rPr>
        <w:t>operator.</w:t>
      </w:r>
      <w:r>
        <w:rPr>
          <w:color w:val="080808"/>
        </w:rPr>
        <w:t> </w:t>
      </w:r>
      <w:r>
        <w:rPr>
          <w:color w:val="080808"/>
          <w:spacing w:val="-1"/>
        </w:rPr>
        <w:t>(A</w:t>
      </w:r>
      <w:r>
        <w:rPr>
          <w:color w:val="080808"/>
        </w:rPr>
        <w:t> B C D </w:t>
      </w:r>
      <w:r>
        <w:rPr>
          <w:color w:val="080808"/>
          <w:spacing w:val="-1"/>
        </w:rPr>
        <w:t>E)</w:t>
      </w:r>
      <w:r>
        <w:rPr/>
      </w:r>
    </w:p>
    <w:p>
      <w:pPr>
        <w:tabs>
          <w:tab w:pos="1425" w:val="left" w:leader="none"/>
        </w:tabs>
        <w:spacing w:before="115"/>
        <w:ind w:left="825" w:right="0" w:firstLine="0"/>
        <w:jc w:val="left"/>
        <w:rPr>
          <w:rFonts w:ascii="Arial" w:hAnsi="Arial" w:cs="Arial" w:eastAsia="Arial" w:hint="default"/>
          <w:sz w:val="40"/>
          <w:szCs w:val="40"/>
        </w:rPr>
      </w:pPr>
      <w:r>
        <w:rPr>
          <w:rFonts w:ascii="Arial"/>
          <w:color w:val="FF0033"/>
          <w:spacing w:val="-1"/>
          <w:sz w:val="20"/>
        </w:rPr>
        <w:t>3.</w:t>
        <w:tab/>
      </w:r>
      <w:r>
        <w:rPr>
          <w:rFonts w:ascii="Arial"/>
          <w:color w:val="080808"/>
          <w:spacing w:val="-1"/>
          <w:sz w:val="40"/>
        </w:rPr>
        <w:t>Enter</w:t>
      </w:r>
      <w:r>
        <w:rPr>
          <w:rFonts w:ascii="Arial"/>
          <w:color w:val="080808"/>
          <w:sz w:val="40"/>
        </w:rPr>
        <w:t> </w:t>
      </w:r>
      <w:r>
        <w:rPr>
          <w:rFonts w:ascii="Arial"/>
          <w:color w:val="080808"/>
          <w:spacing w:val="-1"/>
          <w:sz w:val="40"/>
        </w:rPr>
        <w:t>password.</w:t>
      </w:r>
      <w:r>
        <w:rPr>
          <w:rFonts w:ascii="Arial"/>
          <w:color w:val="080808"/>
          <w:sz w:val="40"/>
        </w:rPr>
        <w:t> </w:t>
      </w:r>
      <w:r>
        <w:rPr>
          <w:rFonts w:ascii="Arial"/>
          <w:color w:val="080808"/>
          <w:spacing w:val="-1"/>
          <w:sz w:val="40"/>
        </w:rPr>
        <w:t>(A-E</w:t>
      </w:r>
      <w:r>
        <w:rPr>
          <w:rFonts w:ascii="Arial"/>
          <w:color w:val="080808"/>
          <w:sz w:val="40"/>
        </w:rPr>
        <w:t> </w:t>
      </w:r>
      <w:r>
        <w:rPr>
          <w:rFonts w:ascii="Arial"/>
          <w:color w:val="080808"/>
          <w:spacing w:val="-1"/>
          <w:sz w:val="40"/>
        </w:rPr>
        <w:t>each</w:t>
      </w:r>
      <w:r>
        <w:rPr>
          <w:rFonts w:ascii="Arial"/>
          <w:color w:val="080808"/>
          <w:sz w:val="40"/>
        </w:rPr>
        <w:t> </w:t>
      </w:r>
      <w:r>
        <w:rPr>
          <w:rFonts w:ascii="Arial"/>
          <w:color w:val="080808"/>
          <w:spacing w:val="-1"/>
          <w:sz w:val="40"/>
        </w:rPr>
        <w:t>have</w:t>
      </w:r>
      <w:r>
        <w:rPr>
          <w:rFonts w:ascii="Arial"/>
          <w:color w:val="080808"/>
          <w:spacing w:val="8"/>
          <w:sz w:val="40"/>
        </w:rPr>
        <w:t> </w:t>
      </w:r>
      <w:r>
        <w:rPr>
          <w:rFonts w:ascii="Arial"/>
          <w:color w:val="080808"/>
          <w:spacing w:val="-1"/>
          <w:sz w:val="40"/>
        </w:rPr>
        <w:t>password)</w:t>
      </w:r>
      <w:r>
        <w:rPr>
          <w:rFonts w:ascii="Arial"/>
          <w:sz w:val="40"/>
        </w:rPr>
      </w:r>
    </w:p>
    <w:p>
      <w:pPr>
        <w:spacing w:line="240" w:lineRule="auto" w:before="11"/>
        <w:ind w:right="0"/>
        <w:rPr>
          <w:rFonts w:ascii="Arial" w:hAnsi="Arial" w:cs="Arial" w:eastAsia="Arial" w:hint="default"/>
          <w:sz w:val="59"/>
          <w:szCs w:val="59"/>
        </w:rPr>
      </w:pPr>
    </w:p>
    <w:p>
      <w:pPr>
        <w:spacing w:line="249" w:lineRule="auto" w:before="0"/>
        <w:ind w:left="1425" w:right="0" w:hanging="600"/>
        <w:jc w:val="left"/>
        <w:rPr>
          <w:rFonts w:ascii="Arial" w:hAnsi="Arial" w:cs="Arial" w:eastAsia="Arial" w:hint="default"/>
          <w:sz w:val="40"/>
          <w:szCs w:val="40"/>
        </w:rPr>
      </w:pPr>
      <w:r>
        <w:rPr>
          <w:rFonts w:ascii="Arial"/>
          <w:color w:val="080808"/>
          <w:sz w:val="40"/>
        </w:rPr>
        <w:t>If the password is entered wrong 3 times, the engine will start</w:t>
      </w:r>
      <w:r>
        <w:rPr>
          <w:rFonts w:ascii="Arial"/>
          <w:color w:val="080808"/>
          <w:spacing w:val="-47"/>
          <w:sz w:val="40"/>
        </w:rPr>
        <w:t> </w:t>
      </w:r>
      <w:r>
        <w:rPr>
          <w:rFonts w:ascii="Arial"/>
          <w:color w:val="080808"/>
          <w:sz w:val="40"/>
        </w:rPr>
        <w:t>but </w:t>
      </w:r>
      <w:r>
        <w:rPr>
          <w:rFonts w:ascii="Arial"/>
          <w:color w:val="080808"/>
          <w:sz w:val="40"/>
        </w:rPr>
        <w:t>after 3 seconds mast lockout on and Trans to</w:t>
      </w:r>
      <w:r>
        <w:rPr>
          <w:rFonts w:ascii="Arial"/>
          <w:color w:val="080808"/>
          <w:spacing w:val="-33"/>
          <w:sz w:val="40"/>
        </w:rPr>
        <w:t> </w:t>
      </w:r>
      <w:r>
        <w:rPr>
          <w:rFonts w:ascii="Arial"/>
          <w:color w:val="080808"/>
          <w:sz w:val="40"/>
        </w:rPr>
        <w:t>N.</w:t>
      </w:r>
      <w:r>
        <w:rPr>
          <w:rFonts w:ascii="Arial"/>
          <w:sz w:val="4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before="64"/>
        <w:ind w:left="0" w:right="66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color w:val="080808"/>
          <w:spacing w:val="-2"/>
          <w:w w:val="105"/>
          <w:sz w:val="28"/>
        </w:rPr>
        <w:t>18</w:t>
      </w:r>
      <w:r>
        <w:rPr>
          <w:rFonts w:ascii="Arial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1140" w:bottom="280" w:left="1480" w:right="1940"/>
        </w:sect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720pt;height:87.75pt;mso-position-horizontal-relative:char;mso-position-vertical-relative:line" coordorigin="0,0" coordsize="14400,1755">
            <v:shape style="position:absolute;left:0;top:0;width:14400;height:1755" type="#_x0000_t75" stroked="false">
              <v:imagedata r:id="rId7" o:title=""/>
            </v:shape>
            <v:shape style="position:absolute;left:0;top:240;width:2375;height:1438" type="#_x0000_t75" stroked="false">
              <v:imagedata r:id="rId130" o:title=""/>
            </v:shape>
            <v:shape style="position:absolute;left:0;top:0;width:14400;height:1755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Arial" w:hAnsi="Arial" w:cs="Arial" w:eastAsia="Arial" w:hint="default"/>
                        <w:sz w:val="50"/>
                        <w:szCs w:val="50"/>
                      </w:rPr>
                    </w:pPr>
                  </w:p>
                  <w:p>
                    <w:pPr>
                      <w:spacing w:before="0"/>
                      <w:ind w:left="2662" w:right="0" w:firstLine="0"/>
                      <w:jc w:val="left"/>
                      <w:rPr>
                        <w:rFonts w:ascii="Arial" w:hAnsi="Arial" w:cs="Arial" w:eastAsia="Arial" w:hint="default"/>
                        <w:sz w:val="56"/>
                        <w:szCs w:val="56"/>
                      </w:rPr>
                    </w:pPr>
                    <w:r>
                      <w:rPr>
                        <w:rFonts w:ascii="Arial"/>
                        <w:color w:val="080808"/>
                        <w:w w:val="100"/>
                        <w:sz w:val="56"/>
                      </w:rPr>
                    </w:r>
                    <w:r>
                      <w:rPr>
                        <w:rFonts w:ascii="Arial"/>
                        <w:shadow/>
                        <w:color w:val="080808"/>
                        <w:sz w:val="56"/>
                      </w:rPr>
                      <w:t>Operator</w:t>
                    </w:r>
                    <w:r>
                      <w:rPr>
                        <w:rFonts w:ascii="Arial"/>
                        <w:shadow/>
                        <w:color w:val="080808"/>
                        <w:spacing w:val="-2"/>
                        <w:sz w:val="56"/>
                      </w:rPr>
                      <w:t> </w:t>
                    </w:r>
                    <w:r>
                      <w:rPr>
                        <w:rFonts w:ascii="Arial"/>
                        <w:shadow w:val="0"/>
                        <w:color w:val="080808"/>
                        <w:spacing w:val="-2"/>
                        <w:sz w:val="56"/>
                      </w:rPr>
                    </w:r>
                    <w:r>
                      <w:rPr>
                        <w:rFonts w:ascii="Arial"/>
                        <w:shadow/>
                        <w:color w:val="080808"/>
                        <w:sz w:val="56"/>
                      </w:rPr>
                      <w:t>mode</w:t>
                    </w:r>
                    <w:r>
                      <w:rPr>
                        <w:rFonts w:ascii="Arial"/>
                        <w:shadow w:val="0"/>
                        <w:color w:val="080808"/>
                        <w:sz w:val="56"/>
                      </w:rPr>
                    </w:r>
                    <w:r>
                      <w:rPr>
                        <w:rFonts w:ascii="Arial"/>
                        <w:shadow w:val="0"/>
                        <w:sz w:val="56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ind w:right="0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64"/>
        <w:ind w:left="8449" w:right="1718"/>
        <w:jc w:val="center"/>
      </w:pPr>
      <w:r>
        <w:rPr/>
        <w:pict>
          <v:group style="position:absolute;margin-left:36pt;margin-top:-22.578167pt;width:720pt;height:447.75pt;mso-position-horizontal-relative:page;mso-position-vertical-relative:paragraph;z-index:-125056" coordorigin="720,-452" coordsize="14400,8955">
            <v:shape style="position:absolute;left:720;top:-452;width:14400;height:8955" type="#_x0000_t75" stroked="false">
              <v:imagedata r:id="rId8" o:title=""/>
            </v:shape>
            <v:shape style="position:absolute;left:11520;top:6823;width:3002;height:1096" type="#_x0000_t75" stroked="false">
              <v:imagedata r:id="rId9" o:title=""/>
            </v:shape>
            <v:shape style="position:absolute;left:1440;top:-137;width:6840;height:3840" type="#_x0000_t75" stroked="false">
              <v:imagedata r:id="rId11" o:title=""/>
            </v:shape>
            <v:shape style="position:absolute;left:2160;top:1663;width:3961;height:960" type="#_x0000_t75" stroked="false">
              <v:imagedata r:id="rId131" o:title=""/>
            </v:shape>
            <v:group style="position:absolute;left:7200;top:943;width:1800;height:720" coordorigin="7200,943" coordsize="1800,720">
              <v:shape style="position:absolute;left:7200;top:943;width:1800;height:720" coordorigin="7200,943" coordsize="1800,720" path="m7650,1663l7650,943,7200,1303,7650,1663xe" filled="true" fillcolor="#ff0000" stroked="false">
                <v:path arrowok="t"/>
                <v:fill type="solid"/>
              </v:shape>
              <v:shape style="position:absolute;left:7200;top:943;width:1800;height:720" coordorigin="7200,943" coordsize="1800,720" path="m9000,1483l9000,1123,7650,1123,7650,1483,9000,1483xe" filled="true" fillcolor="#ff0000" stroked="false">
                <v:path arrowok="t"/>
                <v:fill type="solid"/>
              </v:shape>
            </v:group>
            <v:group style="position:absolute;left:7200;top:2263;width:2520;height:720" coordorigin="7200,2263" coordsize="2520,720">
              <v:shape style="position:absolute;left:7200;top:2263;width:2520;height:720" coordorigin="7200,2263" coordsize="2520,720" path="m7830,2983l7830,2263,7200,2623,7830,2983xe" filled="true" fillcolor="#ff0000" stroked="false">
                <v:path arrowok="t"/>
                <v:fill type="solid"/>
              </v:shape>
              <v:shape style="position:absolute;left:7200;top:2263;width:2520;height:720" coordorigin="7200,2263" coordsize="2520,720" path="m9720,2803l9720,2443,7830,2443,7830,2803,9720,2803xe" filled="true" fillcolor="#ff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icrosoft Sans Serif"/>
          <w:color w:val="FF0033"/>
          <w:sz w:val="14"/>
        </w:rPr>
        <w:t>Y</w:t>
      </w:r>
      <w:r>
        <w:rPr>
          <w:color w:val="080808"/>
        </w:rPr>
        <w:t>This screen will be displayed</w:t>
      </w:r>
      <w:r>
        <w:rPr>
          <w:color w:val="080808"/>
          <w:spacing w:val="-12"/>
        </w:rPr>
        <w:t> </w:t>
      </w:r>
      <w:r>
        <w:rPr>
          <w:color w:val="080808"/>
        </w:rPr>
        <w:t>when</w:t>
      </w:r>
      <w:r>
        <w:rPr/>
      </w:r>
    </w:p>
    <w:p>
      <w:pPr>
        <w:pStyle w:val="BodyText"/>
        <w:spacing w:line="240" w:lineRule="auto"/>
        <w:ind w:left="8449" w:right="1716"/>
        <w:jc w:val="center"/>
      </w:pPr>
      <w:r>
        <w:rPr>
          <w:rFonts w:ascii="Microsoft Sans Serif"/>
          <w:color w:val="FF0033"/>
          <w:sz w:val="14"/>
        </w:rPr>
        <w:t>Y</w:t>
      </w:r>
      <w:r>
        <w:rPr>
          <w:color w:val="080808"/>
        </w:rPr>
        <w:t>the key is turned on.</w:t>
      </w:r>
      <w:r>
        <w:rPr/>
      </w:r>
    </w:p>
    <w:p>
      <w:pPr>
        <w:spacing w:line="240" w:lineRule="auto" w:before="3"/>
        <w:ind w:right="0"/>
        <w:rPr>
          <w:rFonts w:ascii="Arial" w:hAnsi="Arial" w:cs="Arial" w:eastAsia="Arial" w:hint="default"/>
          <w:sz w:val="30"/>
          <w:szCs w:val="30"/>
        </w:rPr>
      </w:pPr>
    </w:p>
    <w:p>
      <w:pPr>
        <w:pStyle w:val="BodyText"/>
        <w:spacing w:line="240" w:lineRule="auto" w:before="0"/>
        <w:ind w:left="8449" w:right="1718"/>
        <w:jc w:val="center"/>
      </w:pPr>
      <w:r>
        <w:rPr>
          <w:rFonts w:ascii="Microsoft Sans Serif"/>
          <w:color w:val="FF0033"/>
          <w:sz w:val="14"/>
        </w:rPr>
        <w:t>Y</w:t>
      </w:r>
      <w:r>
        <w:rPr>
          <w:color w:val="080808"/>
        </w:rPr>
        <w:t>The operator can scroll to his</w:t>
      </w:r>
      <w:r>
        <w:rPr>
          <w:color w:val="080808"/>
          <w:spacing w:val="-14"/>
        </w:rPr>
        <w:t> </w:t>
      </w:r>
      <w:r>
        <w:rPr>
          <w:color w:val="080808"/>
        </w:rPr>
        <w:t>letter</w:t>
      </w:r>
      <w:r>
        <w:rPr/>
      </w:r>
    </w:p>
    <w:p>
      <w:pPr>
        <w:pStyle w:val="BodyText"/>
        <w:spacing w:line="240" w:lineRule="auto"/>
        <w:ind w:left="8449" w:right="1716"/>
        <w:jc w:val="center"/>
      </w:pPr>
      <w:r>
        <w:rPr>
          <w:rFonts w:ascii="Microsoft Sans Serif"/>
          <w:color w:val="FF0033"/>
          <w:sz w:val="14"/>
        </w:rPr>
        <w:t>Y</w:t>
      </w:r>
      <w:r>
        <w:rPr>
          <w:color w:val="080808"/>
        </w:rPr>
        <w:t>By using the up/down</w:t>
      </w:r>
      <w:r>
        <w:rPr>
          <w:color w:val="080808"/>
          <w:spacing w:val="-7"/>
        </w:rPr>
        <w:t> </w:t>
      </w:r>
      <w:r>
        <w:rPr>
          <w:color w:val="080808"/>
        </w:rPr>
        <w:t>arrows.</w:t>
      </w:r>
      <w:r>
        <w:rPr/>
      </w:r>
    </w:p>
    <w:p>
      <w:pPr>
        <w:spacing w:line="240" w:lineRule="auto" w:before="4"/>
        <w:ind w:right="0"/>
        <w:rPr>
          <w:rFonts w:ascii="Arial" w:hAnsi="Arial" w:cs="Arial" w:eastAsia="Arial" w:hint="default"/>
          <w:sz w:val="30"/>
          <w:szCs w:val="30"/>
        </w:rPr>
      </w:pPr>
    </w:p>
    <w:p>
      <w:pPr>
        <w:pStyle w:val="BodyText"/>
        <w:spacing w:line="240" w:lineRule="auto" w:before="0"/>
        <w:ind w:left="8449" w:right="1717"/>
        <w:jc w:val="center"/>
      </w:pPr>
      <w:r>
        <w:rPr>
          <w:rFonts w:ascii="Microsoft Sans Serif"/>
          <w:color w:val="FF0033"/>
          <w:sz w:val="14"/>
        </w:rPr>
        <w:t>Y</w:t>
      </w:r>
      <w:r>
        <w:rPr>
          <w:color w:val="080808"/>
        </w:rPr>
        <w:t>When the correct letter is</w:t>
      </w:r>
      <w:r>
        <w:rPr>
          <w:color w:val="080808"/>
          <w:spacing w:val="-13"/>
        </w:rPr>
        <w:t> </w:t>
      </w:r>
      <w:r>
        <w:rPr>
          <w:color w:val="080808"/>
        </w:rPr>
        <w:t>selected</w:t>
      </w:r>
      <w:r>
        <w:rPr/>
      </w:r>
    </w:p>
    <w:p>
      <w:pPr>
        <w:pStyle w:val="BodyText"/>
        <w:spacing w:line="240" w:lineRule="auto"/>
        <w:ind w:left="8449" w:right="1718"/>
        <w:jc w:val="center"/>
      </w:pPr>
      <w:r>
        <w:rPr>
          <w:rFonts w:ascii="Microsoft Sans Serif"/>
          <w:color w:val="FF0033"/>
          <w:sz w:val="14"/>
        </w:rPr>
        <w:t>Y</w:t>
      </w:r>
      <w:r>
        <w:rPr>
          <w:color w:val="080808"/>
        </w:rPr>
        <w:t>Press the enter</w:t>
      </w:r>
      <w:r>
        <w:rPr>
          <w:color w:val="080808"/>
          <w:spacing w:val="-3"/>
        </w:rPr>
        <w:t> </w:t>
      </w:r>
      <w:r>
        <w:rPr>
          <w:color w:val="080808"/>
        </w:rPr>
        <w:t>button.</w:t>
      </w:r>
      <w:r>
        <w:rPr/>
      </w:r>
    </w:p>
    <w:p>
      <w:pPr>
        <w:spacing w:line="240" w:lineRule="auto" w:before="3"/>
        <w:ind w:right="0"/>
        <w:rPr>
          <w:rFonts w:ascii="Arial" w:hAnsi="Arial" w:cs="Arial" w:eastAsia="Arial" w:hint="default"/>
          <w:sz w:val="30"/>
          <w:szCs w:val="30"/>
        </w:rPr>
      </w:pPr>
    </w:p>
    <w:p>
      <w:pPr>
        <w:pStyle w:val="BodyText"/>
        <w:spacing w:line="249" w:lineRule="auto" w:before="0"/>
        <w:ind w:left="8462" w:right="1728"/>
        <w:jc w:val="center"/>
      </w:pPr>
      <w:r>
        <w:rPr>
          <w:rFonts w:ascii="Microsoft Sans Serif"/>
          <w:color w:val="FF0033"/>
          <w:sz w:val="14"/>
        </w:rPr>
        <w:t>Y</w:t>
      </w:r>
      <w:r>
        <w:rPr>
          <w:color w:val="080808"/>
        </w:rPr>
        <w:t>Now the operator can enter</w:t>
      </w:r>
      <w:r>
        <w:rPr>
          <w:color w:val="080808"/>
          <w:spacing w:val="-12"/>
        </w:rPr>
        <w:t> </w:t>
      </w:r>
      <w:r>
        <w:rPr>
          <w:color w:val="080808"/>
        </w:rPr>
        <w:t>his/her </w:t>
      </w:r>
      <w:r>
        <w:rPr>
          <w:color w:val="080808"/>
        </w:rPr>
      </w:r>
      <w:r>
        <w:rPr>
          <w:rFonts w:ascii="Microsoft Sans Serif"/>
          <w:color w:val="FF0033"/>
          <w:sz w:val="14"/>
        </w:rPr>
        <w:t>Y</w:t>
      </w:r>
      <w:r>
        <w:rPr>
          <w:color w:val="080808"/>
        </w:rPr>
        <w:t>Number code by using the up/down keys and hitting</w:t>
      </w:r>
      <w:r>
        <w:rPr>
          <w:color w:val="080808"/>
          <w:spacing w:val="-30"/>
        </w:rPr>
        <w:t> </w:t>
      </w:r>
      <w:r>
        <w:rPr>
          <w:color w:val="080808"/>
        </w:rPr>
        <w:t>enter.</w:t>
      </w:r>
      <w:r>
        <w:rPr/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ind w:right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9" w:lineRule="auto" w:before="48"/>
        <w:ind w:left="1627" w:right="2460" w:firstLine="0"/>
        <w:jc w:val="center"/>
        <w:rPr>
          <w:rFonts w:ascii="Arial" w:hAnsi="Arial" w:cs="Arial" w:eastAsia="Arial" w:hint="default"/>
          <w:sz w:val="40"/>
          <w:szCs w:val="40"/>
        </w:rPr>
      </w:pPr>
      <w:r>
        <w:rPr>
          <w:rFonts w:ascii="Microsoft Sans Serif"/>
          <w:color w:val="FF0033"/>
          <w:sz w:val="20"/>
        </w:rPr>
        <w:t>Y</w:t>
      </w:r>
      <w:r>
        <w:rPr>
          <w:rFonts w:ascii="Arial"/>
          <w:b/>
          <w:color w:val="080808"/>
          <w:sz w:val="40"/>
        </w:rPr>
        <w:t>If enabled by the manager, the operator must enter the correct number code</w:t>
      </w:r>
      <w:r>
        <w:rPr>
          <w:rFonts w:ascii="Arial"/>
          <w:b/>
          <w:color w:val="080808"/>
          <w:spacing w:val="-18"/>
          <w:sz w:val="40"/>
        </w:rPr>
        <w:t> </w:t>
      </w:r>
      <w:r>
        <w:rPr>
          <w:rFonts w:ascii="Arial"/>
          <w:b/>
          <w:color w:val="080808"/>
          <w:sz w:val="40"/>
        </w:rPr>
        <w:t>(password).</w:t>
      </w:r>
      <w:r>
        <w:rPr>
          <w:rFonts w:ascii="Arial"/>
          <w:sz w:val="40"/>
        </w:rPr>
      </w:r>
    </w:p>
    <w:p>
      <w:pPr>
        <w:spacing w:line="240" w:lineRule="auto" w:before="11"/>
        <w:ind w:right="0"/>
        <w:rPr>
          <w:rFonts w:ascii="Arial" w:hAnsi="Arial" w:cs="Arial" w:eastAsia="Arial" w:hint="default"/>
          <w:b/>
          <w:bCs/>
          <w:sz w:val="41"/>
          <w:szCs w:val="41"/>
        </w:rPr>
      </w:pPr>
    </w:p>
    <w:p>
      <w:pPr>
        <w:spacing w:before="0"/>
        <w:ind w:left="883" w:right="1718" w:firstLine="0"/>
        <w:jc w:val="center"/>
        <w:rPr>
          <w:rFonts w:ascii="Arial" w:hAnsi="Arial" w:cs="Arial" w:eastAsia="Arial" w:hint="default"/>
          <w:sz w:val="40"/>
          <w:szCs w:val="40"/>
        </w:rPr>
      </w:pPr>
      <w:r>
        <w:rPr>
          <w:rFonts w:ascii="Microsoft Sans Serif"/>
          <w:color w:val="FF0033"/>
          <w:sz w:val="20"/>
        </w:rPr>
        <w:t>Y</w:t>
      </w:r>
      <w:r>
        <w:rPr>
          <w:rFonts w:ascii="Arial"/>
          <w:b/>
          <w:color w:val="080808"/>
          <w:sz w:val="40"/>
        </w:rPr>
        <w:t>Maximum of 5 operators</w:t>
      </w:r>
      <w:r>
        <w:rPr>
          <w:rFonts w:ascii="Arial"/>
          <w:b/>
          <w:color w:val="080808"/>
          <w:spacing w:val="10"/>
          <w:sz w:val="40"/>
        </w:rPr>
        <w:t> </w:t>
      </w:r>
      <w:r>
        <w:rPr>
          <w:rFonts w:ascii="Arial"/>
          <w:b/>
          <w:color w:val="080808"/>
          <w:sz w:val="40"/>
        </w:rPr>
        <w:t>(A-E)</w:t>
      </w:r>
      <w:r>
        <w:rPr>
          <w:rFonts w:ascii="Arial"/>
          <w:sz w:val="4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6"/>
        <w:ind w:right="0"/>
        <w:rPr>
          <w:rFonts w:ascii="Arial" w:hAnsi="Arial" w:cs="Arial" w:eastAsia="Arial" w:hint="default"/>
          <w:b/>
          <w:bCs/>
          <w:sz w:val="17"/>
          <w:szCs w:val="17"/>
        </w:rPr>
      </w:pPr>
    </w:p>
    <w:p>
      <w:pPr>
        <w:spacing w:before="64"/>
        <w:ind w:left="0" w:right="198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color w:val="080808"/>
          <w:spacing w:val="-2"/>
          <w:w w:val="105"/>
          <w:sz w:val="28"/>
        </w:rPr>
        <w:t>19</w:t>
      </w:r>
      <w:r>
        <w:rPr>
          <w:rFonts w:ascii="Arial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720" w:bottom="280" w:left="620" w:right="620"/>
        </w:sect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720pt;height:87.75pt;mso-position-horizontal-relative:char;mso-position-vertical-relative:line" coordorigin="0,0" coordsize="14400,1755">
            <v:shape style="position:absolute;left:0;top:0;width:14400;height:1755" type="#_x0000_t75" stroked="false">
              <v:imagedata r:id="rId7" o:title=""/>
            </v:shape>
            <v:shape style="position:absolute;left:0;top:240;width:2375;height:1438" type="#_x0000_t75" stroked="false">
              <v:imagedata r:id="rId132" o:title=""/>
            </v:shape>
            <v:shape style="position:absolute;left:0;top:0;width:14400;height:1755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Arial" w:hAnsi="Arial" w:cs="Arial" w:eastAsia="Arial" w:hint="default"/>
                        <w:sz w:val="50"/>
                        <w:szCs w:val="50"/>
                      </w:rPr>
                    </w:pPr>
                  </w:p>
                  <w:p>
                    <w:pPr>
                      <w:spacing w:before="0"/>
                      <w:ind w:left="2662" w:right="0" w:firstLine="0"/>
                      <w:jc w:val="left"/>
                      <w:rPr>
                        <w:rFonts w:ascii="Arial" w:hAnsi="Arial" w:cs="Arial" w:eastAsia="Arial" w:hint="default"/>
                        <w:sz w:val="56"/>
                        <w:szCs w:val="56"/>
                      </w:rPr>
                    </w:pPr>
                    <w:r>
                      <w:rPr>
                        <w:rFonts w:ascii="Arial"/>
                        <w:color w:val="080808"/>
                        <w:w w:val="100"/>
                        <w:sz w:val="56"/>
                      </w:rPr>
                    </w:r>
                    <w:r>
                      <w:rPr>
                        <w:rFonts w:ascii="Arial"/>
                        <w:shadow/>
                        <w:color w:val="080808"/>
                        <w:sz w:val="56"/>
                      </w:rPr>
                      <w:t>Manager</w:t>
                    </w:r>
                    <w:r>
                      <w:rPr>
                        <w:rFonts w:ascii="Arial"/>
                        <w:shadow/>
                        <w:color w:val="080808"/>
                        <w:spacing w:val="8"/>
                        <w:sz w:val="56"/>
                      </w:rPr>
                      <w:t> </w:t>
                    </w:r>
                    <w:r>
                      <w:rPr>
                        <w:rFonts w:ascii="Arial"/>
                        <w:shadow w:val="0"/>
                        <w:color w:val="080808"/>
                        <w:spacing w:val="8"/>
                        <w:sz w:val="56"/>
                      </w:rPr>
                    </w:r>
                    <w:r>
                      <w:rPr>
                        <w:rFonts w:ascii="Arial"/>
                        <w:shadow/>
                        <w:color w:val="080808"/>
                        <w:sz w:val="56"/>
                      </w:rPr>
                      <w:t>mode</w:t>
                    </w:r>
                    <w:r>
                      <w:rPr>
                        <w:rFonts w:ascii="Arial"/>
                        <w:shadow w:val="0"/>
                        <w:color w:val="080808"/>
                        <w:sz w:val="56"/>
                      </w:rPr>
                    </w:r>
                    <w:r>
                      <w:rPr>
                        <w:rFonts w:ascii="Arial"/>
                        <w:shadow w:val="0"/>
                        <w:sz w:val="56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tabs>
          <w:tab w:pos="1145" w:val="left" w:leader="none"/>
          <w:tab w:pos="11412" w:val="left" w:leader="none"/>
        </w:tabs>
        <w:spacing w:line="249" w:lineRule="auto" w:before="192"/>
        <w:ind w:left="1145" w:right="1419" w:hanging="540"/>
        <w:jc w:val="left"/>
        <w:rPr>
          <w:rFonts w:ascii="Arial" w:hAnsi="Arial" w:cs="Arial" w:eastAsia="Arial" w:hint="default"/>
          <w:sz w:val="48"/>
          <w:szCs w:val="48"/>
        </w:rPr>
      </w:pPr>
      <w:r>
        <w:rPr/>
        <w:pict>
          <v:group style="position:absolute;margin-left:36pt;margin-top:-214.51828pt;width:720pt;height:447.75pt;mso-position-horizontal-relative:page;mso-position-vertical-relative:paragraph;z-index:-124984" coordorigin="720,-4290" coordsize="14400,8955">
            <v:shape style="position:absolute;left:720;top:-4290;width:14400;height:8955" type="#_x0000_t75" stroked="false">
              <v:imagedata r:id="rId8" o:title=""/>
            </v:shape>
            <v:shape style="position:absolute;left:11520;top:2985;width:3002;height:1096" type="#_x0000_t75" stroked="false">
              <v:imagedata r:id="rId9" o:title=""/>
            </v:shape>
            <v:shape style="position:absolute;left:10800;top:-495;width:635;height:1308" type="#_x0000_t75" stroked="false">
              <v:imagedata r:id="rId133" o:title=""/>
            </v:shape>
            <v:shape style="position:absolute;left:3720;top:2625;width:5520;height:1800" type="#_x0000_t75" stroked="false">
              <v:imagedata r:id="rId11" o:title=""/>
            </v:shape>
            <v:shape style="position:absolute;left:4447;top:3510;width:2948;height:349" type="#_x0000_t75" stroked="false">
              <v:imagedata r:id="rId134" o:title=""/>
            </v:shape>
            <v:shape style="position:absolute;left:4320;top:3345;width:3245;height:690" type="#_x0000_t75" stroked="false">
              <v:imagedata r:id="rId135" o:title=""/>
            </v:shape>
            <v:shape style="position:absolute;left:3240;top:-4215;width:8880;height:3720" type="#_x0000_t75" stroked="false">
              <v:imagedata r:id="rId11" o:title=""/>
            </v:shape>
            <v:shape style="position:absolute;left:4525;top:-2385;width:4625;height:690" type="#_x0000_t75" stroked="false">
              <v:imagedata r:id="rId30" o:title=""/>
            </v:shape>
            <v:shape style="position:absolute;left:5762;top:-2328;width:1828;height:575" type="#_x0000_t75" stroked="false">
              <v:imagedata r:id="rId31" o:title=""/>
            </v:shape>
            <v:shape style="position:absolute;left:6088;top:-2000;width:1128;height:215" type="#_x0000_t75" stroked="false">
              <v:imagedata r:id="rId136" o:title=""/>
            </v:shape>
            <v:shape style="position:absolute;left:6088;top:-2277;width:1128;height:212" type="#_x0000_t75" stroked="false">
              <v:imagedata r:id="rId137" o:title=""/>
            </v:shape>
            <v:group style="position:absolute;left:9840;top:-3855;width:1080;height:1920" coordorigin="9840,-3855" coordsize="1080,1920">
              <v:shape style="position:absolute;left:9840;top:-3855;width:1080;height:1920" coordorigin="9840,-3855" coordsize="1080,1920" path="m10020,-3855l9950,-3841,9893,-3803,9854,-3746,9840,-3675,9840,-2115,9854,-2045,9893,-1988,9950,-1949,10020,-1935,10740,-1935,10810,-1949,10867,-1988,10906,-2045,10920,-2115,10920,-3675,10906,-3746,10867,-3803,10810,-3841,10740,-3855,10020,-3855xe" filled="false" stroked="true" strokeweight="2.220pt" strokecolor="#ff0000">
                <v:path arrowok="t"/>
              </v:shape>
            </v:group>
            <w10:wrap type="none"/>
          </v:group>
        </w:pict>
      </w:r>
      <w:r>
        <w:rPr>
          <w:rFonts w:ascii="Microsoft Sans Serif"/>
          <w:color w:val="FF0033"/>
          <w:sz w:val="24"/>
        </w:rPr>
        <w:t>Y</w:t>
        <w:tab/>
      </w:r>
      <w:r>
        <w:rPr>
          <w:rFonts w:ascii="Arial"/>
          <w:color w:val="080808"/>
          <w:sz w:val="48"/>
        </w:rPr>
        <w:t>To enter the manager mode</w:t>
      </w:r>
      <w:r>
        <w:rPr>
          <w:rFonts w:ascii="Arial"/>
          <w:color w:val="080808"/>
          <w:spacing w:val="-13"/>
          <w:sz w:val="48"/>
        </w:rPr>
        <w:t> </w:t>
      </w:r>
      <w:r>
        <w:rPr>
          <w:rFonts w:ascii="Arial"/>
          <w:color w:val="080808"/>
          <w:sz w:val="48"/>
        </w:rPr>
        <w:t>hold</w:t>
      </w:r>
      <w:r>
        <w:rPr>
          <w:rFonts w:ascii="Arial"/>
          <w:color w:val="080808"/>
          <w:spacing w:val="-3"/>
          <w:sz w:val="48"/>
        </w:rPr>
        <w:t> </w:t>
      </w:r>
      <w:r>
        <w:rPr>
          <w:rFonts w:ascii="Arial"/>
          <w:color w:val="080808"/>
          <w:sz w:val="48"/>
        </w:rPr>
        <w:t>down</w:t>
        <w:tab/>
        <w:t>at</w:t>
      </w:r>
      <w:r>
        <w:rPr>
          <w:rFonts w:ascii="Arial"/>
          <w:color w:val="080808"/>
          <w:spacing w:val="-2"/>
          <w:sz w:val="48"/>
        </w:rPr>
        <w:t> the</w:t>
      </w:r>
      <w:r>
        <w:rPr>
          <w:rFonts w:ascii="Arial"/>
          <w:color w:val="080808"/>
          <w:spacing w:val="-2"/>
          <w:w w:val="100"/>
          <w:sz w:val="48"/>
        </w:rPr>
        <w:t> </w:t>
      </w:r>
      <w:r>
        <w:rPr>
          <w:rFonts w:ascii="Arial"/>
          <w:color w:val="080808"/>
          <w:sz w:val="48"/>
        </w:rPr>
        <w:t>same time for approximately 7 seconds after the key has </w:t>
      </w:r>
      <w:r>
        <w:rPr>
          <w:rFonts w:ascii="Arial"/>
          <w:color w:val="080808"/>
          <w:sz w:val="48"/>
        </w:rPr>
        <w:t>been turned</w:t>
      </w:r>
      <w:r>
        <w:rPr>
          <w:rFonts w:ascii="Arial"/>
          <w:color w:val="080808"/>
          <w:spacing w:val="-8"/>
          <w:sz w:val="48"/>
        </w:rPr>
        <w:t> </w:t>
      </w:r>
      <w:r>
        <w:rPr>
          <w:rFonts w:ascii="Arial"/>
          <w:color w:val="080808"/>
          <w:sz w:val="48"/>
        </w:rPr>
        <w:t>on.</w:t>
      </w:r>
      <w:r>
        <w:rPr>
          <w:rFonts w:ascii="Arial"/>
          <w:sz w:val="48"/>
        </w:rPr>
      </w:r>
    </w:p>
    <w:p>
      <w:pPr>
        <w:tabs>
          <w:tab w:pos="1145" w:val="left" w:leader="none"/>
        </w:tabs>
        <w:spacing w:before="116"/>
        <w:ind w:left="605" w:right="1335" w:firstLine="0"/>
        <w:jc w:val="left"/>
        <w:rPr>
          <w:rFonts w:ascii="Arial" w:hAnsi="Arial" w:cs="Arial" w:eastAsia="Arial" w:hint="default"/>
          <w:sz w:val="48"/>
          <w:szCs w:val="48"/>
        </w:rPr>
      </w:pPr>
      <w:r>
        <w:rPr>
          <w:rFonts w:ascii="Microsoft Sans Serif"/>
          <w:color w:val="FF0033"/>
          <w:sz w:val="24"/>
        </w:rPr>
        <w:t>Y</w:t>
        <w:tab/>
      </w:r>
      <w:r>
        <w:rPr>
          <w:rFonts w:ascii="Arial"/>
          <w:color w:val="080808"/>
          <w:sz w:val="48"/>
        </w:rPr>
        <w:t>8653 is the factory installed manager</w:t>
      </w:r>
      <w:r>
        <w:rPr>
          <w:rFonts w:ascii="Arial"/>
          <w:color w:val="080808"/>
          <w:spacing w:val="-23"/>
          <w:sz w:val="48"/>
        </w:rPr>
        <w:t> </w:t>
      </w:r>
      <w:r>
        <w:rPr>
          <w:rFonts w:ascii="Arial"/>
          <w:color w:val="080808"/>
          <w:sz w:val="48"/>
        </w:rPr>
        <w:t>code.</w:t>
      </w:r>
      <w:r>
        <w:rPr>
          <w:rFonts w:ascii="Arial"/>
          <w:sz w:val="48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ind w:right="0"/>
        <w:rPr>
          <w:rFonts w:ascii="Arial" w:hAnsi="Arial" w:cs="Arial" w:eastAsia="Arial" w:hint="default"/>
          <w:sz w:val="19"/>
          <w:szCs w:val="19"/>
        </w:rPr>
      </w:pPr>
    </w:p>
    <w:p>
      <w:pPr>
        <w:spacing w:before="64"/>
        <w:ind w:left="0" w:right="198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color w:val="080808"/>
          <w:spacing w:val="-2"/>
          <w:w w:val="105"/>
          <w:sz w:val="28"/>
        </w:rPr>
        <w:t>20</w:t>
      </w:r>
      <w:r>
        <w:rPr>
          <w:rFonts w:ascii="Arial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720" w:bottom="280" w:left="620" w:right="620"/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36pt;margin-top:36pt;width:720pt;height:540pt;mso-position-horizontal-relative:page;mso-position-vertical-relative:page;z-index:-124960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138" o:title=""/>
              </v:shape>
              <v:shape style="position:absolute;left:1200;top:2640;width:7320;height:3840" type="#_x0000_t75" stroked="false">
                <v:imagedata r:id="rId11" o:title=""/>
              </v:shape>
              <v:shape style="position:absolute;left:2040;top:4440;width:4207;height:932" type="#_x0000_t75" stroked="false">
                <v:imagedata r:id="rId139" o:title=""/>
              </v:shape>
              <v:shape style="position:absolute;left:1080;top:7200;width:7320;height:3840" type="#_x0000_t75" stroked="false">
                <v:imagedata r:id="rId11" o:title=""/>
              </v:shape>
              <v:shape style="position:absolute;left:1920;top:9000;width:4205;height:985" type="#_x0000_t75" stroked="false">
                <v:imagedata r:id="rId140" o:title=""/>
              </v:shape>
            </v:group>
            <v:group style="position:absolute;left:5160;top:3425;width:4542;height:1136" coordorigin="5160,3425" coordsize="4542,1136">
              <v:shape style="position:absolute;left:5160;top:3425;width:4542;height:1136" coordorigin="5160,3425" coordsize="4542,1136" path="m5160,4560l9702,3425e" filled="false" stroked="true" strokeweight="3pt" strokecolor="#ff0000">
                <v:path arrowok="t"/>
              </v:shape>
            </v:group>
            <v:group style="position:absolute;left:9666;top:3295;width:294;height:262" coordorigin="9666,3295" coordsize="294,262">
              <v:shape style="position:absolute;left:9666;top:3295;width:294;height:262" coordorigin="9666,3295" coordsize="294,262" path="m9960,3360l9666,3295,9731,3557,9960,3360xe" filled="true" fillcolor="#ff0000" stroked="false">
                <v:path arrowok="t"/>
                <v:fill type="solid"/>
              </v:shape>
            </v:group>
            <v:group style="position:absolute;left:2880;top:4200;width:2280;height:840" coordorigin="2880,4200" coordsize="2280,840">
              <v:shape style="position:absolute;left:2880;top:4200;width:2280;height:840" coordorigin="2880,4200" coordsize="2280,840" path="m5160,4620l5142,4544,5089,4473,5004,4408,4951,4377,4892,4349,4826,4323,4754,4299,4677,4277,4595,4257,4508,4240,4417,4226,4323,4215,4225,4207,4124,4202,4020,4200,3916,4202,3815,4207,3717,4215,3622,4226,3531,4240,3444,4257,3362,4277,3285,4299,3214,4323,3148,4349,3088,4377,3036,4408,2951,4473,2898,4544,2880,4620,2885,4658,2921,4732,2990,4800,3088,4862,3148,4890,3214,4917,3285,4941,3362,4963,3444,4983,3531,5000,3622,5014,3717,5025,3815,5033,3916,5038,4020,5040,4124,5038,4225,5033,4323,5025,4417,5014,4508,5000,4595,4983,4677,4963,4754,4941,4826,4917,4892,4890,4951,4862,5004,4832,5089,4766,5142,4695,5160,4620xe" filled="false" stroked="true" strokeweight="3pt" strokecolor="#ff0000">
                <v:path arrowok="t"/>
              </v:shape>
            </v:group>
            <v:group style="position:absolute;left:2338;top:5280;width:783;height:3580" coordorigin="2338,5280" coordsize="783,3580">
              <v:shape style="position:absolute;left:2338;top:5280;width:783;height:3580" coordorigin="2338,5280" coordsize="783,3580" path="m3120,5280l2338,8860e" filled="false" stroked="true" strokeweight="3pt" strokecolor="#ff0000">
                <v:path arrowok="t"/>
              </v:shape>
            </v:group>
            <v:group style="position:absolute;left:2207;top:8828;width:264;height:292" coordorigin="2207,8828" coordsize="264,292">
              <v:shape style="position:absolute;left:2207;top:8828;width:264;height:292" coordorigin="2207,8828" coordsize="264,292" path="m2471,8886l2207,8828,2280,9120,2471,8886xe" filled="true" fillcolor="#ff0000" stroked="false">
                <v:path arrowok="t"/>
                <v:fill type="solid"/>
              </v:shape>
            </v:group>
            <v:group style="position:absolute;left:7320;top:5040;width:1800;height:720" coordorigin="7320,5040" coordsize="1800,720">
              <v:shape style="position:absolute;left:7320;top:5040;width:1800;height:720" coordorigin="7320,5040" coordsize="1800,720" path="m7770,5760l7770,5040,7320,5400,7770,5760xe" filled="true" fillcolor="#ff0000" stroked="false">
                <v:path arrowok="t"/>
                <v:fill type="solid"/>
              </v:shape>
              <v:shape style="position:absolute;left:7320;top:5040;width:1800;height:720" coordorigin="7320,5040" coordsize="1800,720" path="m9120,5580l9120,5220,7770,5220,7770,5580,9120,5580xe" filled="true" fillcolor="#ff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pStyle w:val="Heading3"/>
        <w:spacing w:line="240" w:lineRule="auto"/>
        <w:ind w:right="142"/>
        <w:jc w:val="left"/>
      </w:pPr>
      <w:r>
        <w:rPr>
          <w:color w:val="080808"/>
          <w:w w:val="100"/>
        </w:rPr>
      </w:r>
      <w:r>
        <w:rPr>
          <w:shadow/>
          <w:color w:val="080808"/>
        </w:rPr>
        <w:t>Manager</w:t>
      </w:r>
      <w:r>
        <w:rPr>
          <w:shadow/>
          <w:color w:val="080808"/>
          <w:spacing w:val="8"/>
        </w:rPr>
        <w:t> </w:t>
      </w:r>
      <w:r>
        <w:rPr>
          <w:shadow w:val="0"/>
          <w:color w:val="080808"/>
          <w:spacing w:val="8"/>
        </w:rPr>
      </w:r>
      <w:r>
        <w:rPr>
          <w:shadow/>
          <w:color w:val="080808"/>
        </w:rPr>
        <w:t>mode</w:t>
      </w:r>
      <w:r>
        <w:rPr>
          <w:shadow w:val="0"/>
          <w:color w:val="080808"/>
        </w:rPr>
      </w:r>
      <w:r>
        <w:rPr>
          <w:shadow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ind w:right="0"/>
        <w:rPr>
          <w:rFonts w:ascii="Arial" w:hAnsi="Arial" w:cs="Arial" w:eastAsia="Arial" w:hint="default"/>
          <w:sz w:val="23"/>
          <w:szCs w:val="23"/>
        </w:rPr>
      </w:pPr>
    </w:p>
    <w:p>
      <w:pPr>
        <w:spacing w:before="64"/>
        <w:ind w:left="5022" w:right="4536" w:firstLine="0"/>
        <w:jc w:val="center"/>
        <w:rPr>
          <w:rFonts w:ascii="Arial" w:hAnsi="Arial" w:cs="Arial" w:eastAsia="Arial" w:hint="default"/>
          <w:sz w:val="28"/>
          <w:szCs w:val="28"/>
        </w:rPr>
      </w:pPr>
      <w:r>
        <w:rPr/>
        <w:pict>
          <v:shape style="position:absolute;margin-left:491.48999pt;margin-top:-163.338165pt;width:193.55pt;height:205.05pt;mso-position-horizontal-relative:page;mso-position-vertical-relative:paragraph;z-index:1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1"/>
                    <w:gridCol w:w="2015"/>
                    <w:gridCol w:w="964"/>
                  </w:tblGrid>
                  <w:tr>
                    <w:trPr>
                      <w:trHeight w:val="1027" w:hRule="exact"/>
                    </w:trPr>
                    <w:tc>
                      <w:tcPr>
                        <w:tcW w:w="86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7" w:right="0"/>
                          <w:jc w:val="center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9" w:right="0"/>
                          <w:jc w:val="center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80808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015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3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PASS</w:t>
                        </w:r>
                        <w:r>
                          <w:rPr>
                            <w:rFonts w:ascii="Arial"/>
                            <w:color w:val="080808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ENTRY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3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80808"/>
                            <w:sz w:val="20"/>
                          </w:rPr>
                          <w:t>ENTRY</w:t>
                        </w:r>
                        <w:r>
                          <w:rPr>
                            <w:rFonts w:ascii="Arial"/>
                            <w:b/>
                            <w:color w:val="080808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80808"/>
                            <w:sz w:val="20"/>
                          </w:rPr>
                          <w:t>TIME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39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39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80808"/>
                            <w:sz w:val="20"/>
                          </w:rPr>
                          <w:t>6h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577" w:hRule="exact"/>
                    </w:trPr>
                    <w:tc>
                      <w:tcPr>
                        <w:tcW w:w="861" w:type="dxa"/>
                        <w:tcBorders>
                          <w:top w:val="single" w:sz="8" w:space="0" w:color="000000"/>
                          <w:left w:val="single" w:sz="8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53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015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3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PASS</w:t>
                        </w:r>
                        <w:r>
                          <w:rPr>
                            <w:rFonts w:ascii="Arial"/>
                            <w:color w:val="080808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31"/>
                          <w:jc w:val="righ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pacing w:val="-2"/>
                            <w:sz w:val="20"/>
                          </w:rPr>
                          <w:t>1234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26" w:hRule="exact"/>
                    </w:trPr>
                    <w:tc>
                      <w:tcPr>
                        <w:tcW w:w="861" w:type="dxa"/>
                        <w:tcBorders>
                          <w:top w:val="nil" w:sz="6" w:space="0" w:color="auto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9"/>
                          <w:ind w:left="419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01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9"/>
                          <w:ind w:left="253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PASS</w:t>
                        </w:r>
                        <w:r>
                          <w:rPr>
                            <w:rFonts w:ascii="Arial"/>
                            <w:color w:val="080808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B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9"/>
                          <w:ind w:right="131"/>
                          <w:jc w:val="righ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pacing w:val="-2"/>
                            <w:sz w:val="20"/>
                          </w:rPr>
                          <w:t>2345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585" w:hRule="exact"/>
                    </w:trPr>
                    <w:tc>
                      <w:tcPr>
                        <w:tcW w:w="861" w:type="dxa"/>
                        <w:tcBorders>
                          <w:top w:val="single" w:sz="8" w:space="0" w:color="000000"/>
                          <w:left w:val="single" w:sz="8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53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015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3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PASS</w:t>
                        </w:r>
                        <w:r>
                          <w:rPr>
                            <w:rFonts w:ascii="Arial"/>
                            <w:color w:val="080808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C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31"/>
                          <w:jc w:val="righ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pacing w:val="-2"/>
                            <w:sz w:val="20"/>
                          </w:rPr>
                          <w:t>3456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37" w:hRule="exact"/>
                    </w:trPr>
                    <w:tc>
                      <w:tcPr>
                        <w:tcW w:w="861" w:type="dxa"/>
                        <w:tcBorders>
                          <w:top w:val="nil" w:sz="6" w:space="0" w:color="auto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0"/>
                          <w:ind w:left="419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01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0"/>
                          <w:ind w:left="253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PASS</w:t>
                        </w:r>
                        <w:r>
                          <w:rPr>
                            <w:rFonts w:ascii="Arial"/>
                            <w:color w:val="080808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D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30"/>
                          <w:ind w:right="131"/>
                          <w:jc w:val="righ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pacing w:val="-2"/>
                            <w:sz w:val="20"/>
                          </w:rPr>
                          <w:t>4567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591" w:hRule="exact"/>
                    </w:trPr>
                    <w:tc>
                      <w:tcPr>
                        <w:tcW w:w="861" w:type="dxa"/>
                        <w:tcBorders>
                          <w:top w:val="single" w:sz="8" w:space="0" w:color="000000"/>
                          <w:left w:val="single" w:sz="8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53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015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3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PASS</w:t>
                        </w:r>
                        <w:r>
                          <w:rPr>
                            <w:rFonts w:ascii="Arial"/>
                            <w:color w:val="080808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31"/>
                          <w:jc w:val="righ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pacing w:val="-2"/>
                            <w:sz w:val="20"/>
                          </w:rPr>
                          <w:t>5678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36" w:hRule="exact"/>
                    </w:trPr>
                    <w:tc>
                      <w:tcPr>
                        <w:tcW w:w="861" w:type="dxa"/>
                        <w:tcBorders>
                          <w:top w:val="nil" w:sz="6" w:space="0" w:color="auto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0"/>
                          <w:ind w:left="419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80808"/>
                            <w:sz w:val="20"/>
                          </w:rPr>
                          <w:t>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01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0"/>
                          <w:ind w:left="253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80808"/>
                            <w:sz w:val="20"/>
                          </w:rPr>
                          <w:t>PASS</w:t>
                        </w:r>
                        <w:r>
                          <w:rPr>
                            <w:rFonts w:ascii="Arial"/>
                            <w:b/>
                            <w:color w:val="080808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80808"/>
                            <w:sz w:val="20"/>
                          </w:rPr>
                          <w:t>(MANAGE)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30"/>
                          <w:ind w:right="131"/>
                          <w:jc w:val="righ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80808"/>
                            <w:spacing w:val="-2"/>
                            <w:sz w:val="20"/>
                          </w:rPr>
                          <w:t>8653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Microsoft Sans Serif"/>
          <w:color w:val="FF0033"/>
          <w:sz w:val="14"/>
        </w:rPr>
        <w:t>Y</w:t>
      </w:r>
      <w:r>
        <w:rPr>
          <w:rFonts w:ascii="Arial"/>
          <w:b/>
          <w:color w:val="080808"/>
          <w:sz w:val="28"/>
        </w:rPr>
        <w:t>Press to</w:t>
      </w:r>
      <w:r>
        <w:rPr>
          <w:rFonts w:ascii="Arial"/>
          <w:b/>
          <w:color w:val="080808"/>
          <w:spacing w:val="1"/>
          <w:sz w:val="28"/>
        </w:rPr>
        <w:t> </w:t>
      </w:r>
      <w:r>
        <w:rPr>
          <w:rFonts w:ascii="Arial"/>
          <w:b/>
          <w:color w:val="080808"/>
          <w:sz w:val="28"/>
        </w:rPr>
        <w:t>enter</w:t>
      </w:r>
      <w:r>
        <w:rPr>
          <w:rFonts w:ascii="Arial"/>
          <w:sz w:val="28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3"/>
        <w:ind w:right="0"/>
        <w:rPr>
          <w:rFonts w:ascii="Arial" w:hAnsi="Arial" w:cs="Arial" w:eastAsia="Arial" w:hint="default"/>
          <w:b/>
          <w:bCs/>
          <w:sz w:val="41"/>
          <w:szCs w:val="41"/>
        </w:rPr>
      </w:pPr>
    </w:p>
    <w:p>
      <w:pPr>
        <w:pStyle w:val="BodyText"/>
        <w:spacing w:line="249" w:lineRule="auto" w:before="0"/>
        <w:ind w:left="6405" w:right="142"/>
        <w:jc w:val="left"/>
      </w:pPr>
      <w:r>
        <w:rPr>
          <w:color w:val="080808"/>
        </w:rPr>
        <w:t>Mgr. Can change how often the</w:t>
      </w:r>
      <w:r>
        <w:rPr>
          <w:color w:val="080808"/>
          <w:spacing w:val="-35"/>
        </w:rPr>
        <w:t> </w:t>
      </w:r>
      <w:r>
        <w:rPr>
          <w:color w:val="080808"/>
        </w:rPr>
        <w:t>operator </w:t>
      </w:r>
      <w:r>
        <w:rPr>
          <w:color w:val="080808"/>
        </w:rPr>
        <w:t>must enter his password per</w:t>
      </w:r>
      <w:r>
        <w:rPr>
          <w:color w:val="080808"/>
          <w:spacing w:val="-33"/>
        </w:rPr>
        <w:t> </w:t>
      </w:r>
      <w:r>
        <w:rPr>
          <w:color w:val="080808"/>
        </w:rPr>
        <w:t>shift.</w:t>
      </w:r>
      <w:r>
        <w:rPr/>
      </w:r>
    </w:p>
    <w:p>
      <w:pPr>
        <w:pStyle w:val="BodyText"/>
        <w:spacing w:line="249" w:lineRule="auto" w:before="0"/>
        <w:ind w:left="6405" w:right="202"/>
        <w:jc w:val="left"/>
      </w:pPr>
      <w:r>
        <w:rPr>
          <w:color w:val="080808"/>
        </w:rPr>
        <w:t>Above &gt;</w:t>
      </w:r>
      <w:r>
        <w:rPr>
          <w:rFonts w:ascii="Arial"/>
          <w:b/>
          <w:color w:val="080808"/>
        </w:rPr>
        <w:t>ENTRY TIME 6H</w:t>
      </w:r>
      <w:r>
        <w:rPr>
          <w:color w:val="080808"/>
        </w:rPr>
        <w:t>&lt; means operator only enters his password</w:t>
      </w:r>
      <w:r>
        <w:rPr>
          <w:color w:val="080808"/>
          <w:spacing w:val="-32"/>
        </w:rPr>
        <w:t> </w:t>
      </w:r>
      <w:r>
        <w:rPr>
          <w:color w:val="080808"/>
        </w:rPr>
        <w:t>every </w:t>
      </w:r>
      <w:r>
        <w:rPr>
          <w:color w:val="080808"/>
        </w:rPr>
        <w:t>6</w:t>
      </w:r>
      <w:r>
        <w:rPr>
          <w:color w:val="080808"/>
          <w:spacing w:val="-8"/>
        </w:rPr>
        <w:t> </w:t>
      </w:r>
      <w:r>
        <w:rPr>
          <w:color w:val="080808"/>
        </w:rPr>
        <w:t>hours.</w:t>
      </w:r>
      <w:r>
        <w:rPr/>
      </w:r>
    </w:p>
    <w:p>
      <w:pPr>
        <w:spacing w:line="240" w:lineRule="auto" w:before="3"/>
        <w:ind w:right="0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9" w:lineRule="auto" w:before="0"/>
        <w:ind w:left="6405" w:right="507"/>
        <w:jc w:val="left"/>
      </w:pPr>
      <w:r>
        <w:rPr>
          <w:color w:val="080808"/>
        </w:rPr>
        <w:t>Manage password can be changed</w:t>
      </w:r>
      <w:r>
        <w:rPr>
          <w:color w:val="080808"/>
          <w:spacing w:val="-27"/>
        </w:rPr>
        <w:t> </w:t>
      </w:r>
      <w:r>
        <w:rPr>
          <w:color w:val="080808"/>
        </w:rPr>
        <w:t>in </w:t>
      </w:r>
      <w:r>
        <w:rPr>
          <w:color w:val="080808"/>
        </w:rPr>
        <w:t>Tech</w:t>
      </w:r>
      <w:r>
        <w:rPr>
          <w:color w:val="080808"/>
          <w:spacing w:val="-9"/>
        </w:rPr>
        <w:t> </w:t>
      </w:r>
      <w:r>
        <w:rPr>
          <w:color w:val="080808"/>
        </w:rPr>
        <w:t>Mode.</w:t>
      </w:r>
      <w:r>
        <w:rPr/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ind w:right="0"/>
        <w:rPr>
          <w:rFonts w:ascii="Arial" w:hAnsi="Arial" w:cs="Arial" w:eastAsia="Arial" w:hint="default"/>
          <w:sz w:val="24"/>
          <w:szCs w:val="24"/>
        </w:rPr>
      </w:pPr>
    </w:p>
    <w:p>
      <w:pPr>
        <w:spacing w:before="64"/>
        <w:ind w:left="0" w:right="58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color w:val="080808"/>
          <w:spacing w:val="-2"/>
          <w:w w:val="105"/>
          <w:sz w:val="28"/>
        </w:rPr>
        <w:t>21</w:t>
      </w:r>
      <w:r>
        <w:rPr>
          <w:rFonts w:ascii="Arial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1140" w:bottom="280" w:left="2260" w:right="2020"/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36pt;margin-top:36pt;width:720pt;height:540pt;mso-position-horizontal-relative:page;mso-position-vertical-relative:page;z-index:-124912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141" o:title=""/>
              </v:shape>
              <v:shape style="position:absolute;left:1320;top:7200;width:9270;height:3676" type="#_x0000_t75" stroked="false">
                <v:imagedata r:id="rId11" o:title=""/>
              </v:shape>
              <v:shape style="position:absolute;left:1200;top:2880;width:9270;height:3676" type="#_x0000_t75" stroked="false">
                <v:imagedata r:id="rId11" o:title=""/>
              </v:shape>
              <v:shape style="position:absolute;left:2280;top:4560;width:5284;height:960" type="#_x0000_t75" stroked="false">
                <v:imagedata r:id="rId142" o:title=""/>
              </v:shape>
              <v:shape style="position:absolute;left:2400;top:8880;width:5280;height:965" type="#_x0000_t75" stroked="false">
                <v:imagedata r:id="rId143" o:title=""/>
              </v:shape>
            </v:group>
            <w10:wrap type="none"/>
          </v:group>
        </w:pict>
      </w:r>
    </w:p>
    <w:p>
      <w:pPr>
        <w:pStyle w:val="Heading3"/>
        <w:spacing w:line="240" w:lineRule="auto"/>
        <w:ind w:right="0"/>
        <w:jc w:val="left"/>
      </w:pPr>
      <w:r>
        <w:rPr>
          <w:color w:val="080808"/>
          <w:w w:val="100"/>
        </w:rPr>
      </w:r>
      <w:r>
        <w:rPr>
          <w:shadow/>
          <w:color w:val="080808"/>
        </w:rPr>
        <w:t>Manager</w:t>
      </w:r>
      <w:r>
        <w:rPr>
          <w:shadow/>
          <w:color w:val="080808"/>
          <w:spacing w:val="8"/>
        </w:rPr>
        <w:t> </w:t>
      </w:r>
      <w:r>
        <w:rPr>
          <w:shadow w:val="0"/>
          <w:color w:val="080808"/>
          <w:spacing w:val="8"/>
        </w:rPr>
      </w:r>
      <w:r>
        <w:rPr>
          <w:shadow/>
          <w:color w:val="080808"/>
        </w:rPr>
        <w:t>mode</w:t>
      </w:r>
      <w:r>
        <w:rPr>
          <w:shadow w:val="0"/>
          <w:color w:val="080808"/>
        </w:rPr>
      </w:r>
      <w:r>
        <w:rPr>
          <w:shadow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9"/>
        <w:spacing w:line="240" w:lineRule="auto" w:before="207"/>
        <w:ind w:left="7947" w:right="99"/>
        <w:jc w:val="center"/>
        <w:rPr>
          <w:b w:val="0"/>
          <w:bCs w:val="0"/>
        </w:rPr>
      </w:pPr>
      <w:r>
        <w:rPr>
          <w:rFonts w:ascii="Microsoft Sans Serif"/>
          <w:b w:val="0"/>
          <w:color w:val="FF0033"/>
          <w:sz w:val="16"/>
        </w:rPr>
        <w:t>Y</w:t>
      </w:r>
      <w:r>
        <w:rPr>
          <w:color w:val="080808"/>
        </w:rPr>
        <w:t>Panel shows Hrs. for</w:t>
      </w:r>
      <w:r>
        <w:rPr>
          <w:color w:val="080808"/>
          <w:spacing w:val="12"/>
        </w:rPr>
        <w:t> </w:t>
      </w:r>
      <w:r>
        <w:rPr>
          <w:color w:val="080808"/>
        </w:rPr>
        <w:t>each</w:t>
      </w:r>
      <w:r>
        <w:rPr>
          <w:b w:val="0"/>
        </w:rPr>
      </w:r>
    </w:p>
    <w:p>
      <w:pPr>
        <w:spacing w:before="17"/>
        <w:ind w:left="0" w:right="812" w:firstLine="0"/>
        <w:jc w:val="right"/>
        <w:rPr>
          <w:rFonts w:ascii="Arial" w:hAnsi="Arial" w:cs="Arial" w:eastAsia="Arial" w:hint="default"/>
          <w:sz w:val="32"/>
          <w:szCs w:val="32"/>
        </w:rPr>
      </w:pPr>
      <w:r>
        <w:rPr>
          <w:rFonts w:ascii="Microsoft Sans Serif"/>
          <w:color w:val="FF0033"/>
          <w:sz w:val="16"/>
        </w:rPr>
        <w:t>Y</w:t>
      </w:r>
      <w:r>
        <w:rPr>
          <w:rFonts w:ascii="Arial"/>
          <w:b/>
          <w:color w:val="080808"/>
          <w:sz w:val="32"/>
        </w:rPr>
        <w:t>Operator</w:t>
      </w:r>
      <w:r>
        <w:rPr>
          <w:rFonts w:ascii="Arial"/>
          <w:b/>
          <w:color w:val="080808"/>
          <w:spacing w:val="12"/>
          <w:sz w:val="32"/>
        </w:rPr>
        <w:t> </w:t>
      </w:r>
      <w:r>
        <w:rPr>
          <w:rFonts w:ascii="Arial"/>
          <w:b/>
          <w:color w:val="080808"/>
          <w:sz w:val="32"/>
        </w:rPr>
        <w:t>(A,B,C,D)</w:t>
      </w:r>
      <w:r>
        <w:rPr>
          <w:rFonts w:ascii="Arial"/>
          <w:sz w:val="32"/>
        </w:rPr>
      </w:r>
    </w:p>
    <w:p>
      <w:pPr>
        <w:spacing w:before="17"/>
        <w:ind w:left="8035" w:right="99" w:firstLine="0"/>
        <w:jc w:val="center"/>
        <w:rPr>
          <w:rFonts w:ascii="Arial" w:hAnsi="Arial" w:cs="Arial" w:eastAsia="Arial" w:hint="default"/>
          <w:sz w:val="32"/>
          <w:szCs w:val="32"/>
        </w:rPr>
      </w:pPr>
      <w:r>
        <w:rPr>
          <w:rFonts w:ascii="Microsoft Sans Serif"/>
          <w:color w:val="FF0033"/>
          <w:sz w:val="16"/>
        </w:rPr>
        <w:t>Y</w:t>
      </w:r>
      <w:r>
        <w:rPr>
          <w:rFonts w:ascii="Arial"/>
          <w:b/>
          <w:color w:val="080808"/>
          <w:sz w:val="32"/>
        </w:rPr>
        <w:t>(E) is on the next</w:t>
      </w:r>
      <w:r>
        <w:rPr>
          <w:rFonts w:ascii="Arial"/>
          <w:b/>
          <w:color w:val="080808"/>
          <w:spacing w:val="13"/>
          <w:sz w:val="32"/>
        </w:rPr>
        <w:t> </w:t>
      </w:r>
      <w:r>
        <w:rPr>
          <w:rFonts w:ascii="Arial"/>
          <w:b/>
          <w:color w:val="080808"/>
          <w:sz w:val="32"/>
        </w:rPr>
        <w:t>screen</w:t>
      </w:r>
      <w:r>
        <w:rPr>
          <w:rFonts w:ascii="Arial"/>
          <w:sz w:val="32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32"/>
          <w:szCs w:val="3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32"/>
          <w:szCs w:val="3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32"/>
          <w:szCs w:val="3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32"/>
          <w:szCs w:val="3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32"/>
          <w:szCs w:val="3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32"/>
          <w:szCs w:val="3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32"/>
          <w:szCs w:val="32"/>
        </w:rPr>
      </w:pPr>
    </w:p>
    <w:p>
      <w:pPr>
        <w:spacing w:line="240" w:lineRule="auto" w:before="10"/>
        <w:ind w:right="0"/>
        <w:rPr>
          <w:rFonts w:ascii="Arial" w:hAnsi="Arial" w:cs="Arial" w:eastAsia="Arial" w:hint="default"/>
          <w:b/>
          <w:bCs/>
          <w:sz w:val="45"/>
          <w:szCs w:val="45"/>
        </w:rPr>
      </w:pPr>
    </w:p>
    <w:p>
      <w:pPr>
        <w:spacing w:before="0"/>
        <w:ind w:left="0" w:right="799" w:firstLine="0"/>
        <w:jc w:val="right"/>
        <w:rPr>
          <w:rFonts w:ascii="Arial" w:hAnsi="Arial" w:cs="Arial" w:eastAsia="Arial" w:hint="default"/>
          <w:sz w:val="32"/>
          <w:szCs w:val="32"/>
        </w:rPr>
      </w:pPr>
      <w:r>
        <w:rPr>
          <w:rFonts w:ascii="Microsoft Sans Serif"/>
          <w:color w:val="FF0033"/>
          <w:sz w:val="16"/>
        </w:rPr>
        <w:t>Y</w:t>
      </w:r>
      <w:r>
        <w:rPr>
          <w:rFonts w:ascii="Arial"/>
          <w:b/>
          <w:color w:val="080808"/>
          <w:sz w:val="32"/>
        </w:rPr>
        <w:t>Manager can</w:t>
      </w:r>
      <w:r>
        <w:rPr>
          <w:rFonts w:ascii="Arial"/>
          <w:b/>
          <w:color w:val="080808"/>
          <w:spacing w:val="14"/>
          <w:sz w:val="32"/>
        </w:rPr>
        <w:t> </w:t>
      </w:r>
      <w:r>
        <w:rPr>
          <w:rFonts w:ascii="Arial"/>
          <w:b/>
          <w:color w:val="080808"/>
          <w:sz w:val="32"/>
        </w:rPr>
        <w:t>reset</w:t>
      </w:r>
      <w:r>
        <w:rPr>
          <w:rFonts w:ascii="Arial"/>
          <w:sz w:val="32"/>
        </w:rPr>
      </w:r>
    </w:p>
    <w:p>
      <w:pPr>
        <w:spacing w:before="17"/>
        <w:ind w:left="8122" w:right="31" w:firstLine="0"/>
        <w:jc w:val="center"/>
        <w:rPr>
          <w:rFonts w:ascii="Arial" w:hAnsi="Arial" w:cs="Arial" w:eastAsia="Arial" w:hint="default"/>
          <w:sz w:val="32"/>
          <w:szCs w:val="32"/>
        </w:rPr>
      </w:pPr>
      <w:r>
        <w:rPr>
          <w:rFonts w:ascii="Microsoft Sans Serif"/>
          <w:color w:val="FF0033"/>
          <w:sz w:val="16"/>
        </w:rPr>
        <w:t>Y</w:t>
      </w:r>
      <w:r>
        <w:rPr>
          <w:rFonts w:ascii="Arial"/>
          <w:b/>
          <w:color w:val="080808"/>
          <w:sz w:val="32"/>
        </w:rPr>
        <w:t>Hrs. by pressing up /</w:t>
      </w:r>
      <w:r>
        <w:rPr>
          <w:rFonts w:ascii="Arial"/>
          <w:b/>
          <w:color w:val="080808"/>
          <w:spacing w:val="13"/>
          <w:sz w:val="32"/>
        </w:rPr>
        <w:t> </w:t>
      </w:r>
      <w:r>
        <w:rPr>
          <w:rFonts w:ascii="Arial"/>
          <w:b/>
          <w:color w:val="080808"/>
          <w:sz w:val="32"/>
        </w:rPr>
        <w:t>down</w:t>
      </w:r>
      <w:r>
        <w:rPr>
          <w:rFonts w:ascii="Arial"/>
          <w:sz w:val="32"/>
        </w:rPr>
      </w:r>
    </w:p>
    <w:p>
      <w:pPr>
        <w:spacing w:before="17"/>
        <w:ind w:left="0" w:right="1343" w:firstLine="0"/>
        <w:jc w:val="right"/>
        <w:rPr>
          <w:rFonts w:ascii="Arial" w:hAnsi="Arial" w:cs="Arial" w:eastAsia="Arial" w:hint="default"/>
          <w:sz w:val="32"/>
          <w:szCs w:val="32"/>
        </w:rPr>
      </w:pPr>
      <w:r>
        <w:rPr>
          <w:rFonts w:ascii="Microsoft Sans Serif"/>
          <w:color w:val="FF0033"/>
          <w:sz w:val="16"/>
        </w:rPr>
        <w:t>Y</w:t>
      </w:r>
      <w:r>
        <w:rPr>
          <w:rFonts w:ascii="Arial"/>
          <w:b/>
          <w:color w:val="080808"/>
          <w:sz w:val="32"/>
        </w:rPr>
        <w:t>Then</w:t>
      </w:r>
      <w:r>
        <w:rPr>
          <w:rFonts w:ascii="Arial"/>
          <w:b/>
          <w:color w:val="080808"/>
          <w:spacing w:val="14"/>
          <w:sz w:val="32"/>
        </w:rPr>
        <w:t> </w:t>
      </w:r>
      <w:r>
        <w:rPr>
          <w:rFonts w:ascii="Arial"/>
          <w:b/>
          <w:color w:val="080808"/>
          <w:sz w:val="32"/>
        </w:rPr>
        <w:t>enter</w:t>
      </w:r>
      <w:r>
        <w:rPr>
          <w:rFonts w:ascii="Arial"/>
          <w:sz w:val="32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6"/>
        <w:ind w:right="0"/>
        <w:rPr>
          <w:rFonts w:ascii="Arial" w:hAnsi="Arial" w:cs="Arial" w:eastAsia="Arial" w:hint="default"/>
          <w:b/>
          <w:bCs/>
          <w:sz w:val="25"/>
          <w:szCs w:val="25"/>
        </w:rPr>
      </w:pPr>
    </w:p>
    <w:p>
      <w:pPr>
        <w:spacing w:before="64"/>
        <w:ind w:left="0" w:right="156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color w:val="080808"/>
          <w:spacing w:val="-2"/>
          <w:w w:val="105"/>
          <w:sz w:val="28"/>
        </w:rPr>
        <w:t>22</w:t>
      </w:r>
      <w:r>
        <w:rPr>
          <w:rFonts w:ascii="Arial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1140" w:bottom="280" w:left="2260" w:right="1040"/>
        </w:sect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720pt;height:87.75pt;mso-position-horizontal-relative:char;mso-position-vertical-relative:line" coordorigin="0,0" coordsize="14400,1755">
            <v:shape style="position:absolute;left:0;top:0;width:14400;height:1755" type="#_x0000_t75" stroked="false">
              <v:imagedata r:id="rId7" o:title=""/>
            </v:shape>
            <v:shape style="position:absolute;left:0;top:240;width:2375;height:1438" type="#_x0000_t75" stroked="false">
              <v:imagedata r:id="rId144" o:title=""/>
            </v:shape>
            <v:group style="position:absolute;left:7516;top:1201;width:2465;height:2" coordorigin="7516,1201" coordsize="2465,2">
              <v:shape style="position:absolute;left:7516;top:1201;width:2465;height:2" coordorigin="7516,1201" coordsize="2465,0" path="m7516,1201l9980,1201e" filled="false" stroked="true" strokeweight="1.38pt" strokecolor="#ffffff">
                <v:path arrowok="t"/>
              </v:shape>
            </v:group>
            <v:group style="position:absolute;left:7493;top:1178;width:2465;height:2" coordorigin="7493,1178" coordsize="2465,2">
              <v:shape style="position:absolute;left:7493;top:1178;width:2465;height:2" coordorigin="7493,1178" coordsize="2465,0" path="m7493,1178l9958,1178e" filled="false" stroked="true" strokeweight="1.38pt" strokecolor="#080808">
                <v:path arrowok="t"/>
              </v:shape>
              <v:shape style="position:absolute;left:0;top:0;width:14400;height:1755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sz w:val="50"/>
                          <w:szCs w:val="50"/>
                        </w:rPr>
                      </w:pPr>
                    </w:p>
                    <w:p>
                      <w:pPr>
                        <w:spacing w:before="0"/>
                        <w:ind w:left="2662" w:right="0" w:firstLine="0"/>
                        <w:jc w:val="left"/>
                        <w:rPr>
                          <w:rFonts w:ascii="Arial" w:hAnsi="Arial" w:cs="Arial" w:eastAsia="Arial" w:hint="default"/>
                          <w:sz w:val="56"/>
                          <w:szCs w:val="56"/>
                        </w:rPr>
                      </w:pPr>
                      <w:r>
                        <w:rPr>
                          <w:rFonts w:ascii="Arial"/>
                          <w:color w:val="080808"/>
                          <w:w w:val="100"/>
                          <w:sz w:val="56"/>
                        </w:rPr>
                      </w:r>
                      <w:r>
                        <w:rPr>
                          <w:rFonts w:ascii="Arial"/>
                          <w:shadow/>
                          <w:color w:val="080808"/>
                          <w:sz w:val="56"/>
                        </w:rPr>
                        <w:t>Password </w:t>
                      </w:r>
                      <w:r>
                        <w:rPr>
                          <w:rFonts w:ascii="Arial"/>
                          <w:shadow w:val="0"/>
                          <w:color w:val="080808"/>
                          <w:sz w:val="56"/>
                        </w:rPr>
                      </w:r>
                      <w:r>
                        <w:rPr>
                          <w:rFonts w:ascii="Arial"/>
                          <w:shadow/>
                          <w:color w:val="080808"/>
                          <w:sz w:val="56"/>
                        </w:rPr>
                        <w:t>entry </w:t>
                      </w:r>
                      <w:r>
                        <w:rPr>
                          <w:rFonts w:ascii="Arial"/>
                          <w:shadow w:val="0"/>
                          <w:color w:val="080808"/>
                          <w:sz w:val="56"/>
                        </w:rPr>
                      </w:r>
                      <w:r>
                        <w:rPr>
                          <w:rFonts w:ascii="Arial"/>
                          <w:shadow/>
                          <w:color w:val="080808"/>
                          <w:sz w:val="56"/>
                        </w:rPr>
                        <w:t>for </w:t>
                      </w:r>
                      <w:r>
                        <w:rPr>
                          <w:rFonts w:ascii="Arial"/>
                          <w:shadow w:val="0"/>
                          <w:color w:val="080808"/>
                          <w:sz w:val="56"/>
                        </w:rPr>
                      </w:r>
                      <w:r>
                        <w:rPr>
                          <w:rFonts w:ascii="Arial"/>
                          <w:shadow/>
                          <w:color w:val="080808"/>
                          <w:sz w:val="56"/>
                        </w:rPr>
                        <w:t>Diagnosis </w:t>
                      </w:r>
                      <w:r>
                        <w:rPr>
                          <w:rFonts w:ascii="Arial"/>
                          <w:shadow w:val="0"/>
                          <w:color w:val="080808"/>
                          <w:sz w:val="56"/>
                        </w:rPr>
                      </w:r>
                      <w:r>
                        <w:rPr>
                          <w:rFonts w:ascii="Arial"/>
                          <w:shadow/>
                          <w:color w:val="080808"/>
                          <w:sz w:val="56"/>
                        </w:rPr>
                        <w:t>(Tech</w:t>
                      </w:r>
                      <w:r>
                        <w:rPr>
                          <w:rFonts w:ascii="Arial"/>
                          <w:shadow/>
                          <w:color w:val="080808"/>
                          <w:spacing w:val="-1"/>
                          <w:sz w:val="56"/>
                        </w:rPr>
                        <w:t> </w:t>
                      </w:r>
                      <w:r>
                        <w:rPr>
                          <w:rFonts w:ascii="Arial"/>
                          <w:shadow w:val="0"/>
                          <w:color w:val="080808"/>
                          <w:spacing w:val="-1"/>
                          <w:sz w:val="56"/>
                        </w:rPr>
                      </w:r>
                      <w:r>
                        <w:rPr>
                          <w:rFonts w:ascii="Arial"/>
                          <w:shadow/>
                          <w:color w:val="080808"/>
                          <w:sz w:val="56"/>
                        </w:rPr>
                        <w:t>Mode)</w:t>
                      </w:r>
                      <w:r>
                        <w:rPr>
                          <w:rFonts w:ascii="Arial"/>
                          <w:shadow w:val="0"/>
                          <w:color w:val="080808"/>
                          <w:sz w:val="56"/>
                        </w:rPr>
                      </w:r>
                      <w:r>
                        <w:rPr>
                          <w:rFonts w:ascii="Arial"/>
                          <w:shadow w:val="0"/>
                          <w:sz w:val="5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ind w:right="0"/>
        <w:rPr>
          <w:rFonts w:ascii="Arial" w:hAnsi="Arial" w:cs="Arial" w:eastAsia="Arial" w:hint="default"/>
          <w:sz w:val="19"/>
          <w:szCs w:val="19"/>
        </w:rPr>
      </w:pPr>
    </w:p>
    <w:p>
      <w:pPr>
        <w:spacing w:before="64"/>
        <w:ind w:left="0" w:right="1810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36pt;margin-top:-76.578171pt;width:720pt;height:447.75pt;mso-position-horizontal-relative:page;mso-position-vertical-relative:paragraph;z-index:-124840" coordorigin="720,-1532" coordsize="14400,8955">
            <v:shape style="position:absolute;left:720;top:-1532;width:14400;height:8955" type="#_x0000_t75" stroked="false">
              <v:imagedata r:id="rId8" o:title=""/>
            </v:shape>
            <v:shape style="position:absolute;left:11520;top:5743;width:3002;height:1096" type="#_x0000_t75" stroked="false">
              <v:imagedata r:id="rId9" o:title=""/>
            </v:shape>
            <v:shape style="position:absolute;left:1200;top:4063;width:5880;height:2880" type="#_x0000_t75" stroked="false">
              <v:imagedata r:id="rId11" o:title=""/>
            </v:shape>
            <v:shape style="position:absolute;left:1975;top:5481;width:3137;height:558" type="#_x0000_t75" stroked="false">
              <v:imagedata r:id="rId134" o:title=""/>
            </v:shape>
            <v:shape style="position:absolute;left:5880;top:2503;width:960;height:880" type="#_x0000_t75" stroked="false">
              <v:imagedata r:id="rId101" o:title=""/>
            </v:shape>
            <v:shape style="position:absolute;left:3600;top:-1217;width:7560;height:3360" type="#_x0000_t75" stroked="false">
              <v:imagedata r:id="rId11" o:title=""/>
            </v:shape>
            <v:group style="position:absolute;left:11280;top:-737;width:1800;height:720" coordorigin="11280,-737" coordsize="1800,720">
              <v:shape style="position:absolute;left:11280;top:-737;width:1800;height:720" coordorigin="11280,-737" coordsize="1800,720" path="m11730,-17l11730,-737,11280,-377,11730,-17xe" filled="true" fillcolor="#ff0000" stroked="false">
                <v:path arrowok="t"/>
                <v:fill type="solid"/>
              </v:shape>
              <v:shape style="position:absolute;left:11280;top:-737;width:1800;height:720" coordorigin="11280,-737" coordsize="1800,720" path="m13080,-197l13080,-557,11730,-557,11730,-197,13080,-197xe" filled="true" fillcolor="#ff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icrosoft Sans Serif"/>
          <w:color w:val="FF0033"/>
          <w:sz w:val="14"/>
        </w:rPr>
        <w:t>Y</w:t>
      </w:r>
      <w:r>
        <w:rPr>
          <w:rFonts w:ascii="Arial"/>
          <w:b/>
          <w:color w:val="080808"/>
          <w:sz w:val="28"/>
        </w:rPr>
        <w:t>Truck is</w:t>
      </w:r>
      <w:r>
        <w:rPr>
          <w:rFonts w:ascii="Arial"/>
          <w:b/>
          <w:color w:val="080808"/>
          <w:spacing w:val="7"/>
          <w:sz w:val="28"/>
        </w:rPr>
        <w:t> </w:t>
      </w:r>
      <w:r>
        <w:rPr>
          <w:rFonts w:ascii="Arial"/>
          <w:b/>
          <w:color w:val="080808"/>
          <w:sz w:val="28"/>
        </w:rPr>
        <w:t>off</w:t>
      </w:r>
      <w:r>
        <w:rPr>
          <w:rFonts w:ascii="Arial"/>
          <w:sz w:val="28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0"/>
        <w:ind w:right="0"/>
        <w:rPr>
          <w:rFonts w:ascii="Arial" w:hAnsi="Arial" w:cs="Arial" w:eastAsia="Arial" w:hint="default"/>
          <w:b/>
          <w:bCs/>
          <w:sz w:val="18"/>
          <w:szCs w:val="18"/>
        </w:rPr>
      </w:pPr>
    </w:p>
    <w:p>
      <w:pPr>
        <w:tabs>
          <w:tab w:pos="6459" w:val="left" w:leader="none"/>
        </w:tabs>
        <w:spacing w:before="38"/>
        <w:ind w:left="4205" w:right="1335" w:firstLine="0"/>
        <w:jc w:val="left"/>
        <w:rPr>
          <w:rFonts w:ascii="Times New Roman" w:hAnsi="Times New Roman" w:cs="Times New Roman" w:eastAsia="Times New Roman" w:hint="default"/>
          <w:sz w:val="48"/>
          <w:szCs w:val="48"/>
        </w:rPr>
      </w:pPr>
      <w:r>
        <w:rPr>
          <w:rFonts w:ascii="Times New Roman"/>
          <w:color w:val="080808"/>
          <w:spacing w:val="-1"/>
          <w:sz w:val="48"/>
        </w:rPr>
        <w:t>Push</w:t>
        <w:tab/>
      </w:r>
      <w:r>
        <w:rPr>
          <w:rFonts w:ascii="Times New Roman"/>
          <w:color w:val="080808"/>
          <w:spacing w:val="-1"/>
          <w:sz w:val="48"/>
          <w:u w:val="thick" w:color="080808"/>
        </w:rPr>
        <w:t>while</w:t>
      </w:r>
      <w:r>
        <w:rPr>
          <w:rFonts w:ascii="Times New Roman"/>
          <w:color w:val="080808"/>
          <w:sz w:val="48"/>
          <w:u w:val="thick" w:color="080808"/>
        </w:rPr>
        <w:t> </w:t>
      </w:r>
      <w:r>
        <w:rPr>
          <w:rFonts w:ascii="Times New Roman"/>
          <w:color w:val="080808"/>
          <w:spacing w:val="-1"/>
          <w:sz w:val="48"/>
          <w:u w:val="thick" w:color="080808"/>
        </w:rPr>
        <w:t>turning</w:t>
      </w:r>
      <w:r>
        <w:rPr>
          <w:rFonts w:ascii="Times New Roman"/>
          <w:color w:val="080808"/>
          <w:sz w:val="48"/>
          <w:u w:val="thick" w:color="080808"/>
        </w:rPr>
        <w:t> </w:t>
      </w:r>
      <w:r>
        <w:rPr>
          <w:rFonts w:ascii="Times New Roman"/>
          <w:color w:val="080808"/>
          <w:spacing w:val="-1"/>
          <w:sz w:val="48"/>
          <w:u w:val="thick" w:color="080808"/>
        </w:rPr>
        <w:t>KEY</w:t>
      </w:r>
      <w:r>
        <w:rPr>
          <w:rFonts w:ascii="Times New Roman"/>
          <w:color w:val="080808"/>
          <w:spacing w:val="7"/>
          <w:sz w:val="48"/>
          <w:u w:val="thick" w:color="080808"/>
        </w:rPr>
        <w:t> </w:t>
      </w:r>
      <w:r>
        <w:rPr>
          <w:rFonts w:ascii="Times New Roman"/>
          <w:color w:val="080808"/>
          <w:spacing w:val="-1"/>
          <w:sz w:val="48"/>
          <w:u w:val="thick" w:color="080808"/>
        </w:rPr>
        <w:t>ON</w:t>
      </w:r>
      <w:r>
        <w:rPr>
          <w:rFonts w:ascii="Times New Roman"/>
          <w:color w:val="080808"/>
          <w:spacing w:val="-1"/>
          <w:sz w:val="48"/>
        </w:rPr>
      </w:r>
      <w:r>
        <w:rPr>
          <w:rFonts w:ascii="Times New Roman"/>
          <w:sz w:val="48"/>
        </w:rPr>
      </w: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pStyle w:val="BodyText"/>
        <w:spacing w:line="249" w:lineRule="auto" w:before="201"/>
        <w:ind w:left="8278" w:right="1335" w:hanging="1553"/>
        <w:jc w:val="left"/>
      </w:pPr>
      <w:r>
        <w:rPr>
          <w:rFonts w:ascii="Microsoft Sans Serif"/>
          <w:color w:val="FF0033"/>
          <w:sz w:val="14"/>
        </w:rPr>
        <w:t>Y</w:t>
      </w:r>
      <w:r>
        <w:rPr>
          <w:color w:val="080808"/>
        </w:rPr>
        <w:t>Numbers are entered by using the up/down</w:t>
      </w:r>
      <w:r>
        <w:rPr>
          <w:color w:val="080808"/>
          <w:spacing w:val="-24"/>
        </w:rPr>
        <w:t> </w:t>
      </w:r>
      <w:r>
        <w:rPr>
          <w:color w:val="080808"/>
        </w:rPr>
        <w:t>keys </w:t>
      </w:r>
      <w:r>
        <w:rPr>
          <w:color w:val="080808"/>
        </w:rPr>
        <w:t>and then pressing</w:t>
      </w:r>
      <w:r>
        <w:rPr>
          <w:color w:val="080808"/>
          <w:spacing w:val="-24"/>
        </w:rPr>
        <w:t> </w:t>
      </w:r>
      <w:r>
        <w:rPr>
          <w:color w:val="080808"/>
        </w:rPr>
        <w:t>enter.</w:t>
      </w:r>
      <w:r>
        <w:rPr/>
      </w:r>
    </w:p>
    <w:p>
      <w:pPr>
        <w:pStyle w:val="Heading1"/>
        <w:spacing w:line="240" w:lineRule="auto"/>
        <w:ind w:left="6845" w:right="1335"/>
        <w:jc w:val="left"/>
        <w:rPr>
          <w:b w:val="0"/>
          <w:bCs w:val="0"/>
        </w:rPr>
      </w:pPr>
      <w:r>
        <w:rPr>
          <w:rFonts w:ascii="Microsoft Sans Serif"/>
          <w:b w:val="0"/>
          <w:color w:val="FF0033"/>
          <w:sz w:val="32"/>
        </w:rPr>
        <w:t>Y</w:t>
      </w:r>
      <w:r>
        <w:rPr>
          <w:color w:val="080808"/>
        </w:rPr>
        <w:t>Enter</w:t>
      </w:r>
      <w:r>
        <w:rPr>
          <w:color w:val="080808"/>
          <w:spacing w:val="34"/>
        </w:rPr>
        <w:t> </w:t>
      </w:r>
      <w:r>
        <w:rPr>
          <w:color w:val="080808"/>
        </w:rPr>
        <w:t>0312</w:t>
      </w:r>
      <w:r>
        <w:rPr>
          <w:b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0"/>
        <w:ind w:right="0"/>
        <w:rPr>
          <w:rFonts w:ascii="Arial" w:hAnsi="Arial" w:cs="Arial" w:eastAsia="Arial" w:hint="default"/>
          <w:b/>
          <w:bCs/>
          <w:sz w:val="24"/>
          <w:szCs w:val="24"/>
        </w:rPr>
      </w:pPr>
    </w:p>
    <w:p>
      <w:pPr>
        <w:spacing w:before="64"/>
        <w:ind w:left="0" w:right="198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color w:val="080808"/>
          <w:spacing w:val="-2"/>
          <w:w w:val="105"/>
          <w:sz w:val="28"/>
        </w:rPr>
        <w:t>23</w:t>
      </w:r>
      <w:r>
        <w:rPr>
          <w:rFonts w:ascii="Arial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720" w:bottom="280" w:left="620" w:right="620"/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36pt;margin-top:36pt;width:720pt;height:540pt;mso-position-horizontal-relative:page;mso-position-vertical-relative:page;z-index:-124816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145" o:title=""/>
              </v:shape>
              <v:shape style="position:absolute;left:3240;top:3120;width:9480;height:4800" type="#_x0000_t75" stroked="false">
                <v:imagedata r:id="rId11" o:title=""/>
              </v:shape>
              <v:shape style="position:absolute;left:4320;top:5160;width:5400;height:1440" type="#_x0000_t75" stroked="false">
                <v:imagedata r:id="rId146" o:title=""/>
              </v:shape>
              <v:shape style="position:absolute;left:3000;top:8400;width:840;height:2160" type="#_x0000_t75" stroked="false">
                <v:imagedata r:id="rId147" o:title=""/>
              </v:shape>
            </v:group>
            <w10:wrap type="none"/>
          </v:group>
        </w:pict>
      </w:r>
    </w:p>
    <w:p>
      <w:pPr>
        <w:pStyle w:val="Heading3"/>
        <w:spacing w:line="240" w:lineRule="auto"/>
        <w:ind w:right="3405"/>
        <w:jc w:val="left"/>
      </w:pPr>
      <w:r>
        <w:rPr>
          <w:color w:val="080808"/>
          <w:w w:val="100"/>
        </w:rPr>
      </w:r>
      <w:r>
        <w:rPr>
          <w:shadow/>
          <w:color w:val="080808"/>
        </w:rPr>
        <w:t>Diagnosis</w:t>
      </w:r>
      <w:r>
        <w:rPr>
          <w:shadow/>
          <w:color w:val="080808"/>
          <w:spacing w:val="-6"/>
        </w:rPr>
        <w:t> </w:t>
      </w:r>
      <w:r>
        <w:rPr>
          <w:shadow w:val="0"/>
          <w:color w:val="080808"/>
          <w:spacing w:val="-6"/>
        </w:rPr>
      </w:r>
      <w:r>
        <w:rPr>
          <w:shadow/>
          <w:color w:val="080808"/>
        </w:rPr>
        <w:t>screen</w:t>
      </w:r>
      <w:r>
        <w:rPr>
          <w:shadow w:val="0"/>
          <w:color w:val="080808"/>
        </w:rPr>
      </w:r>
      <w:r>
        <w:rPr>
          <w:shadow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8"/>
        <w:spacing w:line="252" w:lineRule="auto" w:before="219"/>
        <w:ind w:left="2967" w:right="2031"/>
        <w:jc w:val="center"/>
        <w:rPr>
          <w:b w:val="0"/>
          <w:bCs w:val="0"/>
        </w:rPr>
      </w:pPr>
      <w:r>
        <w:rPr>
          <w:rFonts w:ascii="Microsoft Sans Serif"/>
          <w:b w:val="0"/>
          <w:color w:val="FF0033"/>
          <w:sz w:val="18"/>
        </w:rPr>
        <w:t>Y</w:t>
      </w:r>
      <w:r>
        <w:rPr>
          <w:color w:val="080808"/>
        </w:rPr>
        <w:t>Navigation tip: To go back a screen, </w:t>
      </w:r>
      <w:r>
        <w:rPr>
          <w:rFonts w:ascii="Microsoft Sans Serif"/>
          <w:b w:val="0"/>
          <w:color w:val="FF0033"/>
          <w:sz w:val="18"/>
        </w:rPr>
        <w:t>Y</w:t>
      </w:r>
      <w:r>
        <w:rPr>
          <w:color w:val="080808"/>
        </w:rPr>
        <w:t>press both up/down buttons at the same</w:t>
      </w:r>
      <w:r>
        <w:rPr>
          <w:color w:val="080808"/>
          <w:spacing w:val="-6"/>
        </w:rPr>
        <w:t> </w:t>
      </w:r>
      <w:r>
        <w:rPr>
          <w:color w:val="080808"/>
        </w:rPr>
        <w:t>time.</w:t>
      </w:r>
      <w:r>
        <w:rPr>
          <w:b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4"/>
        <w:ind w:right="0"/>
        <w:rPr>
          <w:rFonts w:ascii="Arial" w:hAnsi="Arial" w:cs="Arial" w:eastAsia="Arial" w:hint="default"/>
          <w:b/>
          <w:bCs/>
          <w:sz w:val="19"/>
          <w:szCs w:val="19"/>
        </w:rPr>
      </w:pPr>
    </w:p>
    <w:p>
      <w:pPr>
        <w:spacing w:before="64"/>
        <w:ind w:left="0" w:right="34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color w:val="080808"/>
          <w:spacing w:val="-2"/>
          <w:w w:val="105"/>
          <w:sz w:val="28"/>
        </w:rPr>
        <w:t>24</w:t>
      </w:r>
      <w:r>
        <w:rPr>
          <w:rFonts w:ascii="Arial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1140" w:bottom="280" w:left="2260" w:right="2260"/>
        </w:sect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720pt;height:87.75pt;mso-position-horizontal-relative:char;mso-position-vertical-relative:line" coordorigin="0,0" coordsize="14400,1755">
            <v:shape style="position:absolute;left:0;top:0;width:14400;height:1755" type="#_x0000_t75" stroked="false">
              <v:imagedata r:id="rId7" o:title=""/>
            </v:shape>
            <v:shape style="position:absolute;left:0;top:240;width:2375;height:1438" type="#_x0000_t75" stroked="false">
              <v:imagedata r:id="rId148" o:title=""/>
            </v:shape>
            <v:shape style="position:absolute;left:0;top:0;width:14400;height:1755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Arial" w:hAnsi="Arial" w:cs="Arial" w:eastAsia="Arial" w:hint="default"/>
                        <w:sz w:val="50"/>
                        <w:szCs w:val="50"/>
                      </w:rPr>
                    </w:pPr>
                  </w:p>
                  <w:p>
                    <w:pPr>
                      <w:spacing w:before="0"/>
                      <w:ind w:left="2662" w:right="0" w:firstLine="0"/>
                      <w:jc w:val="left"/>
                      <w:rPr>
                        <w:rFonts w:ascii="Arial" w:hAnsi="Arial" w:cs="Arial" w:eastAsia="Arial" w:hint="default"/>
                        <w:sz w:val="56"/>
                        <w:szCs w:val="56"/>
                      </w:rPr>
                    </w:pPr>
                    <w:r>
                      <w:rPr>
                        <w:rFonts w:ascii="Arial"/>
                        <w:color w:val="080808"/>
                        <w:w w:val="100"/>
                        <w:sz w:val="56"/>
                      </w:rPr>
                    </w:r>
                    <w:r>
                      <w:rPr>
                        <w:rFonts w:ascii="Arial"/>
                        <w:shadow/>
                        <w:color w:val="080808"/>
                        <w:sz w:val="56"/>
                      </w:rPr>
                      <w:t>Mode </w:t>
                    </w:r>
                    <w:r>
                      <w:rPr>
                        <w:rFonts w:ascii="Arial"/>
                        <w:shadow w:val="0"/>
                        <w:color w:val="080808"/>
                        <w:sz w:val="56"/>
                      </w:rPr>
                    </w:r>
                    <w:r>
                      <w:rPr>
                        <w:rFonts w:ascii="Arial"/>
                        <w:shadow/>
                        <w:color w:val="080808"/>
                        <w:sz w:val="56"/>
                      </w:rPr>
                      <w:t>for</w:t>
                    </w:r>
                    <w:r>
                      <w:rPr>
                        <w:rFonts w:ascii="Arial"/>
                        <w:shadow/>
                        <w:color w:val="080808"/>
                        <w:spacing w:val="-4"/>
                        <w:sz w:val="56"/>
                      </w:rPr>
                      <w:t> </w:t>
                    </w:r>
                    <w:r>
                      <w:rPr>
                        <w:rFonts w:ascii="Arial"/>
                        <w:shadow w:val="0"/>
                        <w:color w:val="080808"/>
                        <w:spacing w:val="-4"/>
                        <w:sz w:val="56"/>
                      </w:rPr>
                    </w:r>
                    <w:r>
                      <w:rPr>
                        <w:rFonts w:ascii="Arial"/>
                        <w:shadow/>
                        <w:color w:val="080808"/>
                        <w:sz w:val="56"/>
                      </w:rPr>
                      <w:t>Diagnosis</w:t>
                    </w:r>
                    <w:r>
                      <w:rPr>
                        <w:rFonts w:ascii="Arial"/>
                        <w:shadow w:val="0"/>
                        <w:color w:val="080808"/>
                        <w:sz w:val="56"/>
                      </w:rPr>
                    </w:r>
                    <w:r>
                      <w:rPr>
                        <w:rFonts w:ascii="Arial"/>
                        <w:shadow w:val="0"/>
                        <w:sz w:val="56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1"/>
        <w:ind w:right="0"/>
        <w:rPr>
          <w:rFonts w:ascii="Arial" w:hAnsi="Arial" w:cs="Arial" w:eastAsia="Arial" w:hint="default"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 w:hint="default"/>
          <w:sz w:val="14"/>
          <w:szCs w:val="14"/>
        </w:rPr>
        <w:sectPr>
          <w:pgSz w:w="15840" w:h="12240" w:orient="landscape"/>
          <w:pgMar w:top="720" w:bottom="280" w:left="620" w:right="620"/>
        </w:sect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before="161"/>
        <w:ind w:left="0" w:right="0" w:firstLine="0"/>
        <w:jc w:val="righ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color w:val="FF0000"/>
          <w:spacing w:val="-3"/>
          <w:sz w:val="21"/>
        </w:rPr>
        <w:t>AO  </w:t>
      </w:r>
      <w:r>
        <w:rPr>
          <w:rFonts w:ascii="Arial"/>
          <w:b/>
          <w:color w:val="FF0000"/>
          <w:sz w:val="21"/>
        </w:rPr>
        <w:t>1. </w:t>
      </w:r>
      <w:r>
        <w:rPr>
          <w:rFonts w:ascii="Arial"/>
          <w:b/>
          <w:color w:val="FF0000"/>
          <w:spacing w:val="-3"/>
          <w:sz w:val="21"/>
        </w:rPr>
        <w:t>VCM  </w:t>
      </w:r>
      <w:r>
        <w:rPr>
          <w:rFonts w:ascii="Arial"/>
          <w:b/>
          <w:sz w:val="21"/>
        </w:rPr>
        <w:t>3. </w:t>
      </w:r>
      <w:r>
        <w:rPr>
          <w:rFonts w:ascii="Arial"/>
          <w:b/>
          <w:spacing w:val="25"/>
          <w:sz w:val="21"/>
        </w:rPr>
        <w:t> </w:t>
      </w:r>
      <w:r>
        <w:rPr>
          <w:rFonts w:ascii="Arial"/>
          <w:b/>
          <w:sz w:val="21"/>
        </w:rPr>
        <w:t>MP</w:t>
      </w:r>
      <w:r>
        <w:rPr>
          <w:rFonts w:ascii="Arial"/>
          <w:sz w:val="21"/>
        </w:rPr>
      </w:r>
    </w:p>
    <w:p>
      <w:pPr>
        <w:spacing w:before="10"/>
        <w:ind w:left="0" w:right="707" w:firstLine="0"/>
        <w:jc w:val="righ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color w:val="0000FF"/>
          <w:sz w:val="21"/>
        </w:rPr>
        <w:t>2.</w:t>
      </w:r>
      <w:r>
        <w:rPr>
          <w:rFonts w:ascii="Arial"/>
          <w:b/>
          <w:color w:val="0000FF"/>
          <w:spacing w:val="48"/>
          <w:sz w:val="21"/>
        </w:rPr>
        <w:t> </w:t>
      </w:r>
      <w:r>
        <w:rPr>
          <w:rFonts w:ascii="Arial"/>
          <w:b/>
          <w:color w:val="0000FF"/>
          <w:spacing w:val="-3"/>
          <w:sz w:val="21"/>
        </w:rPr>
        <w:t>ECM</w:t>
      </w:r>
      <w:r>
        <w:rPr>
          <w:rFonts w:ascii="Arial"/>
          <w:spacing w:val="-3"/>
          <w:sz w:val="21"/>
        </w:rPr>
      </w:r>
    </w:p>
    <w:p>
      <w:pPr>
        <w:spacing w:line="240" w:lineRule="auto" w:before="10"/>
        <w:ind w:right="0"/>
        <w:rPr>
          <w:rFonts w:ascii="Arial" w:hAnsi="Arial" w:cs="Arial" w:eastAsia="Arial" w:hint="default"/>
          <w:b/>
          <w:bCs/>
          <w:sz w:val="22"/>
          <w:szCs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tabs>
          <w:tab w:pos="3524" w:val="left" w:leader="none"/>
        </w:tabs>
        <w:spacing w:before="0"/>
        <w:ind w:left="1635" w:right="-14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2"/>
          <w:sz w:val="21"/>
        </w:rPr>
        <w:t>A1</w:t>
      </w:r>
      <w:r>
        <w:rPr>
          <w:rFonts w:ascii="Arial"/>
          <w:b/>
          <w:spacing w:val="57"/>
          <w:sz w:val="21"/>
        </w:rPr>
        <w:t> </w:t>
      </w:r>
      <w:r>
        <w:rPr>
          <w:rFonts w:ascii="Arial"/>
          <w:b/>
          <w:spacing w:val="-4"/>
          <w:sz w:val="21"/>
        </w:rPr>
        <w:t>SPEED</w:t>
      </w:r>
      <w:r>
        <w:rPr>
          <w:rFonts w:ascii="Arial"/>
          <w:b/>
          <w:sz w:val="21"/>
        </w:rPr>
        <w:t> </w:t>
      </w:r>
      <w:r>
        <w:rPr>
          <w:rFonts w:ascii="Arial"/>
          <w:b/>
          <w:spacing w:val="-3"/>
          <w:sz w:val="21"/>
        </w:rPr>
        <w:t>SEN</w:t>
        <w:tab/>
      </w:r>
      <w:r>
        <w:rPr>
          <w:rFonts w:ascii="Arial"/>
          <w:b/>
          <w:sz w:val="21"/>
        </w:rPr>
        <w:t>0.0km/h</w:t>
      </w:r>
      <w:r>
        <w:rPr>
          <w:rFonts w:ascii="Arial"/>
          <w:sz w:val="21"/>
        </w:rPr>
      </w:r>
    </w:p>
    <w:p>
      <w:pPr>
        <w:tabs>
          <w:tab w:pos="3524" w:val="left" w:leader="none"/>
        </w:tabs>
        <w:spacing w:before="10"/>
        <w:ind w:left="1635" w:right="-14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-1"/>
          <w:sz w:val="21"/>
        </w:rPr>
        <w:t>01</w:t>
      </w:r>
      <w:r>
        <w:rPr>
          <w:rFonts w:ascii="Arial"/>
          <w:b/>
          <w:sz w:val="21"/>
        </w:rPr>
        <w:t>  </w:t>
      </w:r>
      <w:r>
        <w:rPr>
          <w:rFonts w:ascii="Arial"/>
          <w:b/>
          <w:spacing w:val="2"/>
          <w:sz w:val="21"/>
        </w:rPr>
        <w:t>OIL</w:t>
      </w:r>
      <w:r>
        <w:rPr>
          <w:rFonts w:ascii="Arial"/>
          <w:b/>
          <w:spacing w:val="3"/>
          <w:sz w:val="21"/>
        </w:rPr>
        <w:t> </w:t>
      </w:r>
      <w:r>
        <w:rPr>
          <w:rFonts w:ascii="Arial"/>
          <w:b/>
          <w:spacing w:val="-4"/>
          <w:sz w:val="21"/>
        </w:rPr>
        <w:t>PRES</w:t>
        <w:tab/>
      </w:r>
      <w:r>
        <w:rPr>
          <w:rFonts w:ascii="Arial"/>
          <w:b/>
          <w:spacing w:val="-1"/>
          <w:sz w:val="21"/>
        </w:rPr>
        <w:t>0.000MPa</w:t>
      </w:r>
      <w:r>
        <w:rPr>
          <w:rFonts w:ascii="Arial"/>
          <w:spacing w:val="-1"/>
          <w:sz w:val="21"/>
        </w:rPr>
      </w:r>
    </w:p>
    <w:p>
      <w:pPr>
        <w:spacing w:line="240" w:lineRule="auto" w:before="3"/>
        <w:ind w:right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tabs>
          <w:tab w:pos="3524" w:val="left" w:leader="none"/>
        </w:tabs>
        <w:spacing w:before="0"/>
        <w:ind w:left="1635" w:right="-14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2"/>
          <w:sz w:val="21"/>
        </w:rPr>
        <w:t>A2</w:t>
      </w:r>
      <w:r>
        <w:rPr>
          <w:rFonts w:ascii="Arial"/>
          <w:b/>
          <w:spacing w:val="45"/>
          <w:sz w:val="21"/>
        </w:rPr>
        <w:t> </w:t>
      </w:r>
      <w:r>
        <w:rPr>
          <w:rFonts w:ascii="Arial"/>
          <w:b/>
          <w:sz w:val="21"/>
        </w:rPr>
        <w:t>ENG.REV</w:t>
        <w:tab/>
        <w:t>0rpm</w:t>
      </w:r>
      <w:r>
        <w:rPr>
          <w:rFonts w:ascii="Arial"/>
          <w:sz w:val="21"/>
        </w:rPr>
      </w:r>
    </w:p>
    <w:p>
      <w:pPr>
        <w:tabs>
          <w:tab w:pos="3524" w:val="left" w:leader="none"/>
        </w:tabs>
        <w:spacing w:before="10"/>
        <w:ind w:left="1635" w:right="-14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z w:val="21"/>
        </w:rPr>
        <w:t>01</w:t>
      </w:r>
      <w:r>
        <w:rPr>
          <w:rFonts w:ascii="Arial"/>
          <w:b/>
          <w:spacing w:val="48"/>
          <w:sz w:val="21"/>
        </w:rPr>
        <w:t> </w:t>
      </w:r>
      <w:r>
        <w:rPr>
          <w:rFonts w:ascii="Arial"/>
          <w:b/>
          <w:sz w:val="21"/>
        </w:rPr>
        <w:t>IDLE</w:t>
      </w:r>
      <w:r>
        <w:rPr>
          <w:rFonts w:ascii="Arial"/>
          <w:b/>
          <w:spacing w:val="-4"/>
          <w:sz w:val="21"/>
        </w:rPr>
        <w:t> </w:t>
      </w:r>
      <w:r>
        <w:rPr>
          <w:rFonts w:ascii="Arial"/>
          <w:b/>
          <w:sz w:val="21"/>
        </w:rPr>
        <w:t>SW</w:t>
        <w:tab/>
      </w:r>
      <w:r>
        <w:rPr>
          <w:rFonts w:ascii="Arial"/>
          <w:b/>
          <w:spacing w:val="4"/>
          <w:sz w:val="21"/>
        </w:rPr>
        <w:t>ON</w:t>
      </w:r>
      <w:r>
        <w:rPr>
          <w:rFonts w:ascii="Arial"/>
          <w:sz w:val="21"/>
        </w:rPr>
      </w:r>
    </w:p>
    <w:p>
      <w:pPr>
        <w:spacing w:line="249" w:lineRule="auto" w:before="64"/>
        <w:ind w:left="1119" w:right="1445" w:firstLine="0"/>
        <w:jc w:val="center"/>
        <w:rPr>
          <w:rFonts w:ascii="Arial" w:hAnsi="Arial" w:cs="Arial" w:eastAsia="Arial" w:hint="default"/>
          <w:sz w:val="28"/>
          <w:szCs w:val="28"/>
        </w:rPr>
      </w:pPr>
      <w:r>
        <w:rPr>
          <w:spacing w:val="-2"/>
        </w:rPr>
        <w:br w:type="column"/>
      </w:r>
      <w:r>
        <w:rPr>
          <w:rFonts w:ascii="Microsoft Sans Serif"/>
          <w:color w:val="FF0033"/>
          <w:spacing w:val="-2"/>
          <w:sz w:val="14"/>
        </w:rPr>
        <w:t>Y</w:t>
      </w:r>
      <w:r>
        <w:rPr>
          <w:rFonts w:ascii="Arial"/>
          <w:b/>
          <w:color w:val="080808"/>
          <w:spacing w:val="-2"/>
          <w:sz w:val="28"/>
        </w:rPr>
      </w:r>
      <w:r>
        <w:rPr>
          <w:rFonts w:ascii="Arial"/>
          <w:b/>
          <w:color w:val="080808"/>
          <w:spacing w:val="-2"/>
          <w:sz w:val="28"/>
          <w:u w:val="single" w:color="080808"/>
        </w:rPr>
        <w:t>Navigation:</w:t>
      </w:r>
      <w:r>
        <w:rPr>
          <w:rFonts w:ascii="Arial"/>
          <w:b/>
          <w:color w:val="080808"/>
          <w:spacing w:val="-1"/>
          <w:sz w:val="28"/>
          <w:u w:val="single" w:color="080808"/>
        </w:rPr>
        <w:t> </w:t>
      </w:r>
      <w:r>
        <w:rPr>
          <w:rFonts w:ascii="Arial"/>
          <w:b/>
          <w:color w:val="080808"/>
          <w:spacing w:val="-1"/>
          <w:sz w:val="28"/>
        </w:rPr>
      </w:r>
      <w:r>
        <w:rPr>
          <w:rFonts w:ascii="Arial"/>
          <w:b/>
          <w:color w:val="080808"/>
          <w:spacing w:val="-1"/>
          <w:sz w:val="28"/>
        </w:rPr>
      </w:r>
      <w:r>
        <w:rPr>
          <w:rFonts w:ascii="Microsoft Sans Serif"/>
          <w:color w:val="FF0033"/>
          <w:w w:val="105"/>
          <w:sz w:val="14"/>
        </w:rPr>
        <w:t>Y</w:t>
      </w:r>
      <w:r>
        <w:rPr>
          <w:rFonts w:ascii="Arial"/>
          <w:color w:val="080808"/>
          <w:w w:val="105"/>
          <w:sz w:val="28"/>
        </w:rPr>
        <w:t>UP</w:t>
      </w:r>
      <w:r>
        <w:rPr>
          <w:rFonts w:ascii="Arial"/>
          <w:w w:val="105"/>
          <w:sz w:val="28"/>
        </w:rPr>
      </w:r>
    </w:p>
    <w:p>
      <w:pPr>
        <w:pStyle w:val="BodyText"/>
        <w:spacing w:line="249" w:lineRule="auto" w:before="0"/>
        <w:ind w:left="1519" w:right="1848"/>
        <w:jc w:val="center"/>
      </w:pPr>
      <w:r>
        <w:rPr/>
        <w:pict>
          <v:group style="position:absolute;margin-left:36pt;margin-top:-41.258179pt;width:720pt;height:447.75pt;mso-position-horizontal-relative:page;mso-position-vertical-relative:paragraph;z-index:-124744" coordorigin="720,-825" coordsize="14400,8955">
            <v:shape style="position:absolute;left:720;top:-825;width:14400;height:8955" type="#_x0000_t75" stroked="false">
              <v:imagedata r:id="rId8" o:title=""/>
            </v:shape>
            <v:shape style="position:absolute;left:11520;top:6450;width:3002;height:1096" type="#_x0000_t75" stroked="false">
              <v:imagedata r:id="rId9" o:title=""/>
            </v:shape>
            <v:shape style="position:absolute;left:12120;top:690;width:2040;height:2880" type="#_x0000_t75" stroked="false">
              <v:imagedata r:id="rId149" o:title=""/>
            </v:shape>
            <v:group style="position:absolute;left:1104;top:2754;width:3148;height:1313" coordorigin="1104,2754" coordsize="3148,1313">
              <v:shape style="position:absolute;left:1104;top:2754;width:3148;height:1313" coordorigin="1104,2754" coordsize="3148,1313" path="m1104,2754l1104,4067,4252,4067,4252,2754,1104,2754xe" filled="true" fillcolor="#e8eef7" stroked="false">
                <v:path arrowok="t"/>
                <v:fill type="solid"/>
              </v:shape>
            </v:group>
            <v:group style="position:absolute;left:1104;top:2754;width:3148;height:1313" coordorigin="1104,2754" coordsize="3148,1313">
              <v:shape style="position:absolute;left:1104;top:2754;width:3148;height:1313" coordorigin="1104,2754" coordsize="3148,1313" path="m1104,2754l1104,4067,4252,4067,4252,2754,1104,2754xe" filled="false" stroked="true" strokeweight=".195pt" strokecolor="#000000">
                <v:path arrowok="t"/>
              </v:shape>
            </v:group>
            <v:group style="position:absolute;left:4566;top:223;width:2243;height:767" coordorigin="4566,223" coordsize="2243,767">
              <v:shape style="position:absolute;left:4566;top:223;width:2243;height:767" coordorigin="4566,223" coordsize="2243,767" path="m4566,223l4566,990,6809,990,6809,223,4566,223xe" filled="true" fillcolor="#e8eef7" stroked="false">
                <v:path arrowok="t"/>
                <v:fill type="solid"/>
              </v:shape>
            </v:group>
            <v:group style="position:absolute;left:4566;top:223;width:2243;height:767" coordorigin="4566,223" coordsize="2243,767">
              <v:shape style="position:absolute;left:4566;top:223;width:2243;height:767" coordorigin="4566,223" coordsize="2243,767" path="m4566,223l4566,990,6809,990,6809,223,4566,223xe" filled="false" stroked="true" strokeweight="1.89pt" strokecolor="#ff0000">
                <v:path arrowok="t"/>
              </v:shape>
            </v:group>
            <v:group style="position:absolute;left:4566;top:2414;width:2440;height:788" coordorigin="4566,2414" coordsize="2440,788">
              <v:shape style="position:absolute;left:4566;top:2414;width:2440;height:788" coordorigin="4566,2414" coordsize="2440,788" path="m4566,2414l4566,3201,7006,3201,7006,2414,4566,2414xe" filled="true" fillcolor="#e8eef7" stroked="false">
                <v:path arrowok="t"/>
                <v:fill type="solid"/>
              </v:shape>
            </v:group>
            <v:group style="position:absolute;left:4566;top:2414;width:2440;height:788" coordorigin="4566,2414" coordsize="2440,788">
              <v:shape style="position:absolute;left:4566;top:2414;width:2440;height:788" coordorigin="4566,2414" coordsize="2440,788" path="m4566,2414l4566,3201,7006,3201,7006,2414,4566,2414xe" filled="false" stroked="true" strokeweight="1.89pt" strokecolor="#0000ff">
                <v:path arrowok="t"/>
              </v:shape>
            </v:group>
            <v:group style="position:absolute;left:4448;top:6165;width:2675;height:891" coordorigin="4448,6165" coordsize="2675,891">
              <v:shape style="position:absolute;left:4448;top:6165;width:2675;height:891" coordorigin="4448,6165" coordsize="2675,891" path="m4448,6165l4448,7056,7123,7056,7123,6165,4448,6165xe" filled="true" fillcolor="#e8eef7" stroked="false">
                <v:path arrowok="t"/>
                <v:fill type="solid"/>
              </v:shape>
            </v:group>
            <v:group style="position:absolute;left:4448;top:6165;width:2675;height:891" coordorigin="4448,6165" coordsize="2675,891">
              <v:shape style="position:absolute;left:4448;top:6165;width:2675;height:891" coordorigin="4448,6165" coordsize="2675,891" path="m4448,6165l4448,7056,7123,7056,7123,6165,4448,6165xe" filled="false" stroked="true" strokeweight="1.89pt" strokecolor="#000000">
                <v:path arrowok="t"/>
              </v:shape>
            </v:group>
            <v:group style="position:absolute;left:4723;top:4073;width:2361;height:773" coordorigin="4723,4073" coordsize="2361,773">
              <v:shape style="position:absolute;left:4723;top:4073;width:2361;height:773" coordorigin="4723,4073" coordsize="2361,773" path="m4723,4073l4723,4845,7084,4845,7084,4073,4723,4073xe" filled="true" fillcolor="#e8eef7" stroked="false">
                <v:path arrowok="t"/>
                <v:fill type="solid"/>
              </v:shape>
            </v:group>
            <v:group style="position:absolute;left:4723;top:4073;width:2361;height:773" coordorigin="4723,4073" coordsize="2361,773">
              <v:shape style="position:absolute;left:4723;top:4073;width:2361;height:773" coordorigin="4723,4073" coordsize="2361,773" path="m4723,4073l4723,4845,7084,4845,7084,4073,4723,4073xe" filled="false" stroked="true" strokeweight="1.89pt" strokecolor="#008000">
                <v:path arrowok="t"/>
              </v:shape>
            </v:group>
            <v:group style="position:absolute;left:8107;top:-573;width:2990;height:732" coordorigin="8107,-573" coordsize="2990,732">
              <v:shape style="position:absolute;left:8107;top:-573;width:2990;height:732" coordorigin="8107,-573" coordsize="2990,732" path="m8107,-573l8107,159,11096,159,11096,-573,8107,-573xe" filled="true" fillcolor="#e8eef7" stroked="false">
                <v:path arrowok="t"/>
                <v:fill type="solid"/>
              </v:shape>
            </v:group>
            <v:group style="position:absolute;left:8107;top:-573;width:2990;height:732" coordorigin="8107,-573" coordsize="2990,732">
              <v:shape style="position:absolute;left:8107;top:-573;width:2990;height:732" coordorigin="8107,-573" coordsize="2990,732" path="m8107,-573l8107,159,11096,159,11096,-573,8107,-573xe" filled="false" stroked="true" strokeweight="1.89pt" strokecolor="#ff0000">
                <v:path arrowok="t"/>
              </v:shape>
            </v:group>
            <v:group style="position:absolute;left:8107;top:290;width:2990;height:633" coordorigin="8107,290" coordsize="2990,633">
              <v:shape style="position:absolute;left:8107;top:290;width:2990;height:633" coordorigin="8107,290" coordsize="2990,633" path="m8107,290l8107,923,11096,923,11096,290,8107,290xe" filled="true" fillcolor="#e8eef7" stroked="false">
                <v:path arrowok="t"/>
                <v:fill type="solid"/>
              </v:shape>
            </v:group>
            <v:group style="position:absolute;left:8107;top:290;width:2990;height:633" coordorigin="8107,290" coordsize="2990,633">
              <v:shape style="position:absolute;left:8107;top:290;width:2990;height:633" coordorigin="8107,290" coordsize="2990,633" path="m8107,290l8107,923,11096,923,11096,290,8107,290xe" filled="false" stroked="true" strokeweight="1.89pt" strokecolor="#0000ff">
                <v:path arrowok="t"/>
              </v:shape>
            </v:group>
            <v:group style="position:absolute;left:8107;top:1104;width:2990;height:633" coordorigin="8107,1104" coordsize="2990,633">
              <v:shape style="position:absolute;left:8107;top:1104;width:2990;height:633" coordorigin="8107,1104" coordsize="2990,633" path="m8107,1104l8107,1736,11096,1736,11096,1104,8107,1104xe" filled="true" fillcolor="#e8eef7" stroked="false">
                <v:path arrowok="t"/>
                <v:fill type="solid"/>
              </v:shape>
            </v:group>
            <v:group style="position:absolute;left:8107;top:1104;width:2990;height:633" coordorigin="8107,1104" coordsize="2990,633">
              <v:shape style="position:absolute;left:8107;top:1104;width:2990;height:633" coordorigin="8107,1104" coordsize="2990,633" path="m8107,1104l8107,1736,11096,1736,11096,1104,8107,1104xe" filled="false" stroked="true" strokeweight=".195pt" strokecolor="#000000">
                <v:path arrowok="t"/>
              </v:shape>
            </v:group>
            <v:group style="position:absolute;left:8107;top:2018;width:2990;height:633" coordorigin="8107,2018" coordsize="2990,633">
              <v:shape style="position:absolute;left:8107;top:2018;width:2990;height:633" coordorigin="8107,2018" coordsize="2990,633" path="m8107,2018l8107,2651,11096,2651,11096,2018,8107,2018xe" filled="true" fillcolor="#e8eef7" stroked="false">
                <v:path arrowok="t"/>
                <v:fill type="solid"/>
              </v:shape>
            </v:group>
            <v:group style="position:absolute;left:8107;top:2018;width:2990;height:633" coordorigin="8107,2018" coordsize="2990,633">
              <v:shape style="position:absolute;left:8107;top:2018;width:2990;height:633" coordorigin="8107,2018" coordsize="2990,633" path="m8107,2018l8107,2651,11096,2651,11096,2018,8107,2018xe" filled="false" stroked="true" strokeweight="1.89pt" strokecolor="#ff0000">
                <v:path arrowok="t"/>
              </v:shape>
            </v:group>
            <v:group style="position:absolute;left:8068;top:2808;width:3069;height:650" coordorigin="8068,2808" coordsize="3069,650">
              <v:shape style="position:absolute;left:8068;top:2808;width:3069;height:650" coordorigin="8068,2808" coordsize="3069,650" path="m8068,2808l8068,3457,11136,3457,11136,2808,8068,2808xe" filled="true" fillcolor="#e8eef7" stroked="false">
                <v:path arrowok="t"/>
                <v:fill type="solid"/>
              </v:shape>
            </v:group>
            <v:group style="position:absolute;left:8068;top:2808;width:3069;height:650" coordorigin="8068,2808" coordsize="3069,650">
              <v:shape style="position:absolute;left:8068;top:2808;width:3069;height:650" coordorigin="8068,2808" coordsize="3069,650" path="m8068,2808l8068,3457,11136,3457,11136,2808,8068,2808xe" filled="false" stroked="true" strokeweight=".195pt" strokecolor="#000000">
                <v:path arrowok="t"/>
              </v:shape>
            </v:group>
            <v:group style="position:absolute;left:8146;top:3765;width:2913;height:616" coordorigin="8146,3765" coordsize="2913,616">
              <v:shape style="position:absolute;left:8146;top:3765;width:2913;height:616" coordorigin="8146,3765" coordsize="2913,616" path="m8146,3765l8146,4381,11058,4381,11058,3765,8146,3765xe" filled="true" fillcolor="#e8eef7" stroked="false">
                <v:path arrowok="t"/>
                <v:fill type="solid"/>
              </v:shape>
            </v:group>
            <v:group style="position:absolute;left:8146;top:3765;width:2913;height:616" coordorigin="8146,3765" coordsize="2913,616">
              <v:shape style="position:absolute;left:8146;top:3765;width:2913;height:616" coordorigin="8146,3765" coordsize="2913,616" path="m8146,3765l8146,4381,11058,4381,11058,3765,8146,3765xe" filled="false" stroked="true" strokeweight=".195pt" strokecolor="#000000">
                <v:path arrowok="t"/>
              </v:shape>
            </v:group>
            <v:group style="position:absolute;left:8264;top:5640;width:2675;height:758" coordorigin="8264,5640" coordsize="2675,758">
              <v:shape style="position:absolute;left:8264;top:5640;width:2675;height:758" coordorigin="8264,5640" coordsize="2675,758" path="m8264,5640l8264,6397,10939,6397,10939,5640,8264,5640xe" filled="true" fillcolor="#e8eef7" stroked="false">
                <v:path arrowok="t"/>
                <v:fill type="solid"/>
              </v:shape>
            </v:group>
            <v:group style="position:absolute;left:8264;top:5640;width:2675;height:758" coordorigin="8264,5640" coordsize="2675,758">
              <v:shape style="position:absolute;left:8264;top:5640;width:2675;height:758" coordorigin="8264,5640" coordsize="2675,758" path="m8264,5640l8264,6397,10939,6397,10939,5640,8264,5640xe" filled="false" stroked="true" strokeweight=".195pt" strokecolor="#000000">
                <v:path arrowok="t"/>
              </v:shape>
            </v:group>
            <v:group style="position:absolute;left:8264;top:6611;width:2675;height:898" coordorigin="8264,6611" coordsize="2675,898">
              <v:shape style="position:absolute;left:8264;top:6611;width:2675;height:898" coordorigin="8264,6611" coordsize="2675,898" path="m8264,6611l8264,7508,10939,7508,10939,6611,8264,6611xe" filled="true" fillcolor="#e8eef7" stroked="false">
                <v:path arrowok="t"/>
                <v:fill type="solid"/>
              </v:shape>
            </v:group>
            <v:group style="position:absolute;left:8264;top:6611;width:2675;height:898" coordorigin="8264,6611" coordsize="2675,898">
              <v:shape style="position:absolute;left:8264;top:6611;width:2675;height:898" coordorigin="8264,6611" coordsize="2675,898" path="m8264,6611l8264,7508,10939,7508,10939,6611,8264,6611xe" filled="false" stroked="true" strokeweight=".195pt" strokecolor="#000000">
                <v:path arrowok="t"/>
              </v:shape>
            </v:group>
            <v:group style="position:absolute;left:4252;top:3410;width:112;height:3201" coordorigin="4252,3410" coordsize="112,3201">
              <v:shape style="position:absolute;left:4252;top:3410;width:112;height:3201" coordorigin="4252,3410" coordsize="112,3201" path="m4252,3410l4252,6611,4363,6611e" filled="false" stroked="true" strokeweight=".195pt" strokecolor="#4677bf">
                <v:path arrowok="t"/>
              </v:shape>
            </v:group>
            <v:group style="position:absolute;left:4351;top:6563;width:98;height:96" coordorigin="4351,6563" coordsize="98,96">
              <v:shape style="position:absolute;left:4351;top:6563;width:98;height:96" coordorigin="4351,6563" coordsize="98,96" path="m4448,6611l4351,6563,4351,6659,4448,6611xe" filled="true" fillcolor="#4677bf" stroked="false">
                <v:path arrowok="t"/>
                <v:fill type="solid"/>
              </v:shape>
            </v:group>
            <v:group style="position:absolute;left:6809;top:606;width:1214;height:814" coordorigin="6809,606" coordsize="1214,814">
              <v:shape style="position:absolute;left:6809;top:606;width:1214;height:814" coordorigin="6809,606" coordsize="1214,814" path="m6809,606l7123,606,7123,1419,8022,1419e" filled="false" stroked="true" strokeweight=".195pt" strokecolor="#4677bf">
                <v:path arrowok="t"/>
              </v:shape>
            </v:group>
            <v:group style="position:absolute;left:8010;top:1371;width:98;height:96" coordorigin="8010,1371" coordsize="98,96">
              <v:shape style="position:absolute;left:8010;top:1371;width:98;height:96" coordorigin="8010,1371" coordsize="98,96" path="m8107,1419l8010,1371,8010,1467,8107,1419xe" filled="true" fillcolor="#4677bf" stroked="false">
                <v:path arrowok="t"/>
                <v:fill type="solid"/>
              </v:shape>
            </v:group>
            <v:group style="position:absolute;left:6809;top:606;width:1214;height:2" coordorigin="6809,606" coordsize="1214,2">
              <v:shape style="position:absolute;left:6809;top:606;width:1214;height:2" coordorigin="6809,606" coordsize="1214,0" path="m6809,606l8022,606e" filled="false" stroked="true" strokeweight=".195pt" strokecolor="#4677bf">
                <v:path arrowok="t"/>
              </v:shape>
            </v:group>
            <v:group style="position:absolute;left:8010;top:558;width:98;height:98" coordorigin="8010,558" coordsize="98,98">
              <v:shape style="position:absolute;left:8010;top:558;width:98;height:98" coordorigin="8010,558" coordsize="98,98" path="m8107,606l8010,558,8010,655,8107,606xe" filled="true" fillcolor="#4677bf" stroked="false">
                <v:path arrowok="t"/>
                <v:fill type="solid"/>
              </v:shape>
            </v:group>
            <v:group style="position:absolute;left:6809;top:-207;width:1214;height:813" coordorigin="6809,-207" coordsize="1214,813">
              <v:shape style="position:absolute;left:6809;top:-207;width:1214;height:813" coordorigin="6809,-207" coordsize="1214,813" path="m6809,606l7123,606,7123,-207,8022,-207e" filled="false" stroked="true" strokeweight=".195pt" strokecolor="#4677bf">
                <v:path arrowok="t"/>
              </v:shape>
            </v:group>
            <v:group style="position:absolute;left:8010;top:-255;width:98;height:96" coordorigin="8010,-255" coordsize="98,96">
              <v:shape style="position:absolute;left:8010;top:-255;width:98;height:96" coordorigin="8010,-255" coordsize="98,96" path="m8107,-207l8010,-255,8010,-159,8107,-207xe" filled="true" fillcolor="#4677bf" stroked="false">
                <v:path arrowok="t"/>
                <v:fill type="solid"/>
              </v:shape>
            </v:group>
            <v:group style="position:absolute;left:7006;top:2334;width:1017;height:474" coordorigin="7006,2334" coordsize="1017,474">
              <v:shape style="position:absolute;left:7006;top:2334;width:1017;height:474" coordorigin="7006,2334" coordsize="1017,474" path="m7006,2808l7320,2808,7320,2334,8022,2334e" filled="false" stroked="true" strokeweight=".195pt" strokecolor="#4677bf">
                <v:path arrowok="t"/>
              </v:shape>
            </v:group>
            <v:group style="position:absolute;left:8010;top:2286;width:98;height:96" coordorigin="8010,2286" coordsize="98,96">
              <v:shape style="position:absolute;left:8010;top:2286;width:98;height:96" coordorigin="8010,2286" coordsize="98,96" path="m8107,2334l8010,2286,8010,2382,8107,2334xe" filled="true" fillcolor="#4677bf" stroked="false">
                <v:path arrowok="t"/>
                <v:fill type="solid"/>
              </v:shape>
            </v:group>
            <v:group style="position:absolute;left:7006;top:2808;width:977;height:324" coordorigin="7006,2808" coordsize="977,324">
              <v:shape style="position:absolute;left:7006;top:2808;width:977;height:324" coordorigin="7006,2808" coordsize="977,324" path="m7006,2808l7320,2808,7320,3132,7982,3132e" filled="false" stroked="true" strokeweight=".195pt" strokecolor="#4677bf">
                <v:path arrowok="t"/>
              </v:shape>
            </v:group>
            <v:group style="position:absolute;left:7972;top:3084;width:96;height:96" coordorigin="7972,3084" coordsize="96,96">
              <v:shape style="position:absolute;left:7972;top:3084;width:96;height:96" coordorigin="7972,3084" coordsize="96,96" path="m8068,3132l7972,3084,7972,3180,8068,3132xe" filled="true" fillcolor="#4677bf" stroked="false">
                <v:path arrowok="t"/>
                <v:fill type="solid"/>
              </v:shape>
            </v:group>
            <v:group style="position:absolute;left:5628;top:4854;width:2552;height:1164" coordorigin="5628,4854" coordsize="2552,1164">
              <v:shape style="position:absolute;left:5628;top:4854;width:2552;height:1164" coordorigin="5628,4854" coordsize="2552,1164" path="m5628,4854l5628,6018,8179,6018e" filled="false" stroked="true" strokeweight=".195pt" strokecolor="#4677bf">
                <v:path arrowok="t"/>
              </v:shape>
            </v:group>
            <v:group style="position:absolute;left:8167;top:5971;width:98;height:96" coordorigin="8167,5971" coordsize="98,96">
              <v:shape style="position:absolute;left:8167;top:5971;width:98;height:96" coordorigin="8167,5971" coordsize="98,96" path="m8264,6018l8167,5971,8167,6067,8264,6018xe" filled="true" fillcolor="#4677bf" stroked="false">
                <v:path arrowok="t"/>
                <v:fill type="solid"/>
              </v:shape>
            </v:group>
            <v:group style="position:absolute;left:7123;top:6611;width:1056;height:449" coordorigin="7123,6611" coordsize="1056,449">
              <v:shape style="position:absolute;left:7123;top:6611;width:1056;height:449" coordorigin="7123,6611" coordsize="1056,449" path="m7123,6611l7438,6611,7438,7059,8179,7059e" filled="false" stroked="true" strokeweight=".195pt" strokecolor="#4677bf">
                <v:path arrowok="t"/>
              </v:shape>
            </v:group>
            <v:group style="position:absolute;left:8167;top:7011;width:98;height:96" coordorigin="8167,7011" coordsize="98,96">
              <v:shape style="position:absolute;left:8167;top:7011;width:98;height:96" coordorigin="8167,7011" coordsize="98,96" path="m8264,7059l8167,7011,8167,7107,8264,7059xe" filled="true" fillcolor="#4677bf" stroked="false">
                <v:path arrowok="t"/>
                <v:fill type="solid"/>
              </v:shape>
            </v:group>
            <v:group style="position:absolute;left:8146;top:4706;width:2913;height:616" coordorigin="8146,4706" coordsize="2913,616">
              <v:shape style="position:absolute;left:8146;top:4706;width:2913;height:616" coordorigin="8146,4706" coordsize="2913,616" path="m8146,4706l8146,5322,11058,5322,11058,4706,8146,4706xe" filled="true" fillcolor="#e8eef7" stroked="false">
                <v:path arrowok="t"/>
                <v:fill type="solid"/>
              </v:shape>
            </v:group>
            <v:group style="position:absolute;left:8146;top:4706;width:2913;height:616" coordorigin="8146,4706" coordsize="2913,616">
              <v:shape style="position:absolute;left:8146;top:4706;width:2913;height:616" coordorigin="8146,4706" coordsize="2913,616" path="m8146,4706l8146,5322,11058,5322,11058,4706,8146,4706xe" filled="false" stroked="true" strokeweight=".195pt" strokecolor="#000000">
                <v:path arrowok="t"/>
              </v:shape>
            </v:group>
            <v:group style="position:absolute;left:7156;top:3771;width:807;height:604" coordorigin="7156,3771" coordsize="807,604">
              <v:shape style="position:absolute;left:7156;top:3771;width:807;height:604" coordorigin="7156,3771" coordsize="807,604" path="m7156,3771l7156,4375,7962,4375,7962,3771,7156,3771xe" filled="true" fillcolor="#e8eef7" stroked="false">
                <v:path arrowok="t"/>
                <v:fill type="solid"/>
              </v:shape>
            </v:group>
            <v:group style="position:absolute;left:7156;top:3771;width:807;height:604" coordorigin="7156,3771" coordsize="807,604">
              <v:shape style="position:absolute;left:7156;top:3771;width:807;height:604" coordorigin="7156,3771" coordsize="807,604" path="m7156,3771l7156,4375,7962,4375,7962,3771,7156,3771xe" filled="false" stroked="true" strokeweight=".195pt" strokecolor="#000000">
                <v:path arrowok="t"/>
              </v:shape>
            </v:group>
            <v:group style="position:absolute;left:7163;top:4716;width:791;height:594" coordorigin="7163,4716" coordsize="791,594">
              <v:shape style="position:absolute;left:7163;top:4716;width:791;height:594" coordorigin="7163,4716" coordsize="791,594" path="m7163,4716l7163,5310,7954,5310,7954,4716,7163,4716xe" filled="true" fillcolor="#e8eef7" stroked="false">
                <v:path arrowok="t"/>
                <v:fill type="solid"/>
              </v:shape>
            </v:group>
            <v:group style="position:absolute;left:7163;top:4716;width:791;height:594" coordorigin="7163,4716" coordsize="791,594">
              <v:shape style="position:absolute;left:7163;top:4716;width:791;height:594" coordorigin="7163,4716" coordsize="791,594" path="m7163,4716l7163,5310,7954,5310,7954,4716,7163,4716xe" filled="false" stroked="true" strokeweight=".195pt" strokecolor="#000000">
                <v:path arrowok="t"/>
              </v:shape>
            </v:group>
            <v:group style="position:absolute;left:7084;top:4073;width:72;height:387" coordorigin="7084,4073" coordsize="72,387">
              <v:shape style="position:absolute;left:7084;top:4073;width:72;height:387" coordorigin="7084,4073" coordsize="72,387" path="m7084,4459l7124,4459,7124,4073,7156,4073e" filled="false" stroked="true" strokeweight=".195pt" strokecolor="#4677bf">
                <v:path arrowok="t"/>
              </v:shape>
            </v:group>
            <v:group style="position:absolute;left:7058;top:4025;width:98;height:98" coordorigin="7058,4025" coordsize="98,98">
              <v:shape style="position:absolute;left:7058;top:4025;width:98;height:98" coordorigin="7058,4025" coordsize="98,98" path="m7156,4073l7058,4025,7058,4122,7156,4073xe" filled="true" fillcolor="#4677bf" stroked="false">
                <v:path arrowok="t"/>
                <v:fill type="solid"/>
              </v:shape>
            </v:group>
            <v:group style="position:absolute;left:7084;top:4459;width:80;height:555" coordorigin="7084,4459" coordsize="80,555">
              <v:shape style="position:absolute;left:7084;top:4459;width:80;height:555" coordorigin="7084,4459" coordsize="80,555" path="m7084,4459l7123,4459,7123,5013,7163,5013e" filled="false" stroked="true" strokeweight=".195pt" strokecolor="#4677bf">
                <v:path arrowok="t"/>
              </v:shape>
            </v:group>
            <v:group style="position:absolute;left:7066;top:4965;width:98;height:96" coordorigin="7066,4965" coordsize="98,96">
              <v:shape style="position:absolute;left:7066;top:4965;width:98;height:96" coordorigin="7066,4965" coordsize="98,96" path="m7163,5013l7066,4965,7066,5061,7163,5013xe" filled="true" fillcolor="#4677bf" stroked="false">
                <v:path arrowok="t"/>
                <v:fill type="solid"/>
              </v:shape>
            </v:group>
            <v:group style="position:absolute;left:7962;top:4073;width:100;height:2" coordorigin="7962,4073" coordsize="100,2">
              <v:shape style="position:absolute;left:7962;top:4073;width:100;height:2" coordorigin="7962,4073" coordsize="100,0" path="m7962,4073l8062,4073e" filled="false" stroked="true" strokeweight=".195pt" strokecolor="#4677bf">
                <v:path arrowok="t"/>
              </v:shape>
            </v:group>
            <v:group style="position:absolute;left:8050;top:4025;width:96;height:98" coordorigin="8050,4025" coordsize="96,98">
              <v:shape style="position:absolute;left:8050;top:4025;width:96;height:98" coordorigin="8050,4025" coordsize="96,98" path="m8146,4073l8050,4025,8050,4122,8146,4073xe" filled="true" fillcolor="#4677bf" stroked="false">
                <v:path arrowok="t"/>
                <v:fill type="solid"/>
              </v:shape>
            </v:group>
            <v:group style="position:absolute;left:7954;top:5013;width:108;height:2" coordorigin="7954,5013" coordsize="108,2">
              <v:shape style="position:absolute;left:7954;top:5013;width:108;height:2" coordorigin="7954,5013" coordsize="108,0" path="m7954,5013l8062,5013e" filled="false" stroked="true" strokeweight=".195pt" strokecolor="#4677bf">
                <v:path arrowok="t"/>
              </v:shape>
            </v:group>
            <v:group style="position:absolute;left:8050;top:4965;width:96;height:96" coordorigin="8050,4965" coordsize="96,96">
              <v:shape style="position:absolute;left:8050;top:4965;width:96;height:96" coordorigin="8050,4965" coordsize="96,96" path="m8146,5013l8050,4965,8050,5061,8146,5013xe" filled="true" fillcolor="#4677bf" stroked="false">
                <v:path arrowok="t"/>
                <v:fill type="solid"/>
              </v:shape>
            </v:group>
            <v:group style="position:absolute;left:4252;top:606;width:230;height:2805" coordorigin="4252,606" coordsize="230,2805">
              <v:shape style="position:absolute;left:4252;top:606;width:230;height:2805" coordorigin="4252,606" coordsize="230,2805" path="m4252,3410l4252,606,4481,606e" filled="false" stroked="true" strokeweight=".195pt" strokecolor="#4677bf">
                <v:path arrowok="t"/>
              </v:shape>
            </v:group>
            <v:group style="position:absolute;left:4470;top:558;width:96;height:98" coordorigin="4470,558" coordsize="96,98">
              <v:shape style="position:absolute;left:4470;top:558;width:96;height:98" coordorigin="4470,558" coordsize="96,98" path="m4566,606l4470,558,4470,655,4566,606xe" filled="true" fillcolor="#4677bf" stroked="false">
                <v:path arrowok="t"/>
                <v:fill type="solid"/>
              </v:shape>
            </v:group>
            <v:group style="position:absolute;left:4252;top:2808;width:230;height:603" coordorigin="4252,2808" coordsize="230,603">
              <v:shape style="position:absolute;left:4252;top:2808;width:230;height:603" coordorigin="4252,2808" coordsize="230,603" path="m4252,3410l4452,3410,4452,2808,4481,2808e" filled="false" stroked="true" strokeweight=".195pt" strokecolor="#4677bf">
                <v:path arrowok="t"/>
              </v:shape>
            </v:group>
            <v:group style="position:absolute;left:4470;top:2760;width:96;height:96" coordorigin="4470,2760" coordsize="96,96">
              <v:shape style="position:absolute;left:4470;top:2760;width:96;height:96" coordorigin="4470,2760" coordsize="96,96" path="m4566,2808l4470,2760,4470,2856,4566,2808xe" filled="true" fillcolor="#4677bf" stroked="false">
                <v:path arrowok="t"/>
                <v:fill type="solid"/>
              </v:shape>
            </v:group>
            <v:group style="position:absolute;left:4252;top:3410;width:388;height:1049" coordorigin="4252,3410" coordsize="388,1049">
              <v:shape style="position:absolute;left:4252;top:3410;width:388;height:1049" coordorigin="4252,3410" coordsize="388,1049" path="m4252,3410l4566,3410,4566,4459,4639,4459e" filled="false" stroked="true" strokeweight=".195pt" strokecolor="#4677bf">
                <v:path arrowok="t"/>
              </v:shape>
            </v:group>
            <v:group style="position:absolute;left:4627;top:4411;width:96;height:96" coordorigin="4627,4411" coordsize="96,96">
              <v:shape style="position:absolute;left:4627;top:4411;width:96;height:96" coordorigin="4627,4411" coordsize="96,96" path="m4723,4459l4627,4411,4627,4507,4723,4459xe" filled="true" fillcolor="#4677bf" stroked="false">
                <v:path arrowok="t"/>
                <v:fill type="solid"/>
              </v:shape>
              <v:shape style="position:absolute;left:12120;top:4050;width:840;height:2160" type="#_x0000_t75" stroked="false">
                <v:imagedata r:id="rId147" o:title=""/>
              </v:shape>
            </v:group>
            <w10:wrap type="none"/>
          </v:group>
        </w:pict>
      </w:r>
      <w:r>
        <w:rPr>
          <w:rFonts w:ascii="Microsoft Sans Serif"/>
          <w:color w:val="FF0033"/>
          <w:spacing w:val="-2"/>
          <w:sz w:val="14"/>
        </w:rPr>
        <w:t>Y</w:t>
      </w:r>
      <w:r>
        <w:rPr>
          <w:color w:val="080808"/>
          <w:spacing w:val="-2"/>
        </w:rPr>
        <w:t>Down</w:t>
      </w:r>
      <w:r>
        <w:rPr>
          <w:color w:val="080808"/>
          <w:spacing w:val="-1"/>
        </w:rPr>
        <w:t> </w:t>
      </w:r>
      <w:r>
        <w:rPr>
          <w:rFonts w:ascii="Microsoft Sans Serif"/>
          <w:color w:val="FF0033"/>
          <w:sz w:val="14"/>
        </w:rPr>
        <w:t>Y</w:t>
      </w:r>
      <w:r>
        <w:rPr>
          <w:color w:val="080808"/>
        </w:rPr>
        <w:t>Enter</w:t>
      </w:r>
      <w:r>
        <w:rPr/>
      </w:r>
    </w:p>
    <w:p>
      <w:pPr>
        <w:spacing w:after="0" w:line="249" w:lineRule="auto"/>
        <w:jc w:val="center"/>
        <w:sectPr>
          <w:type w:val="continuous"/>
          <w:pgSz w:w="15840" w:h="12240" w:orient="landscape"/>
          <w:pgMar w:top="360" w:bottom="0" w:left="620" w:right="620"/>
          <w:cols w:num="3" w:equalWidth="0">
            <w:col w:w="5846" w:space="40"/>
            <w:col w:w="4480" w:space="40"/>
            <w:col w:w="4194"/>
          </w:cols>
        </w:sectPr>
      </w:pPr>
    </w:p>
    <w:p>
      <w:pPr>
        <w:spacing w:line="240" w:lineRule="auto" w:before="11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tabs>
          <w:tab w:pos="3783" w:val="left" w:leader="none"/>
        </w:tabs>
        <w:spacing w:before="73"/>
        <w:ind w:left="2272" w:right="0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2"/>
          <w:sz w:val="21"/>
        </w:rPr>
        <w:t>A3</w:t>
      </w:r>
      <w:r>
        <w:rPr>
          <w:rFonts w:ascii="Arial"/>
          <w:b/>
          <w:spacing w:val="53"/>
          <w:sz w:val="21"/>
        </w:rPr>
        <w:t> </w:t>
      </w:r>
      <w:r>
        <w:rPr>
          <w:rFonts w:ascii="Arial"/>
          <w:b/>
          <w:spacing w:val="-3"/>
          <w:sz w:val="21"/>
        </w:rPr>
        <w:t>PKB </w:t>
      </w:r>
      <w:r>
        <w:rPr>
          <w:rFonts w:ascii="Arial"/>
          <w:b/>
          <w:sz w:val="21"/>
        </w:rPr>
        <w:t>SW</w:t>
        <w:tab/>
        <w:t>ON</w:t>
      </w:r>
      <w:r>
        <w:rPr>
          <w:rFonts w:ascii="Arial"/>
          <w:sz w:val="21"/>
        </w:rPr>
      </w:r>
    </w:p>
    <w:p>
      <w:pPr>
        <w:spacing w:before="10"/>
        <w:ind w:left="7520" w:right="1335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z w:val="21"/>
        </w:rPr>
        <w:t>01  </w:t>
      </w:r>
      <w:r>
        <w:rPr>
          <w:rFonts w:ascii="Arial"/>
          <w:b/>
          <w:spacing w:val="-5"/>
          <w:sz w:val="21"/>
        </w:rPr>
        <w:t>BRAKE </w:t>
      </w:r>
      <w:r>
        <w:rPr>
          <w:rFonts w:ascii="Arial"/>
          <w:b/>
          <w:spacing w:val="3"/>
          <w:sz w:val="21"/>
        </w:rPr>
        <w:t>OIL </w:t>
      </w:r>
      <w:r>
        <w:rPr>
          <w:rFonts w:ascii="Arial"/>
          <w:b/>
          <w:sz w:val="21"/>
        </w:rPr>
        <w:t>LOW </w:t>
      </w:r>
      <w:r>
        <w:rPr>
          <w:rFonts w:ascii="Arial"/>
          <w:b/>
          <w:spacing w:val="12"/>
          <w:sz w:val="21"/>
        </w:rPr>
        <w:t> </w:t>
      </w:r>
      <w:r>
        <w:rPr>
          <w:rFonts w:ascii="Arial"/>
          <w:b/>
          <w:sz w:val="21"/>
        </w:rPr>
        <w:t>OFF</w:t>
      </w:r>
      <w:r>
        <w:rPr>
          <w:rFonts w:ascii="Arial"/>
          <w:sz w:val="21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type w:val="continuous"/>
          <w:pgSz w:w="15840" w:h="12240" w:orient="landscape"/>
          <w:pgMar w:top="360" w:bottom="0" w:left="620" w:right="620"/>
        </w:sect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tabs>
          <w:tab w:pos="2411" w:val="left" w:leader="none"/>
        </w:tabs>
        <w:spacing w:before="120"/>
        <w:ind w:left="522" w:right="-16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z w:val="21"/>
        </w:rPr>
        <w:t>OO</w:t>
      </w:r>
      <w:r>
        <w:rPr>
          <w:rFonts w:ascii="Arial"/>
          <w:b/>
          <w:spacing w:val="3"/>
          <w:sz w:val="21"/>
        </w:rPr>
        <w:t> </w:t>
      </w:r>
      <w:r>
        <w:rPr>
          <w:rFonts w:ascii="Arial"/>
          <w:b/>
          <w:color w:val="FF0000"/>
          <w:spacing w:val="-3"/>
          <w:sz w:val="21"/>
        </w:rPr>
        <w:t>A.</w:t>
      </w:r>
      <w:r>
        <w:rPr>
          <w:rFonts w:ascii="Arial"/>
          <w:b/>
          <w:color w:val="FF0000"/>
          <w:spacing w:val="3"/>
          <w:sz w:val="21"/>
        </w:rPr>
        <w:t> </w:t>
      </w:r>
      <w:r>
        <w:rPr>
          <w:rFonts w:ascii="Arial"/>
          <w:b/>
          <w:color w:val="FF0000"/>
          <w:sz w:val="21"/>
        </w:rPr>
        <w:t>MONITOR</w:t>
        <w:tab/>
      </w:r>
      <w:r>
        <w:rPr>
          <w:rFonts w:ascii="Arial"/>
          <w:b/>
          <w:color w:val="008000"/>
          <w:sz w:val="21"/>
        </w:rPr>
        <w:t>C.</w:t>
      </w:r>
      <w:r>
        <w:rPr>
          <w:rFonts w:ascii="Arial"/>
          <w:b/>
          <w:color w:val="008000"/>
          <w:spacing w:val="56"/>
          <w:sz w:val="21"/>
        </w:rPr>
        <w:t> </w:t>
      </w:r>
      <w:r>
        <w:rPr>
          <w:rFonts w:ascii="Arial"/>
          <w:b/>
          <w:color w:val="008000"/>
          <w:spacing w:val="-4"/>
          <w:sz w:val="21"/>
        </w:rPr>
        <w:t>ALARM</w:t>
      </w:r>
      <w:r>
        <w:rPr>
          <w:rFonts w:ascii="Arial"/>
          <w:spacing w:val="-4"/>
          <w:sz w:val="21"/>
        </w:rPr>
      </w:r>
    </w:p>
    <w:p>
      <w:pPr>
        <w:spacing w:before="10"/>
        <w:ind w:left="931" w:right="-16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color w:val="0000FF"/>
          <w:sz w:val="21"/>
        </w:rPr>
        <w:t>B.  </w:t>
      </w:r>
      <w:r>
        <w:rPr>
          <w:rFonts w:ascii="Arial"/>
          <w:b/>
          <w:color w:val="0000FF"/>
          <w:spacing w:val="-3"/>
          <w:sz w:val="21"/>
        </w:rPr>
        <w:t>SET  </w:t>
      </w:r>
      <w:r>
        <w:rPr>
          <w:rFonts w:ascii="Arial"/>
          <w:b/>
          <w:spacing w:val="-3"/>
          <w:sz w:val="21"/>
        </w:rPr>
        <w:t>D. </w:t>
      </w:r>
      <w:r>
        <w:rPr>
          <w:rFonts w:ascii="Arial"/>
          <w:b/>
          <w:spacing w:val="17"/>
          <w:sz w:val="21"/>
        </w:rPr>
        <w:t> </w:t>
      </w:r>
      <w:r>
        <w:rPr>
          <w:rFonts w:ascii="Arial"/>
          <w:b/>
          <w:spacing w:val="-3"/>
          <w:sz w:val="21"/>
        </w:rPr>
        <w:t>TEST</w:t>
      </w:r>
      <w:r>
        <w:rPr>
          <w:rFonts w:ascii="Arial"/>
          <w:spacing w:val="-3"/>
          <w:sz w:val="21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5"/>
        <w:ind w:right="0"/>
        <w:rPr>
          <w:rFonts w:ascii="Arial" w:hAnsi="Arial" w:cs="Arial" w:eastAsia="Arial" w:hint="default"/>
          <w:b/>
          <w:bCs/>
          <w:sz w:val="18"/>
          <w:szCs w:val="18"/>
        </w:rPr>
      </w:pPr>
    </w:p>
    <w:p>
      <w:pPr>
        <w:spacing w:before="0"/>
        <w:ind w:left="467" w:right="-15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color w:val="0000FF"/>
          <w:spacing w:val="-3"/>
          <w:sz w:val="21"/>
        </w:rPr>
        <w:t>BO  </w:t>
      </w:r>
      <w:r>
        <w:rPr>
          <w:rFonts w:ascii="Arial"/>
          <w:b/>
          <w:color w:val="FF0000"/>
          <w:sz w:val="21"/>
        </w:rPr>
        <w:t>1. </w:t>
      </w:r>
      <w:r>
        <w:rPr>
          <w:rFonts w:ascii="Arial"/>
          <w:b/>
          <w:color w:val="FF0000"/>
          <w:spacing w:val="11"/>
          <w:sz w:val="21"/>
        </w:rPr>
        <w:t> </w:t>
      </w:r>
      <w:r>
        <w:rPr>
          <w:rFonts w:ascii="Arial"/>
          <w:b/>
          <w:color w:val="FF0000"/>
          <w:spacing w:val="-4"/>
          <w:sz w:val="21"/>
        </w:rPr>
        <w:t>VCM</w:t>
      </w:r>
      <w:r>
        <w:rPr>
          <w:rFonts w:ascii="Arial"/>
          <w:spacing w:val="-4"/>
          <w:sz w:val="21"/>
        </w:rPr>
      </w:r>
    </w:p>
    <w:p>
      <w:pPr>
        <w:spacing w:before="10"/>
        <w:ind w:left="908" w:right="-15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-17"/>
          <w:sz w:val="21"/>
        </w:rPr>
        <w:t>2. </w:t>
      </w:r>
      <w:r>
        <w:rPr>
          <w:rFonts w:ascii="Arial"/>
          <w:b/>
          <w:spacing w:val="12"/>
          <w:sz w:val="21"/>
        </w:rPr>
        <w:t> </w:t>
      </w:r>
      <w:r>
        <w:rPr>
          <w:rFonts w:ascii="Arial"/>
          <w:b/>
          <w:sz w:val="21"/>
        </w:rPr>
        <w:t>MP</w:t>
      </w:r>
      <w:r>
        <w:rPr>
          <w:rFonts w:ascii="Arial"/>
          <w:sz w:val="21"/>
        </w:rPr>
      </w:r>
    </w:p>
    <w:p>
      <w:pPr>
        <w:spacing w:line="240" w:lineRule="auto" w:before="4"/>
        <w:ind w:right="0"/>
        <w:rPr>
          <w:rFonts w:ascii="Arial" w:hAnsi="Arial" w:cs="Arial" w:eastAsia="Arial" w:hint="default"/>
          <w:b/>
          <w:bCs/>
          <w:sz w:val="17"/>
          <w:szCs w:val="17"/>
        </w:rPr>
      </w:pPr>
      <w:r>
        <w:rPr/>
        <w:br w:type="column"/>
      </w:r>
      <w:r>
        <w:rPr>
          <w:rFonts w:ascii="Arial"/>
          <w:b/>
          <w:sz w:val="17"/>
        </w:rPr>
      </w:r>
    </w:p>
    <w:p>
      <w:pPr>
        <w:tabs>
          <w:tab w:pos="2453" w:val="left" w:leader="none"/>
        </w:tabs>
        <w:spacing w:before="0"/>
        <w:ind w:left="564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2"/>
          <w:sz w:val="21"/>
        </w:rPr>
        <w:t>B1</w:t>
      </w:r>
      <w:r>
        <w:rPr>
          <w:rFonts w:ascii="Arial"/>
          <w:b/>
          <w:spacing w:val="51"/>
          <w:sz w:val="21"/>
        </w:rPr>
        <w:t> </w:t>
      </w:r>
      <w:r>
        <w:rPr>
          <w:rFonts w:ascii="Arial"/>
          <w:b/>
          <w:sz w:val="21"/>
        </w:rPr>
        <w:t>CONT </w:t>
      </w:r>
      <w:r>
        <w:rPr>
          <w:rFonts w:ascii="Arial"/>
          <w:b/>
          <w:spacing w:val="-3"/>
          <w:sz w:val="21"/>
        </w:rPr>
        <w:t>TYPE</w:t>
        <w:tab/>
      </w:r>
      <w:r>
        <w:rPr>
          <w:rFonts w:ascii="Arial"/>
          <w:b/>
          <w:sz w:val="21"/>
        </w:rPr>
        <w:t>MC</w:t>
      </w:r>
      <w:r>
        <w:rPr>
          <w:rFonts w:ascii="Arial"/>
          <w:sz w:val="21"/>
        </w:rPr>
      </w:r>
    </w:p>
    <w:p>
      <w:pPr>
        <w:tabs>
          <w:tab w:pos="2453" w:val="left" w:leader="none"/>
        </w:tabs>
        <w:spacing w:before="10"/>
        <w:ind w:left="564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z w:val="21"/>
        </w:rPr>
        <w:t>01</w:t>
      </w:r>
      <w:r>
        <w:rPr>
          <w:rFonts w:ascii="Arial"/>
          <w:b/>
          <w:spacing w:val="55"/>
          <w:sz w:val="21"/>
        </w:rPr>
        <w:t> </w:t>
      </w:r>
      <w:r>
        <w:rPr>
          <w:rFonts w:ascii="Arial"/>
          <w:b/>
          <w:sz w:val="21"/>
        </w:rPr>
        <w:t>T/M</w:t>
      </w:r>
      <w:r>
        <w:rPr>
          <w:rFonts w:ascii="Arial"/>
          <w:b/>
          <w:spacing w:val="7"/>
          <w:sz w:val="21"/>
        </w:rPr>
        <w:t> </w:t>
      </w:r>
      <w:r>
        <w:rPr>
          <w:rFonts w:ascii="Arial"/>
          <w:b/>
          <w:spacing w:val="-3"/>
          <w:sz w:val="21"/>
        </w:rPr>
        <w:t>TYPE</w:t>
        <w:tab/>
        <w:t>ATM</w:t>
      </w:r>
      <w:r>
        <w:rPr>
          <w:rFonts w:ascii="Arial"/>
          <w:spacing w:val="-3"/>
          <w:sz w:val="21"/>
        </w:rPr>
      </w:r>
    </w:p>
    <w:p>
      <w:pPr>
        <w:spacing w:line="240" w:lineRule="auto" w:before="6"/>
        <w:ind w:right="0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spacing w:before="0"/>
        <w:ind w:left="522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2"/>
          <w:sz w:val="21"/>
        </w:rPr>
        <w:t>B2  </w:t>
      </w:r>
      <w:r>
        <w:rPr>
          <w:rFonts w:ascii="Arial"/>
          <w:b/>
          <w:spacing w:val="-3"/>
          <w:sz w:val="21"/>
        </w:rPr>
        <w:t>SER </w:t>
      </w:r>
      <w:r>
        <w:rPr>
          <w:rFonts w:ascii="Arial"/>
          <w:b/>
          <w:sz w:val="21"/>
        </w:rPr>
        <w:t>REMIND  </w:t>
      </w:r>
      <w:r>
        <w:rPr>
          <w:rFonts w:ascii="Arial"/>
          <w:b/>
          <w:spacing w:val="8"/>
          <w:sz w:val="21"/>
        </w:rPr>
        <w:t> </w:t>
      </w:r>
      <w:r>
        <w:rPr>
          <w:rFonts w:ascii="Arial"/>
          <w:b/>
          <w:spacing w:val="-3"/>
          <w:sz w:val="21"/>
        </w:rPr>
        <w:t>MANU</w:t>
      </w:r>
      <w:r>
        <w:rPr>
          <w:rFonts w:ascii="Arial"/>
          <w:sz w:val="21"/>
        </w:rPr>
      </w:r>
    </w:p>
    <w:p>
      <w:pPr>
        <w:tabs>
          <w:tab w:pos="1781" w:val="left" w:leader="none"/>
        </w:tabs>
        <w:spacing w:before="10"/>
        <w:ind w:left="522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z w:val="21"/>
        </w:rPr>
        <w:t>01</w:t>
      </w:r>
      <w:r>
        <w:rPr>
          <w:rFonts w:ascii="Arial"/>
          <w:b/>
          <w:spacing w:val="56"/>
          <w:sz w:val="21"/>
        </w:rPr>
        <w:t> </w:t>
      </w:r>
      <w:r>
        <w:rPr>
          <w:rFonts w:ascii="Arial"/>
          <w:b/>
          <w:sz w:val="21"/>
        </w:rPr>
        <w:t>MANU</w:t>
        <w:tab/>
      </w:r>
      <w:r>
        <w:rPr>
          <w:rFonts w:ascii="Arial"/>
          <w:b/>
          <w:spacing w:val="-3"/>
          <w:sz w:val="21"/>
        </w:rPr>
        <w:t>HOUR</w:t>
      </w:r>
      <w:r>
        <w:rPr>
          <w:rFonts w:ascii="Arial"/>
          <w:sz w:val="21"/>
        </w:rPr>
      </w:r>
    </w:p>
    <w:p>
      <w:pPr>
        <w:spacing w:after="0"/>
        <w:jc w:val="left"/>
        <w:rPr>
          <w:rFonts w:ascii="Arial" w:hAnsi="Arial" w:cs="Arial" w:eastAsia="Arial" w:hint="default"/>
          <w:sz w:val="21"/>
          <w:szCs w:val="21"/>
        </w:rPr>
        <w:sectPr>
          <w:type w:val="continuous"/>
          <w:pgSz w:w="15840" w:h="12240" w:orient="landscape"/>
          <w:pgMar w:top="360" w:bottom="0" w:left="620" w:right="620"/>
          <w:cols w:num="3" w:equalWidth="0">
            <w:col w:w="3478" w:space="40"/>
            <w:col w:w="1650" w:space="1789"/>
            <w:col w:w="7643"/>
          </w:cols>
        </w:sectPr>
      </w:pPr>
    </w:p>
    <w:p>
      <w:pPr>
        <w:spacing w:line="240" w:lineRule="auto" w:before="2"/>
        <w:ind w:right="0"/>
        <w:rPr>
          <w:rFonts w:ascii="Arial" w:hAnsi="Arial" w:cs="Arial" w:eastAsia="Arial" w:hint="default"/>
          <w:b/>
          <w:bCs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 w:hint="default"/>
          <w:sz w:val="19"/>
          <w:szCs w:val="19"/>
        </w:rPr>
        <w:sectPr>
          <w:type w:val="continuous"/>
          <w:pgSz w:w="15840" w:h="12240" w:orient="landscape"/>
          <w:pgMar w:top="360" w:bottom="0" w:left="620" w:right="620"/>
        </w:sectPr>
      </w:pPr>
    </w:p>
    <w:p>
      <w:pPr>
        <w:spacing w:line="240" w:lineRule="auto" w:before="1"/>
        <w:ind w:right="0"/>
        <w:rPr>
          <w:rFonts w:ascii="Arial" w:hAnsi="Arial" w:cs="Arial" w:eastAsia="Arial" w:hint="default"/>
          <w:b/>
          <w:bCs/>
          <w:sz w:val="29"/>
          <w:szCs w:val="29"/>
        </w:rPr>
      </w:pPr>
    </w:p>
    <w:p>
      <w:pPr>
        <w:spacing w:before="0"/>
        <w:ind w:left="4142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color w:val="008000"/>
          <w:spacing w:val="-3"/>
          <w:sz w:val="21"/>
        </w:rPr>
        <w:t>CO  </w:t>
      </w:r>
      <w:r>
        <w:rPr>
          <w:rFonts w:ascii="Arial"/>
          <w:b/>
          <w:sz w:val="21"/>
        </w:rPr>
        <w:t>1.</w:t>
      </w:r>
      <w:r>
        <w:rPr>
          <w:rFonts w:ascii="Arial"/>
          <w:b/>
          <w:spacing w:val="58"/>
          <w:sz w:val="21"/>
        </w:rPr>
        <w:t> </w:t>
      </w:r>
      <w:r>
        <w:rPr>
          <w:rFonts w:ascii="Arial"/>
          <w:b/>
          <w:sz w:val="21"/>
        </w:rPr>
        <w:t>HISTORY</w:t>
      </w:r>
      <w:r>
        <w:rPr>
          <w:rFonts w:ascii="Arial"/>
          <w:sz w:val="21"/>
        </w:rPr>
      </w:r>
    </w:p>
    <w:p>
      <w:pPr>
        <w:spacing w:before="10"/>
        <w:ind w:left="4645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-22"/>
          <w:sz w:val="21"/>
        </w:rPr>
        <w:t>2. </w:t>
      </w:r>
      <w:r>
        <w:rPr>
          <w:rFonts w:ascii="Arial"/>
          <w:b/>
          <w:spacing w:val="14"/>
          <w:sz w:val="21"/>
        </w:rPr>
        <w:t> </w:t>
      </w:r>
      <w:r>
        <w:rPr>
          <w:rFonts w:ascii="Arial"/>
          <w:b/>
          <w:spacing w:val="-4"/>
          <w:sz w:val="21"/>
        </w:rPr>
        <w:t>CLEAR</w:t>
      </w:r>
      <w:r>
        <w:rPr>
          <w:rFonts w:ascii="Arial"/>
          <w:b/>
          <w:spacing w:val="13"/>
          <w:sz w:val="21"/>
        </w:rPr>
        <w:t> </w:t>
      </w:r>
      <w:r>
        <w:rPr>
          <w:rFonts w:ascii="Arial"/>
          <w:b/>
          <w:spacing w:val="-3"/>
          <w:sz w:val="21"/>
        </w:rPr>
        <w:t>ALL</w:t>
      </w:r>
      <w:r>
        <w:rPr>
          <w:rFonts w:ascii="Arial"/>
          <w:spacing w:val="-3"/>
          <w:sz w:val="21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"/>
        <w:ind w:right="0"/>
        <w:rPr>
          <w:rFonts w:ascii="Arial" w:hAnsi="Arial" w:cs="Arial" w:eastAsia="Arial" w:hint="default"/>
          <w:b/>
          <w:bCs/>
          <w:sz w:val="24"/>
          <w:szCs w:val="24"/>
        </w:rPr>
      </w:pPr>
    </w:p>
    <w:p>
      <w:pPr>
        <w:spacing w:line="249" w:lineRule="auto" w:before="0"/>
        <w:ind w:left="3859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-3"/>
          <w:sz w:val="21"/>
        </w:rPr>
        <w:t>DO </w:t>
      </w:r>
      <w:r>
        <w:rPr>
          <w:rFonts w:ascii="Arial"/>
          <w:b/>
          <w:sz w:val="21"/>
        </w:rPr>
        <w:t>CAUTION TO MOVE ! </w:t>
      </w:r>
      <w:r>
        <w:rPr>
          <w:rFonts w:ascii="Arial"/>
          <w:b/>
          <w:sz w:val="21"/>
        </w:rPr>
        <w:t>EXE? NO </w:t>
      </w:r>
      <w:r>
        <w:rPr>
          <w:rFonts w:ascii="Arial"/>
          <w:b/>
          <w:spacing w:val="28"/>
          <w:sz w:val="21"/>
        </w:rPr>
        <w:t> </w:t>
      </w:r>
      <w:r>
        <w:rPr>
          <w:rFonts w:ascii="Arial"/>
          <w:b/>
          <w:spacing w:val="-4"/>
          <w:sz w:val="21"/>
        </w:rPr>
        <w:t>YES</w:t>
      </w:r>
      <w:r>
        <w:rPr>
          <w:rFonts w:ascii="Arial"/>
          <w:sz w:val="21"/>
        </w:rPr>
      </w:r>
    </w:p>
    <w:p>
      <w:pPr>
        <w:spacing w:before="73"/>
        <w:ind w:left="288" w:right="-18" w:firstLine="52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spacing w:val="-6"/>
        </w:rPr>
        <w:br w:type="column"/>
      </w:r>
      <w:r>
        <w:rPr>
          <w:rFonts w:ascii="Arial"/>
          <w:b/>
          <w:spacing w:val="-6"/>
          <w:sz w:val="21"/>
        </w:rPr>
        <w:t>NO</w:t>
      </w:r>
      <w:r>
        <w:rPr>
          <w:rFonts w:ascii="Arial"/>
          <w:sz w:val="21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1"/>
          <w:szCs w:val="21"/>
        </w:rPr>
      </w:pPr>
    </w:p>
    <w:p>
      <w:pPr>
        <w:spacing w:before="0"/>
        <w:ind w:left="288" w:right="-18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-4"/>
          <w:sz w:val="21"/>
        </w:rPr>
        <w:t>YES</w:t>
      </w:r>
      <w:r>
        <w:rPr>
          <w:rFonts w:ascii="Arial"/>
          <w:sz w:val="21"/>
        </w:rPr>
      </w:r>
    </w:p>
    <w:p>
      <w:pPr>
        <w:spacing w:before="73"/>
        <w:ind w:left="378" w:right="-8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spacing w:val="-3"/>
        </w:rPr>
        <w:br w:type="column"/>
      </w:r>
      <w:r>
        <w:rPr>
          <w:rFonts w:ascii="Arial"/>
          <w:b/>
          <w:spacing w:val="-3"/>
          <w:sz w:val="21"/>
        </w:rPr>
        <w:t>C1  </w:t>
      </w:r>
      <w:r>
        <w:rPr>
          <w:rFonts w:ascii="Arial"/>
          <w:b/>
          <w:sz w:val="21"/>
        </w:rPr>
        <w:t>NO </w:t>
      </w:r>
      <w:r>
        <w:rPr>
          <w:rFonts w:ascii="Arial"/>
          <w:b/>
          <w:spacing w:val="-4"/>
          <w:sz w:val="21"/>
        </w:rPr>
        <w:t>ALARM</w:t>
      </w:r>
      <w:r>
        <w:rPr>
          <w:rFonts w:ascii="Arial"/>
          <w:b/>
          <w:spacing w:val="15"/>
          <w:sz w:val="21"/>
        </w:rPr>
        <w:t> </w:t>
      </w:r>
      <w:r>
        <w:rPr>
          <w:rFonts w:ascii="Arial"/>
          <w:b/>
          <w:sz w:val="21"/>
        </w:rPr>
        <w:t>HISTORY</w:t>
      </w:r>
      <w:r>
        <w:rPr>
          <w:rFonts w:ascii="Arial"/>
          <w:sz w:val="21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before="115"/>
        <w:ind w:left="378" w:right="-8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-3"/>
          <w:sz w:val="21"/>
        </w:rPr>
        <w:t>C1  </w:t>
      </w:r>
      <w:r>
        <w:rPr>
          <w:rFonts w:ascii="Arial"/>
          <w:b/>
          <w:sz w:val="21"/>
        </w:rPr>
        <w:t>02. F-3  </w:t>
      </w:r>
      <w:r>
        <w:rPr>
          <w:rFonts w:ascii="Arial"/>
          <w:b/>
          <w:spacing w:val="11"/>
          <w:sz w:val="21"/>
        </w:rPr>
        <w:t> </w:t>
      </w:r>
      <w:r>
        <w:rPr>
          <w:rFonts w:ascii="Arial"/>
          <w:b/>
          <w:spacing w:val="-4"/>
          <w:sz w:val="21"/>
        </w:rPr>
        <w:t>XXXXX</w:t>
      </w:r>
      <w:r>
        <w:rPr>
          <w:rFonts w:ascii="Arial"/>
          <w:spacing w:val="-4"/>
          <w:sz w:val="21"/>
        </w:rPr>
      </w:r>
    </w:p>
    <w:p>
      <w:pPr>
        <w:tabs>
          <w:tab w:pos="1984" w:val="left" w:leader="none"/>
          <w:tab w:pos="2613" w:val="left" w:leader="none"/>
        </w:tabs>
        <w:spacing w:before="10"/>
        <w:ind w:left="493" w:right="-8" w:hanging="116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z w:val="21"/>
        </w:rPr>
        <w:t>02</w:t>
      </w:r>
      <w:r>
        <w:rPr>
          <w:rFonts w:ascii="Arial"/>
          <w:b/>
          <w:spacing w:val="52"/>
          <w:sz w:val="21"/>
        </w:rPr>
        <w:t> </w:t>
      </w:r>
      <w:r>
        <w:rPr>
          <w:rFonts w:ascii="Arial"/>
          <w:b/>
          <w:sz w:val="21"/>
        </w:rPr>
        <w:t>CLEAR?</w:t>
        <w:tab/>
      </w:r>
      <w:r>
        <w:rPr>
          <w:rFonts w:ascii="Arial"/>
          <w:b/>
          <w:spacing w:val="-3"/>
          <w:w w:val="95"/>
          <w:sz w:val="21"/>
        </w:rPr>
        <w:t>NO</w:t>
        <w:tab/>
      </w:r>
      <w:r>
        <w:rPr>
          <w:rFonts w:ascii="Arial"/>
          <w:b/>
          <w:spacing w:val="-3"/>
          <w:sz w:val="21"/>
        </w:rPr>
        <w:t>YES</w:t>
      </w:r>
      <w:r>
        <w:rPr>
          <w:rFonts w:ascii="Arial"/>
          <w:spacing w:val="-3"/>
          <w:sz w:val="21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9"/>
        <w:ind w:right="0"/>
        <w:rPr>
          <w:rFonts w:ascii="Arial" w:hAnsi="Arial" w:cs="Arial" w:eastAsia="Arial" w:hint="default"/>
          <w:b/>
          <w:bCs/>
          <w:sz w:val="24"/>
          <w:szCs w:val="24"/>
        </w:rPr>
      </w:pPr>
    </w:p>
    <w:p>
      <w:pPr>
        <w:spacing w:before="0"/>
        <w:ind w:left="493" w:right="-9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2"/>
          <w:sz w:val="21"/>
        </w:rPr>
        <w:t>C2  </w:t>
      </w:r>
      <w:r>
        <w:rPr>
          <w:rFonts w:ascii="Arial"/>
          <w:b/>
          <w:spacing w:val="-4"/>
          <w:sz w:val="21"/>
        </w:rPr>
        <w:t>CLEAR </w:t>
      </w:r>
      <w:r>
        <w:rPr>
          <w:rFonts w:ascii="Arial"/>
          <w:b/>
          <w:spacing w:val="-3"/>
          <w:sz w:val="21"/>
        </w:rPr>
        <w:t>ALL</w:t>
      </w:r>
      <w:r>
        <w:rPr>
          <w:rFonts w:ascii="Arial"/>
          <w:b/>
          <w:spacing w:val="-10"/>
          <w:sz w:val="21"/>
        </w:rPr>
        <w:t> </w:t>
      </w:r>
      <w:r>
        <w:rPr>
          <w:rFonts w:ascii="Arial"/>
          <w:b/>
          <w:sz w:val="21"/>
        </w:rPr>
        <w:t>HISTORY</w:t>
      </w:r>
      <w:r>
        <w:rPr>
          <w:rFonts w:ascii="Arial"/>
          <w:sz w:val="21"/>
        </w:rPr>
      </w:r>
    </w:p>
    <w:p>
      <w:pPr>
        <w:tabs>
          <w:tab w:pos="1407" w:val="left" w:leader="none"/>
        </w:tabs>
        <w:spacing w:before="9"/>
        <w:ind w:left="493" w:right="-8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z w:val="21"/>
        </w:rPr>
        <w:t>01</w:t>
      </w:r>
      <w:r>
        <w:rPr>
          <w:rFonts w:ascii="Arial"/>
          <w:b/>
          <w:spacing w:val="53"/>
          <w:sz w:val="21"/>
        </w:rPr>
        <w:t> </w:t>
      </w:r>
      <w:r>
        <w:rPr>
          <w:rFonts w:ascii="Arial"/>
          <w:b/>
          <w:spacing w:val="-3"/>
          <w:sz w:val="21"/>
        </w:rPr>
        <w:t>NO</w:t>
        <w:tab/>
        <w:t>YES</w:t>
      </w:r>
      <w:r>
        <w:rPr>
          <w:rFonts w:ascii="Arial"/>
          <w:spacing w:val="-3"/>
          <w:sz w:val="21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5"/>
        <w:ind w:right="0"/>
        <w:rPr>
          <w:rFonts w:ascii="Arial" w:hAnsi="Arial" w:cs="Arial" w:eastAsia="Arial" w:hint="default"/>
          <w:b/>
          <w:bCs/>
          <w:sz w:val="27"/>
          <w:szCs w:val="27"/>
        </w:rPr>
      </w:pPr>
    </w:p>
    <w:p>
      <w:pPr>
        <w:tabs>
          <w:tab w:pos="1752" w:val="left" w:leader="none"/>
        </w:tabs>
        <w:spacing w:line="249" w:lineRule="auto" w:before="0"/>
        <w:ind w:left="934" w:right="668" w:hanging="441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2"/>
          <w:sz w:val="21"/>
        </w:rPr>
        <w:t>D0 </w:t>
      </w:r>
      <w:r>
        <w:rPr>
          <w:rFonts w:ascii="Arial"/>
          <w:b/>
          <w:spacing w:val="8"/>
          <w:sz w:val="21"/>
        </w:rPr>
        <w:t> </w:t>
      </w:r>
      <w:r>
        <w:rPr>
          <w:rFonts w:ascii="Arial"/>
          <w:b/>
          <w:spacing w:val="-6"/>
          <w:sz w:val="21"/>
        </w:rPr>
        <w:t>1.VCM</w:t>
        <w:tab/>
      </w:r>
      <w:r>
        <w:rPr>
          <w:rFonts w:ascii="Arial"/>
          <w:b/>
          <w:sz w:val="21"/>
        </w:rPr>
        <w:t>3. </w:t>
      </w:r>
      <w:r>
        <w:rPr>
          <w:rFonts w:ascii="Arial"/>
          <w:b/>
          <w:spacing w:val="5"/>
          <w:sz w:val="21"/>
        </w:rPr>
        <w:t> </w:t>
      </w:r>
      <w:r>
        <w:rPr>
          <w:rFonts w:ascii="Arial"/>
          <w:b/>
          <w:sz w:val="21"/>
        </w:rPr>
        <w:t>MP</w:t>
      </w:r>
      <w:r>
        <w:rPr>
          <w:rFonts w:ascii="Arial"/>
          <w:b/>
          <w:w w:val="99"/>
          <w:sz w:val="21"/>
        </w:rPr>
        <w:t> </w:t>
      </w:r>
      <w:r>
        <w:rPr>
          <w:rFonts w:ascii="Arial"/>
          <w:b/>
          <w:spacing w:val="-8"/>
          <w:sz w:val="21"/>
        </w:rPr>
        <w:t>2.ECM</w:t>
      </w:r>
      <w:r>
        <w:rPr>
          <w:rFonts w:ascii="Arial"/>
          <w:spacing w:val="-8"/>
          <w:sz w:val="21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8"/>
          <w:szCs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37"/>
          <w:szCs w:val="37"/>
        </w:rPr>
      </w:pPr>
    </w:p>
    <w:p>
      <w:pPr>
        <w:pStyle w:val="BodyText"/>
        <w:spacing w:line="249" w:lineRule="auto" w:before="0"/>
        <w:ind w:left="2224" w:right="731" w:hanging="3"/>
        <w:jc w:val="center"/>
      </w:pPr>
      <w:r>
        <w:rPr>
          <w:color w:val="080808"/>
        </w:rPr>
        <w:t>Press both Together To go</w:t>
      </w:r>
      <w:r>
        <w:rPr>
          <w:color w:val="080808"/>
          <w:spacing w:val="-8"/>
        </w:rPr>
        <w:t> </w:t>
      </w:r>
      <w:r>
        <w:rPr>
          <w:color w:val="080808"/>
        </w:rPr>
        <w:t>back </w:t>
      </w:r>
      <w:r>
        <w:rPr>
          <w:color w:val="080808"/>
        </w:rPr>
        <w:t>A</w:t>
      </w:r>
      <w:r>
        <w:rPr>
          <w:color w:val="080808"/>
          <w:spacing w:val="-7"/>
        </w:rPr>
        <w:t> </w:t>
      </w:r>
      <w:r>
        <w:rPr>
          <w:color w:val="080808"/>
        </w:rPr>
        <w:t>screen</w:t>
      </w:r>
      <w:r>
        <w:rPr/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2"/>
          <w:szCs w:val="22"/>
        </w:rPr>
      </w:pPr>
    </w:p>
    <w:p>
      <w:pPr>
        <w:spacing w:before="0"/>
        <w:ind w:left="1908" w:right="1966" w:firstLine="0"/>
        <w:jc w:val="center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w w:val="105"/>
          <w:sz w:val="14"/>
        </w:rPr>
        <w:t>Y</w:t>
      </w:r>
      <w:r>
        <w:rPr>
          <w:rFonts w:ascii="Arial"/>
          <w:color w:val="080808"/>
          <w:w w:val="105"/>
          <w:sz w:val="28"/>
        </w:rPr>
        <w:t>25</w:t>
      </w:r>
      <w:r>
        <w:rPr>
          <w:rFonts w:ascii="Arial"/>
          <w:w w:val="105"/>
          <w:sz w:val="28"/>
        </w:rPr>
      </w:r>
    </w:p>
    <w:p>
      <w:pPr>
        <w:spacing w:after="0"/>
        <w:jc w:val="center"/>
        <w:rPr>
          <w:rFonts w:ascii="Arial" w:hAnsi="Arial" w:cs="Arial" w:eastAsia="Arial" w:hint="default"/>
          <w:sz w:val="28"/>
          <w:szCs w:val="28"/>
        </w:rPr>
        <w:sectPr>
          <w:type w:val="continuous"/>
          <w:pgSz w:w="15840" w:h="12240" w:orient="landscape"/>
          <w:pgMar w:top="360" w:bottom="0" w:left="620" w:right="620"/>
          <w:cols w:num="4" w:equalWidth="0">
            <w:col w:w="6406" w:space="40"/>
            <w:col w:w="699" w:space="40"/>
            <w:col w:w="3037" w:space="40"/>
            <w:col w:w="4338"/>
          </w:cols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36pt;margin-top:36pt;width:720pt;height:540pt;mso-position-horizontal-relative:page;mso-position-vertical-relative:page;z-index:-124720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150" o:title=""/>
              </v:shape>
            </v:group>
            <v:group style="position:absolute;left:3406;top:1921;width:1245;height:2" coordorigin="3406,1921" coordsize="1245,2">
              <v:shape style="position:absolute;left:3406;top:1921;width:1245;height:2" coordorigin="3406,1921" coordsize="1245,0" path="m3406,1921l4650,1921e" filled="false" stroked="true" strokeweight="1.38pt" strokecolor="#ffffff">
                <v:path arrowok="t"/>
              </v:shape>
            </v:group>
            <v:group style="position:absolute;left:3383;top:1898;width:1245;height:2" coordorigin="3383,1898" coordsize="1245,2">
              <v:shape style="position:absolute;left:3383;top:1898;width:1245;height:2" coordorigin="3383,1898" coordsize="1245,0" path="m3383,1898l4627,1898e" filled="false" stroked="true" strokeweight="1.38pt" strokecolor="#080808">
                <v:path arrowok="t"/>
              </v:shape>
              <v:shape style="position:absolute;left:6840;top:2880;width:7560;height:2880" type="#_x0000_t75" stroked="false">
                <v:imagedata r:id="rId11" o:title=""/>
              </v:shape>
              <v:shape style="position:absolute;left:7680;top:4200;width:4321;height:812" type="#_x0000_t75" stroked="false">
                <v:imagedata r:id="rId151" o:title=""/>
              </v:shape>
            </v:group>
            <v:group style="position:absolute;left:8160;top:4200;width:1800;height:600" coordorigin="8160,4200" coordsize="1800,600">
              <v:shape style="position:absolute;left:8160;top:4200;width:1800;height:600" coordorigin="8160,4200" coordsize="1800,600" path="m9960,4500l9936,4431,9868,4368,9762,4312,9696,4287,9623,4266,9542,4246,9456,4230,9363,4217,9266,4208,9165,4202,9060,4200,8955,4202,8853,4208,8756,4217,8664,4230,8577,4246,8497,4266,8423,4287,8357,4312,8300,4339,8212,4398,8166,4465,8160,4500,8166,4535,8212,4601,8300,4661,8357,4688,8423,4712,8497,4734,8577,4753,8664,4769,8756,4783,8853,4792,8955,4798,9060,4800,9165,4798,9266,4792,9363,4783,9456,4769,9542,4753,9623,4734,9696,4712,9762,4688,9820,4661,9908,4601,9954,4535,9960,4500xe" filled="false" stroked="true" strokeweight="3pt" strokecolor="#ff0000">
                <v:path arrowok="t"/>
              </v:shape>
              <v:shape style="position:absolute;left:6960;top:6120;width:7560;height:2880" type="#_x0000_t75" stroked="false">
                <v:imagedata r:id="rId11" o:title=""/>
              </v:shape>
              <v:shape style="position:absolute;left:7800;top:7320;width:4325;height:958" type="#_x0000_t75" stroked="false">
                <v:imagedata r:id="rId152" o:title=""/>
              </v:shape>
            </v:group>
            <w10:wrap type="none"/>
          </v:group>
        </w:pict>
      </w:r>
    </w:p>
    <w:p>
      <w:pPr>
        <w:pStyle w:val="Heading3"/>
        <w:spacing w:line="240" w:lineRule="auto"/>
        <w:ind w:left="2062" w:right="0"/>
        <w:jc w:val="left"/>
      </w:pPr>
      <w:r>
        <w:rPr>
          <w:color w:val="080808"/>
          <w:w w:val="100"/>
        </w:rPr>
      </w:r>
      <w:r>
        <w:rPr>
          <w:shadow/>
          <w:color w:val="080808"/>
        </w:rPr>
        <w:t>VCM </w:t>
      </w:r>
      <w:r>
        <w:rPr>
          <w:shadow w:val="0"/>
          <w:color w:val="080808"/>
        </w:rPr>
      </w:r>
      <w:r>
        <w:rPr>
          <w:shadow/>
          <w:color w:val="080808"/>
        </w:rPr>
        <w:t>Input </w:t>
      </w:r>
      <w:r>
        <w:rPr>
          <w:shadow w:val="0"/>
          <w:color w:val="080808"/>
        </w:rPr>
      </w:r>
      <w:r>
        <w:rPr>
          <w:shadow/>
          <w:color w:val="080808"/>
        </w:rPr>
        <w:t>output </w:t>
      </w:r>
      <w:r>
        <w:rPr>
          <w:shadow w:val="0"/>
          <w:color w:val="080808"/>
        </w:rPr>
      </w:r>
      <w:r>
        <w:rPr>
          <w:shadow/>
          <w:color w:val="080808"/>
        </w:rPr>
        <w:t>monitor</w:t>
      </w:r>
      <w:r>
        <w:rPr>
          <w:shadow/>
          <w:color w:val="080808"/>
          <w:spacing w:val="-5"/>
        </w:rPr>
        <w:t> </w:t>
      </w:r>
      <w:r>
        <w:rPr>
          <w:shadow w:val="0"/>
          <w:color w:val="080808"/>
          <w:spacing w:val="-5"/>
        </w:rPr>
      </w:r>
      <w:r>
        <w:rPr>
          <w:shadow/>
          <w:color w:val="080808"/>
        </w:rPr>
        <w:t>A1</w:t>
      </w:r>
      <w:r>
        <w:rPr>
          <w:shadow w:val="0"/>
          <w:color w:val="080808"/>
        </w:rPr>
      </w:r>
      <w:r>
        <w:rPr>
          <w:shadow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pStyle w:val="Heading6"/>
        <w:spacing w:line="240" w:lineRule="auto"/>
        <w:ind w:right="1012"/>
        <w:jc w:val="center"/>
        <w:rPr>
          <w:b w:val="0"/>
          <w:bCs w:val="0"/>
        </w:rPr>
      </w:pPr>
      <w:r>
        <w:rPr/>
        <w:pict>
          <v:shape style="position:absolute;margin-left:71.489998pt;margin-top:-320.450134pt;width:235.55pt;height:383.55pt;mso-position-horizontal-relative:page;mso-position-vertical-relative:paragraph;z-index:2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17"/>
                    <w:gridCol w:w="2420"/>
                    <w:gridCol w:w="1343"/>
                  </w:tblGrid>
                  <w:tr>
                    <w:trPr>
                      <w:trHeight w:val="764" w:hRule="exact"/>
                    </w:trPr>
                    <w:tc>
                      <w:tcPr>
                        <w:tcW w:w="91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115" w:right="0"/>
                          <w:jc w:val="center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117" w:right="0"/>
                          <w:jc w:val="center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420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272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SPEED</w:t>
                        </w:r>
                        <w:r>
                          <w:rPr>
                            <w:rFonts w:ascii="Arial"/>
                            <w:color w:val="080808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SEN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272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OIL</w:t>
                        </w:r>
                        <w:r>
                          <w:rPr>
                            <w:rFonts w:ascii="Arial"/>
                            <w:color w:val="080808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PRES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291" w:right="0" w:firstLine="196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0.0km/h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291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0.000MPa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66" w:hRule="exact"/>
                    </w:trPr>
                    <w:tc>
                      <w:tcPr>
                        <w:tcW w:w="91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115" w:right="0"/>
                          <w:jc w:val="center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117" w:right="0"/>
                          <w:jc w:val="center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420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272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TILT</w:t>
                        </w:r>
                        <w:r>
                          <w:rPr>
                            <w:rFonts w:ascii="Arial"/>
                            <w:color w:val="080808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ANG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272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WHEEL</w:t>
                        </w:r>
                        <w:r>
                          <w:rPr>
                            <w:rFonts w:ascii="Arial"/>
                            <w:color w:val="080808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ANG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788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0.0V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788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0.0V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64" w:hRule="exact"/>
                    </w:trPr>
                    <w:tc>
                      <w:tcPr>
                        <w:tcW w:w="91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115" w:right="0"/>
                          <w:jc w:val="center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117" w:right="0"/>
                          <w:jc w:val="center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420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272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ACCEL</w:t>
                        </w:r>
                        <w:r>
                          <w:rPr>
                            <w:rFonts w:ascii="Arial"/>
                            <w:color w:val="080808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SEN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272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IGN ST</w:t>
                        </w:r>
                        <w:r>
                          <w:rPr>
                            <w:rFonts w:ascii="Arial"/>
                            <w:color w:val="080808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SW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797" w:right="0" w:hanging="164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0.00%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79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66" w:hRule="exact"/>
                    </w:trPr>
                    <w:tc>
                      <w:tcPr>
                        <w:tcW w:w="91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115" w:right="0"/>
                          <w:jc w:val="center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117" w:right="0"/>
                          <w:jc w:val="center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420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272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MAST HIGH</w:t>
                        </w:r>
                        <w:r>
                          <w:rPr>
                            <w:rFonts w:ascii="Arial"/>
                            <w:color w:val="080808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SW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272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Lift OPE</w:t>
                        </w:r>
                        <w:r>
                          <w:rPr>
                            <w:rFonts w:ascii="Arial"/>
                            <w:color w:val="080808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SW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797" w:right="0" w:hanging="1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79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64" w:hRule="exact"/>
                    </w:trPr>
                    <w:tc>
                      <w:tcPr>
                        <w:tcW w:w="91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115" w:right="0"/>
                          <w:jc w:val="center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117" w:right="0"/>
                          <w:jc w:val="center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420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272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TILT OPE</w:t>
                        </w:r>
                        <w:r>
                          <w:rPr>
                            <w:rFonts w:ascii="Arial"/>
                            <w:color w:val="080808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SW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272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SPEED LIMIT</w:t>
                        </w:r>
                        <w:r>
                          <w:rPr>
                            <w:rFonts w:ascii="Arial"/>
                            <w:color w:val="080808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SW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right="134"/>
                          <w:jc w:val="righ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pacing w:val="-1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right="133"/>
                          <w:jc w:val="righ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pacing w:val="-1"/>
                            <w:sz w:val="20"/>
                          </w:rPr>
                          <w:t>ON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66" w:hRule="exact"/>
                    </w:trPr>
                    <w:tc>
                      <w:tcPr>
                        <w:tcW w:w="91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115" w:right="0"/>
                          <w:jc w:val="center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117" w:right="0"/>
                          <w:jc w:val="center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420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272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POWER ECO</w:t>
                        </w:r>
                        <w:r>
                          <w:rPr>
                            <w:rFonts w:ascii="Arial"/>
                            <w:color w:val="080808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SW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273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SEAT</w:t>
                        </w:r>
                        <w:r>
                          <w:rPr>
                            <w:rFonts w:ascii="Arial"/>
                            <w:color w:val="080808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SW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right="132"/>
                          <w:jc w:val="righ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pacing w:val="-1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right="133"/>
                          <w:jc w:val="righ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pacing w:val="-1"/>
                            <w:sz w:val="20"/>
                          </w:rPr>
                          <w:t>ON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64" w:hRule="exact"/>
                    </w:trPr>
                    <w:tc>
                      <w:tcPr>
                        <w:tcW w:w="91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115" w:right="0"/>
                          <w:jc w:val="center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117" w:right="0"/>
                          <w:jc w:val="center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420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273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SEAT BELT</w:t>
                        </w:r>
                        <w:r>
                          <w:rPr>
                            <w:rFonts w:ascii="Arial"/>
                            <w:color w:val="080808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SW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273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ACCEL</w:t>
                        </w:r>
                        <w:r>
                          <w:rPr>
                            <w:rFonts w:ascii="Arial"/>
                            <w:color w:val="080808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SW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797" w:right="0" w:firstLine="99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ON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79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66" w:hRule="exact"/>
                    </w:trPr>
                    <w:tc>
                      <w:tcPr>
                        <w:tcW w:w="91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115" w:right="0"/>
                          <w:jc w:val="center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117" w:right="0"/>
                          <w:jc w:val="center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420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273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TILT STOP</w:t>
                        </w:r>
                        <w:r>
                          <w:rPr>
                            <w:rFonts w:ascii="Arial"/>
                            <w:color w:val="080808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SW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273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COOLANT LOW</w:t>
                        </w:r>
                        <w:r>
                          <w:rPr>
                            <w:rFonts w:ascii="Arial"/>
                            <w:color w:val="080808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SW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797" w:right="0" w:hanging="1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79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64" w:hRule="exact"/>
                    </w:trPr>
                    <w:tc>
                      <w:tcPr>
                        <w:tcW w:w="91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115" w:right="0"/>
                          <w:jc w:val="center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117" w:right="0"/>
                          <w:jc w:val="center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420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273" w:right="0" w:hanging="1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AIR CLEANER</w:t>
                        </w:r>
                        <w:r>
                          <w:rPr>
                            <w:rFonts w:ascii="Arial"/>
                            <w:color w:val="080808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SW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273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T/M WARNING</w:t>
                        </w:r>
                        <w:r>
                          <w:rPr>
                            <w:rFonts w:ascii="Arial"/>
                            <w:color w:val="080808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SW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797" w:right="0" w:hanging="1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79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66" w:hRule="exact"/>
                    </w:trPr>
                    <w:tc>
                      <w:tcPr>
                        <w:tcW w:w="91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401" w:right="0" w:hanging="11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401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10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420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273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INCHING</w:t>
                        </w:r>
                        <w:r>
                          <w:rPr>
                            <w:rFonts w:ascii="Arial"/>
                            <w:color w:val="080808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SW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273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MFC CHANGE</w:t>
                        </w:r>
                        <w:r>
                          <w:rPr>
                            <w:rFonts w:ascii="Arial"/>
                            <w:color w:val="080808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SW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79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79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Microsoft Sans Serif"/>
          <w:b w:val="0"/>
          <w:color w:val="FF0033"/>
          <w:sz w:val="20"/>
        </w:rPr>
        <w:t>Y</w:t>
      </w:r>
      <w:r>
        <w:rPr>
          <w:color w:val="080808"/>
        </w:rPr>
        <w:t>Data lines 11-20 are</w:t>
      </w:r>
      <w:r>
        <w:rPr>
          <w:color w:val="080808"/>
          <w:spacing w:val="10"/>
        </w:rPr>
        <w:t> </w:t>
      </w:r>
      <w:r>
        <w:rPr>
          <w:color w:val="080808"/>
        </w:rPr>
        <w:t>on</w:t>
      </w:r>
      <w:r>
        <w:rPr>
          <w:b w:val="0"/>
        </w:rPr>
      </w:r>
    </w:p>
    <w:p>
      <w:pPr>
        <w:spacing w:before="20"/>
        <w:ind w:left="3960" w:right="1012" w:firstLine="0"/>
        <w:jc w:val="center"/>
        <w:rPr>
          <w:rFonts w:ascii="Arial" w:hAnsi="Arial" w:cs="Arial" w:eastAsia="Arial" w:hint="default"/>
          <w:sz w:val="40"/>
          <w:szCs w:val="40"/>
        </w:rPr>
      </w:pPr>
      <w:r>
        <w:rPr>
          <w:rFonts w:ascii="Microsoft Sans Serif"/>
          <w:color w:val="FF0033"/>
          <w:sz w:val="20"/>
        </w:rPr>
        <w:t>Y</w:t>
      </w:r>
      <w:r>
        <w:rPr>
          <w:rFonts w:ascii="Arial"/>
          <w:b/>
          <w:color w:val="080808"/>
          <w:sz w:val="40"/>
        </w:rPr>
        <w:t>on the next</w:t>
      </w:r>
      <w:r>
        <w:rPr>
          <w:rFonts w:ascii="Arial"/>
          <w:b/>
          <w:color w:val="080808"/>
          <w:spacing w:val="14"/>
          <w:sz w:val="40"/>
        </w:rPr>
        <w:t> </w:t>
      </w:r>
      <w:r>
        <w:rPr>
          <w:rFonts w:ascii="Arial"/>
          <w:b/>
          <w:color w:val="080808"/>
          <w:sz w:val="40"/>
        </w:rPr>
        <w:t>page.</w:t>
      </w:r>
      <w:r>
        <w:rPr>
          <w:rFonts w:ascii="Arial"/>
          <w:sz w:val="40"/>
        </w:rPr>
      </w:r>
    </w:p>
    <w:p>
      <w:pPr>
        <w:spacing w:line="240" w:lineRule="auto" w:before="6"/>
        <w:ind w:right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before="64"/>
        <w:ind w:left="0" w:right="34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color w:val="080808"/>
          <w:spacing w:val="-2"/>
          <w:w w:val="105"/>
          <w:sz w:val="28"/>
        </w:rPr>
        <w:t>26</w:t>
      </w:r>
      <w:r>
        <w:rPr>
          <w:rFonts w:ascii="Arial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1140" w:bottom="280" w:left="1320" w:right="2260"/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36pt;margin-top:36pt;width:720pt;height:540pt;mso-position-horizontal-relative:page;mso-position-vertical-relative:page;z-index:-124672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153" o:title=""/>
              </v:shape>
            </v:group>
            <v:group style="position:absolute;left:3406;top:1921;width:1245;height:2" coordorigin="3406,1921" coordsize="1245,2">
              <v:shape style="position:absolute;left:3406;top:1921;width:1245;height:2" coordorigin="3406,1921" coordsize="1245,0" path="m3406,1921l4650,1921e" filled="false" stroked="true" strokeweight="1.38pt" strokecolor="#ffffff">
                <v:path arrowok="t"/>
              </v:shape>
            </v:group>
            <v:group style="position:absolute;left:3383;top:1898;width:1245;height:2" coordorigin="3383,1898" coordsize="1245,2">
              <v:shape style="position:absolute;left:3383;top:1898;width:1245;height:2" coordorigin="3383,1898" coordsize="1245,0" path="m3383,1898l4627,1898e" filled="false" stroked="true" strokeweight="1.38pt" strokecolor="#080808">
                <v:path arrowok="t"/>
              </v:shape>
              <v:shape style="position:absolute;left:6840;top:2880;width:7560;height:2880" type="#_x0000_t75" stroked="false">
                <v:imagedata r:id="rId11" o:title=""/>
              </v:shape>
              <v:shape style="position:absolute;left:7680;top:4200;width:4321;height:812" type="#_x0000_t75" stroked="false">
                <v:imagedata r:id="rId151" o:title=""/>
              </v:shape>
            </v:group>
            <v:group style="position:absolute;left:8160;top:4200;width:1800;height:600" coordorigin="8160,4200" coordsize="1800,600">
              <v:shape style="position:absolute;left:8160;top:4200;width:1800;height:600" coordorigin="8160,4200" coordsize="1800,600" path="m9960,4500l9936,4431,9868,4368,9762,4312,9696,4287,9623,4266,9542,4246,9456,4230,9363,4217,9266,4208,9165,4202,9060,4200,8955,4202,8853,4208,8756,4217,8664,4230,8577,4246,8497,4266,8423,4287,8357,4312,8300,4339,8212,4398,8166,4465,8160,4500,8166,4535,8212,4601,8300,4661,8357,4688,8423,4712,8497,4734,8577,4753,8664,4769,8756,4783,8853,4792,8955,4798,9060,4800,9165,4798,9266,4792,9363,4783,9456,4769,9542,4753,9623,4734,9696,4712,9762,4688,9820,4661,9908,4601,9954,4535,9960,4500xe" filled="false" stroked="true" strokeweight="3pt" strokecolor="#ff0000">
                <v:path arrowok="t"/>
              </v:shape>
              <v:shape style="position:absolute;left:6960;top:6240;width:7560;height:2880" type="#_x0000_t75" stroked="false">
                <v:imagedata r:id="rId11" o:title=""/>
              </v:shape>
              <v:shape style="position:absolute;left:7800;top:7440;width:4446;height:907" type="#_x0000_t75" stroked="false">
                <v:imagedata r:id="rId154" o:title=""/>
              </v:shape>
            </v:group>
            <w10:wrap type="none"/>
          </v:group>
        </w:pict>
      </w:r>
    </w:p>
    <w:p>
      <w:pPr>
        <w:pStyle w:val="Heading3"/>
        <w:spacing w:line="240" w:lineRule="auto"/>
        <w:ind w:left="2062" w:right="0"/>
        <w:jc w:val="left"/>
      </w:pPr>
      <w:r>
        <w:rPr>
          <w:color w:val="080808"/>
          <w:w w:val="100"/>
        </w:rPr>
      </w:r>
      <w:r>
        <w:rPr>
          <w:shadow/>
          <w:color w:val="080808"/>
        </w:rPr>
        <w:t>VCM </w:t>
      </w:r>
      <w:r>
        <w:rPr>
          <w:shadow w:val="0"/>
          <w:color w:val="080808"/>
        </w:rPr>
      </w:r>
      <w:r>
        <w:rPr>
          <w:shadow/>
          <w:color w:val="080808"/>
        </w:rPr>
        <w:t>Input </w:t>
      </w:r>
      <w:r>
        <w:rPr>
          <w:shadow w:val="0"/>
          <w:color w:val="080808"/>
        </w:rPr>
      </w:r>
      <w:r>
        <w:rPr>
          <w:shadow/>
          <w:color w:val="080808"/>
        </w:rPr>
        <w:t>output </w:t>
      </w:r>
      <w:r>
        <w:rPr>
          <w:shadow w:val="0"/>
          <w:color w:val="080808"/>
        </w:rPr>
      </w:r>
      <w:r>
        <w:rPr>
          <w:shadow/>
          <w:color w:val="080808"/>
        </w:rPr>
        <w:t>monitor </w:t>
      </w:r>
      <w:r>
        <w:rPr>
          <w:shadow w:val="0"/>
          <w:color w:val="080808"/>
        </w:rPr>
      </w:r>
      <w:r>
        <w:rPr>
          <w:shadow/>
          <w:color w:val="080808"/>
        </w:rPr>
        <w:t>A1</w:t>
      </w:r>
      <w:r>
        <w:rPr>
          <w:shadow/>
          <w:color w:val="080808"/>
          <w:spacing w:val="-11"/>
        </w:rPr>
        <w:t> </w:t>
      </w:r>
      <w:r>
        <w:rPr>
          <w:shadow w:val="0"/>
          <w:color w:val="080808"/>
          <w:spacing w:val="-11"/>
        </w:rPr>
      </w:r>
      <w:r>
        <w:rPr>
          <w:shadow/>
          <w:color w:val="080808"/>
        </w:rPr>
        <w:t>(cont.)</w:t>
      </w:r>
      <w:r>
        <w:rPr>
          <w:shadow w:val="0"/>
          <w:color w:val="080808"/>
        </w:rPr>
      </w:r>
      <w:r>
        <w:rPr>
          <w:shadow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pStyle w:val="Heading6"/>
        <w:spacing w:line="240" w:lineRule="auto"/>
        <w:ind w:right="1012"/>
        <w:jc w:val="center"/>
        <w:rPr>
          <w:b w:val="0"/>
          <w:bCs w:val="0"/>
        </w:rPr>
      </w:pPr>
      <w:r>
        <w:rPr/>
        <w:pict>
          <v:shape style="position:absolute;margin-left:71.489998pt;margin-top:-320.450134pt;width:253.55pt;height:383.55pt;mso-position-horizontal-relative:page;mso-position-vertical-relative:paragraph;z-index:21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2"/>
                    <w:gridCol w:w="2745"/>
                    <w:gridCol w:w="1243"/>
                  </w:tblGrid>
                  <w:tr>
                    <w:trPr>
                      <w:trHeight w:val="764" w:hRule="exact"/>
                    </w:trPr>
                    <w:tc>
                      <w:tcPr>
                        <w:tcW w:w="105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491" w:right="0" w:hanging="11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491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11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745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31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AUTO START</w:t>
                        </w:r>
                        <w:r>
                          <w:rPr>
                            <w:rFonts w:ascii="Arial"/>
                            <w:color w:val="080808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SW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31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FC</w:t>
                        </w:r>
                        <w:r>
                          <w:rPr>
                            <w:rFonts w:ascii="Arial"/>
                            <w:color w:val="080808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RELAY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43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796" w:right="0" w:hanging="10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79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ON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66" w:hRule="exact"/>
                    </w:trPr>
                    <w:tc>
                      <w:tcPr>
                        <w:tcW w:w="105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491" w:right="0" w:hanging="11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491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12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745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31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AUTO LIGHT</w:t>
                        </w:r>
                        <w:r>
                          <w:rPr>
                            <w:rFonts w:ascii="Arial"/>
                            <w:color w:val="080808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RLY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31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WARN 1</w:t>
                        </w:r>
                        <w:r>
                          <w:rPr>
                            <w:rFonts w:ascii="Arial"/>
                            <w:color w:val="080808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BUZZER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43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69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69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64" w:hRule="exact"/>
                    </w:trPr>
                    <w:tc>
                      <w:tcPr>
                        <w:tcW w:w="105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491" w:right="0" w:hanging="11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491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13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745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31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WARN 2</w:t>
                        </w:r>
                        <w:r>
                          <w:rPr>
                            <w:rFonts w:ascii="Arial"/>
                            <w:color w:val="080808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BUZZER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31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N-SIGNAL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43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796" w:right="0" w:hanging="10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79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ON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66" w:hRule="exact"/>
                    </w:trPr>
                    <w:tc>
                      <w:tcPr>
                        <w:tcW w:w="105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491" w:right="0" w:hanging="11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491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14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745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31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RESERVE</w:t>
                        </w:r>
                        <w:r>
                          <w:rPr>
                            <w:rFonts w:ascii="Arial"/>
                            <w:color w:val="080808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(OUT)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31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STARTOR</w:t>
                        </w:r>
                        <w:r>
                          <w:rPr>
                            <w:rFonts w:ascii="Arial"/>
                            <w:color w:val="080808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RELAY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43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69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69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64" w:hRule="exact"/>
                    </w:trPr>
                    <w:tc>
                      <w:tcPr>
                        <w:tcW w:w="105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491" w:right="0" w:hanging="11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491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15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745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31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ENG.STOP</w:t>
                        </w:r>
                        <w:r>
                          <w:rPr>
                            <w:rFonts w:ascii="Arial"/>
                            <w:color w:val="080808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RELAY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31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GLOW</w:t>
                        </w:r>
                        <w:r>
                          <w:rPr>
                            <w:rFonts w:ascii="Arial"/>
                            <w:color w:val="080808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RELAY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43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697" w:right="0" w:firstLine="99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ON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69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66" w:hRule="exact"/>
                    </w:trPr>
                    <w:tc>
                      <w:tcPr>
                        <w:tcW w:w="105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491" w:right="0" w:hanging="11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491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16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745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31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T/M SOL</w:t>
                        </w:r>
                        <w:r>
                          <w:rPr>
                            <w:rFonts w:ascii="Arial"/>
                            <w:color w:val="080808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(FW)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31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T/M SOL</w:t>
                        </w:r>
                        <w:r>
                          <w:rPr>
                            <w:rFonts w:ascii="Arial"/>
                            <w:color w:val="080808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2(FW)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43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69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69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64" w:hRule="exact"/>
                    </w:trPr>
                    <w:tc>
                      <w:tcPr>
                        <w:tcW w:w="105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491" w:right="0" w:hanging="11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491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17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745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31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T/M SOL</w:t>
                        </w:r>
                        <w:r>
                          <w:rPr>
                            <w:rFonts w:ascii="Arial"/>
                            <w:color w:val="080808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(BW)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31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T/M</w:t>
                        </w:r>
                        <w:r>
                          <w:rPr>
                            <w:rFonts w:ascii="Arial"/>
                            <w:color w:val="080808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SOL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43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69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68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4mA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66" w:hRule="exact"/>
                    </w:trPr>
                    <w:tc>
                      <w:tcPr>
                        <w:tcW w:w="105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491" w:right="0" w:hanging="11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491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18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745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31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PS</w:t>
                        </w:r>
                        <w:r>
                          <w:rPr>
                            <w:rFonts w:ascii="Arial"/>
                            <w:color w:val="080808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SOL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31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PS</w:t>
                        </w:r>
                        <w:r>
                          <w:rPr>
                            <w:rFonts w:ascii="Arial"/>
                            <w:color w:val="080808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SOL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43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69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68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4mA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64" w:hRule="exact"/>
                    </w:trPr>
                    <w:tc>
                      <w:tcPr>
                        <w:tcW w:w="105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491" w:right="0" w:hanging="11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491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19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745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31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T-LOCK</w:t>
                        </w:r>
                        <w:r>
                          <w:rPr>
                            <w:rFonts w:ascii="Arial"/>
                            <w:color w:val="080808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SOL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31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T-LOCK</w:t>
                        </w:r>
                        <w:r>
                          <w:rPr>
                            <w:rFonts w:ascii="Arial"/>
                            <w:color w:val="080808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SOL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43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69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68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0mA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66" w:hRule="exact"/>
                    </w:trPr>
                    <w:tc>
                      <w:tcPr>
                        <w:tcW w:w="105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491" w:right="0" w:hanging="11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491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20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745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31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L-LOCK</w:t>
                        </w:r>
                        <w:r>
                          <w:rPr>
                            <w:rFonts w:ascii="Arial"/>
                            <w:color w:val="080808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SOL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31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L-LOCK</w:t>
                        </w:r>
                        <w:r>
                          <w:rPr>
                            <w:rFonts w:ascii="Arial"/>
                            <w:color w:val="080808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SOL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43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697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68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0mA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Microsoft Sans Serif"/>
          <w:b w:val="0"/>
          <w:color w:val="FF0033"/>
          <w:sz w:val="20"/>
        </w:rPr>
        <w:t>Y</w:t>
      </w:r>
      <w:r>
        <w:rPr>
          <w:color w:val="080808"/>
        </w:rPr>
        <w:t>Data lines 21-30 are</w:t>
      </w:r>
      <w:r>
        <w:rPr>
          <w:color w:val="080808"/>
          <w:spacing w:val="10"/>
        </w:rPr>
        <w:t> </w:t>
      </w:r>
      <w:r>
        <w:rPr>
          <w:color w:val="080808"/>
        </w:rPr>
        <w:t>on</w:t>
      </w:r>
      <w:r>
        <w:rPr>
          <w:b w:val="0"/>
        </w:rPr>
      </w:r>
    </w:p>
    <w:p>
      <w:pPr>
        <w:spacing w:before="20"/>
        <w:ind w:left="3960" w:right="1012" w:firstLine="0"/>
        <w:jc w:val="center"/>
        <w:rPr>
          <w:rFonts w:ascii="Arial" w:hAnsi="Arial" w:cs="Arial" w:eastAsia="Arial" w:hint="default"/>
          <w:sz w:val="40"/>
          <w:szCs w:val="40"/>
        </w:rPr>
      </w:pPr>
      <w:r>
        <w:rPr>
          <w:rFonts w:ascii="Microsoft Sans Serif"/>
          <w:color w:val="FF0033"/>
          <w:sz w:val="20"/>
        </w:rPr>
        <w:t>Y</w:t>
      </w:r>
      <w:r>
        <w:rPr>
          <w:rFonts w:ascii="Arial"/>
          <w:b/>
          <w:color w:val="080808"/>
          <w:sz w:val="40"/>
        </w:rPr>
        <w:t>on the next</w:t>
      </w:r>
      <w:r>
        <w:rPr>
          <w:rFonts w:ascii="Arial"/>
          <w:b/>
          <w:color w:val="080808"/>
          <w:spacing w:val="14"/>
          <w:sz w:val="40"/>
        </w:rPr>
        <w:t> </w:t>
      </w:r>
      <w:r>
        <w:rPr>
          <w:rFonts w:ascii="Arial"/>
          <w:b/>
          <w:color w:val="080808"/>
          <w:sz w:val="40"/>
        </w:rPr>
        <w:t>page.</w:t>
      </w:r>
      <w:r>
        <w:rPr>
          <w:rFonts w:ascii="Arial"/>
          <w:sz w:val="40"/>
        </w:rPr>
      </w:r>
    </w:p>
    <w:p>
      <w:pPr>
        <w:spacing w:line="240" w:lineRule="auto" w:before="6"/>
        <w:ind w:right="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spacing w:before="64"/>
        <w:ind w:left="0" w:right="34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color w:val="080808"/>
          <w:spacing w:val="-2"/>
          <w:w w:val="105"/>
          <w:sz w:val="28"/>
        </w:rPr>
        <w:t>27</w:t>
      </w:r>
      <w:r>
        <w:rPr>
          <w:rFonts w:ascii="Arial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1140" w:bottom="280" w:left="1320" w:right="2260"/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36pt;margin-top:36pt;width:720pt;height:540pt;mso-position-horizontal-relative:page;mso-position-vertical-relative:page;z-index:-124624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155" o:title=""/>
              </v:shape>
            </v:group>
            <v:group style="position:absolute;left:3406;top:1921;width:1245;height:2" coordorigin="3406,1921" coordsize="1245,2">
              <v:shape style="position:absolute;left:3406;top:1921;width:1245;height:2" coordorigin="3406,1921" coordsize="1245,0" path="m3406,1921l4650,1921e" filled="false" stroked="true" strokeweight="1.38pt" strokecolor="#ffffff">
                <v:path arrowok="t"/>
              </v:shape>
            </v:group>
            <v:group style="position:absolute;left:3383;top:1898;width:1245;height:2" coordorigin="3383,1898" coordsize="1245,2">
              <v:shape style="position:absolute;left:3383;top:1898;width:1245;height:2" coordorigin="3383,1898" coordsize="1245,0" path="m3383,1898l4627,1898e" filled="false" stroked="true" strokeweight="1.38pt" strokecolor="#080808">
                <v:path arrowok="t"/>
              </v:shape>
              <v:shape style="position:absolute;left:7560;top:3000;width:7560;height:2880" type="#_x0000_t75" stroked="false">
                <v:imagedata r:id="rId11" o:title=""/>
              </v:shape>
              <v:shape style="position:absolute;left:8400;top:4200;width:4321;height:812" type="#_x0000_t75" stroked="false">
                <v:imagedata r:id="rId151" o:title=""/>
              </v:shape>
            </v:group>
            <v:group style="position:absolute;left:8400;top:4080;width:1800;height:600" coordorigin="8400,4080" coordsize="1800,600">
              <v:shape style="position:absolute;left:8400;top:4080;width:1800;height:600" coordorigin="8400,4080" coordsize="1800,600" path="m10200,4380l10176,4311,10108,4248,10002,4192,9936,4167,9863,4146,9782,4126,9696,4110,9603,4097,9506,4088,9405,4082,9300,4080,9195,4082,9093,4088,8996,4097,8904,4110,8817,4126,8737,4146,8663,4167,8597,4192,8540,4219,8452,4278,8406,4345,8400,4380,8406,4415,8452,4481,8540,4541,8597,4568,8663,4592,8737,4614,8817,4633,8904,4649,8996,4663,9093,4672,9195,4678,9300,4680,9405,4678,9506,4672,9603,4663,9696,4649,9782,4633,9863,4614,9936,4592,10002,4568,10060,4541,10148,4481,10194,4415,10200,4380xe" filled="false" stroked="true" strokeweight="3pt" strokecolor="#ff0000">
                <v:path arrowok="t"/>
              </v:shape>
            </v:group>
            <w10:wrap type="none"/>
          </v:group>
        </w:pict>
      </w:r>
    </w:p>
    <w:p>
      <w:pPr>
        <w:pStyle w:val="Heading3"/>
        <w:spacing w:line="240" w:lineRule="auto"/>
        <w:ind w:left="2062" w:right="0"/>
        <w:jc w:val="left"/>
      </w:pPr>
      <w:r>
        <w:rPr>
          <w:color w:val="080808"/>
          <w:w w:val="100"/>
        </w:rPr>
      </w:r>
      <w:r>
        <w:rPr>
          <w:shadow/>
          <w:color w:val="080808"/>
        </w:rPr>
        <w:t>VCM </w:t>
      </w:r>
      <w:r>
        <w:rPr>
          <w:shadow w:val="0"/>
          <w:color w:val="080808"/>
        </w:rPr>
      </w:r>
      <w:r>
        <w:rPr>
          <w:shadow/>
          <w:color w:val="080808"/>
        </w:rPr>
        <w:t>Input </w:t>
      </w:r>
      <w:r>
        <w:rPr>
          <w:shadow w:val="0"/>
          <w:color w:val="080808"/>
        </w:rPr>
      </w:r>
      <w:r>
        <w:rPr>
          <w:shadow/>
          <w:color w:val="080808"/>
        </w:rPr>
        <w:t>output </w:t>
      </w:r>
      <w:r>
        <w:rPr>
          <w:shadow w:val="0"/>
          <w:color w:val="080808"/>
        </w:rPr>
      </w:r>
      <w:r>
        <w:rPr>
          <w:shadow/>
          <w:color w:val="080808"/>
        </w:rPr>
        <w:t>monitor </w:t>
      </w:r>
      <w:r>
        <w:rPr>
          <w:shadow w:val="0"/>
          <w:color w:val="080808"/>
        </w:rPr>
      </w:r>
      <w:r>
        <w:rPr>
          <w:shadow/>
          <w:color w:val="080808"/>
        </w:rPr>
        <w:t>A1</w:t>
      </w:r>
      <w:r>
        <w:rPr>
          <w:shadow/>
          <w:color w:val="080808"/>
          <w:spacing w:val="-11"/>
        </w:rPr>
        <w:t> </w:t>
      </w:r>
      <w:r>
        <w:rPr>
          <w:shadow w:val="0"/>
          <w:color w:val="080808"/>
          <w:spacing w:val="-11"/>
        </w:rPr>
      </w:r>
      <w:r>
        <w:rPr>
          <w:shadow/>
          <w:color w:val="080808"/>
        </w:rPr>
        <w:t>(cont.)</w:t>
      </w:r>
      <w:r>
        <w:rPr>
          <w:shadow w:val="0"/>
          <w:color w:val="080808"/>
        </w:rPr>
      </w:r>
      <w:r>
        <w:rPr>
          <w:shadow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ind w:right="0"/>
        <w:rPr>
          <w:rFonts w:ascii="Arial" w:hAnsi="Arial" w:cs="Arial" w:eastAsia="Arial" w:hint="default"/>
          <w:sz w:val="24"/>
          <w:szCs w:val="24"/>
        </w:rPr>
      </w:pPr>
    </w:p>
    <w:p>
      <w:pPr>
        <w:pStyle w:val="Heading6"/>
        <w:spacing w:line="240" w:lineRule="auto"/>
        <w:ind w:left="6729" w:right="1012"/>
        <w:jc w:val="center"/>
        <w:rPr>
          <w:b w:val="0"/>
          <w:bCs w:val="0"/>
        </w:rPr>
      </w:pPr>
      <w:r>
        <w:rPr/>
        <w:pict>
          <v:shape style="position:absolute;margin-left:71.489998pt;margin-top:-260.450226pt;width:283.55pt;height:385.4pt;mso-position-horizontal-relative:page;mso-position-vertical-relative:paragraph;z-index:2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56"/>
                    <w:gridCol w:w="2784"/>
                    <w:gridCol w:w="1599"/>
                  </w:tblGrid>
                  <w:tr>
                    <w:trPr>
                      <w:trHeight w:val="764" w:hRule="exact"/>
                    </w:trPr>
                    <w:tc>
                      <w:tcPr>
                        <w:tcW w:w="125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626" w:right="0" w:hanging="11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62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21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784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38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ULOADC1</w:t>
                        </w:r>
                        <w:r>
                          <w:rPr>
                            <w:rFonts w:ascii="Arial"/>
                            <w:color w:val="080808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SOL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38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ULOADCL</w:t>
                        </w:r>
                        <w:r>
                          <w:rPr>
                            <w:rFonts w:ascii="Arial"/>
                            <w:color w:val="080808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SOL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599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1053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1042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4mA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66" w:hRule="exact"/>
                    </w:trPr>
                    <w:tc>
                      <w:tcPr>
                        <w:tcW w:w="125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626" w:right="0" w:hanging="11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62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22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784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38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FC</w:t>
                        </w:r>
                        <w:r>
                          <w:rPr>
                            <w:rFonts w:ascii="Arial"/>
                            <w:color w:val="080808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SEN(LIFT)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38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FC LIFT</w:t>
                        </w:r>
                        <w:r>
                          <w:rPr>
                            <w:rFonts w:ascii="Arial"/>
                            <w:color w:val="080808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(UP)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599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919" w:right="0"/>
                          <w:jc w:val="center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0%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918" w:right="0"/>
                          <w:jc w:val="center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64" w:hRule="exact"/>
                    </w:trPr>
                    <w:tc>
                      <w:tcPr>
                        <w:tcW w:w="125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626" w:right="0" w:hanging="11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62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23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784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38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FC LIFT</w:t>
                        </w:r>
                        <w:r>
                          <w:rPr>
                            <w:rFonts w:ascii="Arial"/>
                            <w:color w:val="080808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(DN)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38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FC</w:t>
                        </w:r>
                        <w:r>
                          <w:rPr>
                            <w:rFonts w:ascii="Arial"/>
                            <w:color w:val="080808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LIFT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599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1053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1042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9mA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66" w:hRule="exact"/>
                    </w:trPr>
                    <w:tc>
                      <w:tcPr>
                        <w:tcW w:w="125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626" w:right="0" w:hanging="11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62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24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784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38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FC SEN</w:t>
                        </w:r>
                        <w:r>
                          <w:rPr>
                            <w:rFonts w:ascii="Arial"/>
                            <w:color w:val="080808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(TILT)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38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FC TILT</w:t>
                        </w:r>
                        <w:r>
                          <w:rPr>
                            <w:rFonts w:ascii="Arial"/>
                            <w:color w:val="080808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(FW)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599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919" w:right="0"/>
                          <w:jc w:val="center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0%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918" w:right="0"/>
                          <w:jc w:val="center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803" w:hRule="exact"/>
                    </w:trPr>
                    <w:tc>
                      <w:tcPr>
                        <w:tcW w:w="125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9"/>
                          <w:ind w:left="626" w:right="0" w:hanging="11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72"/>
                          <w:ind w:left="62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25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784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38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FC TILT</w:t>
                        </w:r>
                        <w:r>
                          <w:rPr>
                            <w:rFonts w:ascii="Arial"/>
                            <w:color w:val="080808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(BW)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1"/>
                          <w:ind w:left="38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FC</w:t>
                        </w:r>
                        <w:r>
                          <w:rPr>
                            <w:rFonts w:ascii="Arial"/>
                            <w:color w:val="080808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TILT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599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9"/>
                          <w:ind w:left="1053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72"/>
                          <w:ind w:left="1042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4mA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64" w:hRule="exact"/>
                    </w:trPr>
                    <w:tc>
                      <w:tcPr>
                        <w:tcW w:w="125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626" w:right="0" w:hanging="11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62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26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784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38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FC SEN</w:t>
                        </w:r>
                        <w:r>
                          <w:rPr>
                            <w:rFonts w:ascii="Arial"/>
                            <w:color w:val="080808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(ATT1)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38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FC ATT1</w:t>
                        </w:r>
                        <w:r>
                          <w:rPr>
                            <w:rFonts w:ascii="Arial"/>
                            <w:color w:val="080808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(A)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599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right="132"/>
                          <w:jc w:val="righ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pacing w:val="-1"/>
                            <w:sz w:val="20"/>
                          </w:rPr>
                          <w:t>0%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right="132"/>
                          <w:jc w:val="righ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pacing w:val="-1"/>
                            <w:sz w:val="20"/>
                          </w:rPr>
                          <w:t>0FF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66" w:hRule="exact"/>
                    </w:trPr>
                    <w:tc>
                      <w:tcPr>
                        <w:tcW w:w="125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626" w:right="0" w:hanging="11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1"/>
                          <w:ind w:left="62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27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784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38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FC ATT1</w:t>
                        </w:r>
                        <w:r>
                          <w:rPr>
                            <w:rFonts w:ascii="Arial"/>
                            <w:color w:val="080808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(B)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1"/>
                          <w:ind w:left="38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FC</w:t>
                        </w:r>
                        <w:r>
                          <w:rPr>
                            <w:rFonts w:ascii="Arial"/>
                            <w:color w:val="080808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ATT1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599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1053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1"/>
                          <w:ind w:left="1042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9mA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64" w:hRule="exact"/>
                    </w:trPr>
                    <w:tc>
                      <w:tcPr>
                        <w:tcW w:w="125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626" w:right="0" w:hanging="11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62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28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784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38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FC SEN</w:t>
                        </w:r>
                        <w:r>
                          <w:rPr>
                            <w:rFonts w:ascii="Arial"/>
                            <w:color w:val="080808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(ATT2)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38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FC ATT2</w:t>
                        </w:r>
                        <w:r>
                          <w:rPr>
                            <w:rFonts w:ascii="Arial"/>
                            <w:color w:val="080808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(A)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599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919" w:right="0"/>
                          <w:jc w:val="center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0%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918" w:right="0"/>
                          <w:jc w:val="center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66" w:hRule="exact"/>
                    </w:trPr>
                    <w:tc>
                      <w:tcPr>
                        <w:tcW w:w="125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626" w:right="0" w:hanging="11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1"/>
                          <w:ind w:left="62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29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784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38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FC ATT2</w:t>
                        </w:r>
                        <w:r>
                          <w:rPr>
                            <w:rFonts w:ascii="Arial"/>
                            <w:color w:val="080808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(B)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1"/>
                          <w:ind w:left="38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FC</w:t>
                        </w:r>
                        <w:r>
                          <w:rPr>
                            <w:rFonts w:ascii="Arial"/>
                            <w:color w:val="080808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ATT2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599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1053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1"/>
                          <w:ind w:left="1042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9mA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64" w:hRule="exact"/>
                    </w:trPr>
                    <w:tc>
                      <w:tcPr>
                        <w:tcW w:w="125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626" w:right="0" w:hanging="11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62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30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784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38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FC SEN</w:t>
                        </w:r>
                        <w:r>
                          <w:rPr>
                            <w:rFonts w:ascii="Arial"/>
                            <w:color w:val="080808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(ATT3)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38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FC ATT3</w:t>
                        </w:r>
                        <w:r>
                          <w:rPr>
                            <w:rFonts w:ascii="Arial"/>
                            <w:color w:val="080808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(A)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599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1053" w:right="0" w:hanging="66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-99%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3"/>
                          <w:ind w:left="1053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Microsoft Sans Serif"/>
          <w:b w:val="0"/>
          <w:color w:val="FF0033"/>
          <w:sz w:val="20"/>
        </w:rPr>
        <w:t>Y</w:t>
      </w:r>
      <w:r>
        <w:rPr>
          <w:color w:val="080808"/>
        </w:rPr>
        <w:t>Data lines 31-34 are</w:t>
      </w:r>
      <w:r>
        <w:rPr>
          <w:color w:val="080808"/>
          <w:spacing w:val="10"/>
        </w:rPr>
        <w:t> </w:t>
      </w:r>
      <w:r>
        <w:rPr>
          <w:color w:val="080808"/>
        </w:rPr>
        <w:t>on</w:t>
      </w:r>
      <w:r>
        <w:rPr>
          <w:b w:val="0"/>
        </w:rPr>
      </w:r>
    </w:p>
    <w:p>
      <w:pPr>
        <w:spacing w:before="20"/>
        <w:ind w:left="6729" w:right="901" w:firstLine="0"/>
        <w:jc w:val="center"/>
        <w:rPr>
          <w:rFonts w:ascii="Arial" w:hAnsi="Arial" w:cs="Arial" w:eastAsia="Arial" w:hint="default"/>
          <w:sz w:val="40"/>
          <w:szCs w:val="40"/>
        </w:rPr>
      </w:pPr>
      <w:r>
        <w:rPr>
          <w:rFonts w:ascii="Microsoft Sans Serif"/>
          <w:color w:val="FF0033"/>
          <w:sz w:val="20"/>
        </w:rPr>
        <w:t>Y</w:t>
      </w:r>
      <w:r>
        <w:rPr>
          <w:rFonts w:ascii="Arial"/>
          <w:b/>
          <w:color w:val="080808"/>
          <w:sz w:val="40"/>
        </w:rPr>
        <w:t>on the next</w:t>
      </w:r>
      <w:r>
        <w:rPr>
          <w:rFonts w:ascii="Arial"/>
          <w:b/>
          <w:color w:val="080808"/>
          <w:spacing w:val="14"/>
          <w:sz w:val="40"/>
        </w:rPr>
        <w:t> </w:t>
      </w:r>
      <w:r>
        <w:rPr>
          <w:rFonts w:ascii="Arial"/>
          <w:b/>
          <w:color w:val="080808"/>
          <w:sz w:val="40"/>
        </w:rPr>
        <w:t>page.</w:t>
      </w:r>
      <w:r>
        <w:rPr>
          <w:rFonts w:ascii="Arial"/>
          <w:sz w:val="4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before="64"/>
        <w:ind w:left="0" w:right="34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color w:val="080808"/>
          <w:spacing w:val="-2"/>
          <w:w w:val="105"/>
          <w:sz w:val="28"/>
        </w:rPr>
        <w:t>28</w:t>
      </w:r>
      <w:r>
        <w:rPr>
          <w:rFonts w:ascii="Arial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1140" w:bottom="280" w:left="1320" w:right="2260"/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36pt;margin-top:36pt;width:720pt;height:540pt;mso-position-horizontal-relative:page;mso-position-vertical-relative:page;z-index:-124576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156" o:title=""/>
              </v:shape>
            </v:group>
            <v:group style="position:absolute;left:3406;top:1921;width:1245;height:2" coordorigin="3406,1921" coordsize="1245,2">
              <v:shape style="position:absolute;left:3406;top:1921;width:1245;height:2" coordorigin="3406,1921" coordsize="1245,0" path="m3406,1921l4650,1921e" filled="false" stroked="true" strokeweight="1.38pt" strokecolor="#ffffff">
                <v:path arrowok="t"/>
              </v:shape>
            </v:group>
            <v:group style="position:absolute;left:3383;top:1898;width:1245;height:2" coordorigin="3383,1898" coordsize="1245,2">
              <v:shape style="position:absolute;left:3383;top:1898;width:1245;height:2" coordorigin="3383,1898" coordsize="1245,0" path="m3383,1898l4627,1898e" filled="false" stroked="true" strokeweight="1.38pt" strokecolor="#080808">
                <v:path arrowok="t"/>
              </v:shape>
              <v:shape style="position:absolute;left:1440;top:7920;width:7560;height:2880" type="#_x0000_t75" stroked="false">
                <v:imagedata r:id="rId11" o:title=""/>
              </v:shape>
              <v:shape style="position:absolute;left:2280;top:9240;width:4321;height:812" type="#_x0000_t75" stroked="false">
                <v:imagedata r:id="rId151" o:title=""/>
              </v:shape>
            </v:group>
            <v:group style="position:absolute;left:2760;top:9600;width:1800;height:600" coordorigin="2760,9600" coordsize="1800,600">
              <v:shape style="position:absolute;left:2760;top:9600;width:1800;height:600" coordorigin="2760,9600" coordsize="1800,600" path="m4560,9900l4536,9831,4468,9768,4362,9712,4296,9687,4223,9666,4142,9646,4056,9630,3963,9617,3866,9608,3765,9602,3660,9600,3555,9602,3453,9608,3356,9617,3264,9630,3177,9646,3097,9666,3023,9687,2957,9712,2900,9739,2812,9798,2766,9865,2760,9900,2766,9935,2812,10001,2900,10061,2957,10088,3023,10112,3097,10134,3177,10153,3264,10169,3356,10183,3453,10192,3555,10198,3660,10200,3765,10198,3866,10192,3963,10183,4056,10169,4142,10153,4223,10134,4296,10112,4362,10088,4420,10061,4508,10001,4554,9935,4560,9900xe" filled="false" stroked="true" strokeweight="3pt" strokecolor="#ff0000">
                <v:path arrowok="t"/>
              </v:shape>
              <v:shape style="position:absolute;left:6960;top:3120;width:7560;height:2880" type="#_x0000_t75" stroked="false">
                <v:imagedata r:id="rId11" o:title=""/>
              </v:shape>
              <v:shape style="position:absolute;left:7800;top:4200;width:4322;height:960" type="#_x0000_t75" stroked="false">
                <v:imagedata r:id="rId157" o:title=""/>
              </v:shape>
            </v:group>
            <w10:wrap type="none"/>
          </v:group>
        </w:pict>
      </w:r>
    </w:p>
    <w:p>
      <w:pPr>
        <w:pStyle w:val="Heading3"/>
        <w:spacing w:line="240" w:lineRule="auto"/>
        <w:ind w:left="2062" w:right="0"/>
        <w:jc w:val="left"/>
      </w:pPr>
      <w:r>
        <w:rPr>
          <w:color w:val="080808"/>
          <w:w w:val="100"/>
        </w:rPr>
      </w:r>
      <w:r>
        <w:rPr>
          <w:shadow/>
          <w:color w:val="080808"/>
        </w:rPr>
        <w:t>VCM </w:t>
      </w:r>
      <w:r>
        <w:rPr>
          <w:shadow w:val="0"/>
          <w:color w:val="080808"/>
        </w:rPr>
      </w:r>
      <w:r>
        <w:rPr>
          <w:shadow/>
          <w:color w:val="080808"/>
        </w:rPr>
        <w:t>Input </w:t>
      </w:r>
      <w:r>
        <w:rPr>
          <w:shadow w:val="0"/>
          <w:color w:val="080808"/>
        </w:rPr>
      </w:r>
      <w:r>
        <w:rPr>
          <w:shadow/>
          <w:color w:val="080808"/>
        </w:rPr>
        <w:t>output </w:t>
      </w:r>
      <w:r>
        <w:rPr>
          <w:shadow w:val="0"/>
          <w:color w:val="080808"/>
        </w:rPr>
      </w:r>
      <w:r>
        <w:rPr>
          <w:shadow/>
          <w:color w:val="080808"/>
        </w:rPr>
        <w:t>monitor </w:t>
      </w:r>
      <w:r>
        <w:rPr>
          <w:shadow w:val="0"/>
          <w:color w:val="080808"/>
        </w:rPr>
      </w:r>
      <w:r>
        <w:rPr>
          <w:shadow/>
          <w:color w:val="080808"/>
        </w:rPr>
        <w:t>A1</w:t>
      </w:r>
      <w:r>
        <w:rPr>
          <w:shadow/>
          <w:color w:val="080808"/>
          <w:spacing w:val="-11"/>
        </w:rPr>
        <w:t> </w:t>
      </w:r>
      <w:r>
        <w:rPr>
          <w:shadow w:val="0"/>
          <w:color w:val="080808"/>
          <w:spacing w:val="-11"/>
        </w:rPr>
      </w:r>
      <w:r>
        <w:rPr>
          <w:shadow/>
          <w:color w:val="080808"/>
        </w:rPr>
        <w:t>(cont.)</w:t>
      </w:r>
      <w:r>
        <w:rPr>
          <w:shadow w:val="0"/>
          <w:color w:val="080808"/>
        </w:rPr>
      </w:r>
      <w:r>
        <w:rPr>
          <w:shadow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ind w:right="0"/>
        <w:rPr>
          <w:rFonts w:ascii="Arial" w:hAnsi="Arial" w:cs="Arial" w:eastAsia="Arial" w:hint="default"/>
          <w:sz w:val="16"/>
          <w:szCs w:val="16"/>
        </w:rPr>
      </w:pPr>
    </w:p>
    <w:p>
      <w:pPr>
        <w:pStyle w:val="Heading8"/>
        <w:spacing w:line="252" w:lineRule="auto"/>
        <w:ind w:left="6350" w:right="104" w:firstLine="1"/>
        <w:jc w:val="center"/>
        <w:rPr>
          <w:b w:val="0"/>
          <w:bCs w:val="0"/>
        </w:rPr>
      </w:pPr>
      <w:r>
        <w:rPr/>
        <w:pict>
          <v:shape style="position:absolute;margin-left:71.489998pt;margin-top:-152.046204pt;width:265.55pt;height:199.05pt;mso-position-horizontal-relative:page;mso-position-vertical-relative:paragraph;z-index:2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8"/>
                    <w:gridCol w:w="2800"/>
                    <w:gridCol w:w="1363"/>
                  </w:tblGrid>
                  <w:tr>
                    <w:trPr>
                      <w:trHeight w:val="990" w:hRule="exact"/>
                    </w:trPr>
                    <w:tc>
                      <w:tcPr>
                        <w:tcW w:w="11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6"/>
                          <w:ind w:left="534" w:right="0" w:hanging="11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34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31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800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9"/>
                          <w:ind w:left="340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FC ATT3</w:t>
                        </w:r>
                        <w:r>
                          <w:rPr>
                            <w:rFonts w:ascii="Arial"/>
                            <w:color w:val="080808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(B)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40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FC</w:t>
                        </w:r>
                        <w:r>
                          <w:rPr>
                            <w:rFonts w:ascii="Arial"/>
                            <w:color w:val="080808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ATT3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363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26"/>
                          <w:ind w:left="81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805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9mA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990" w:hRule="exact"/>
                    </w:trPr>
                    <w:tc>
                      <w:tcPr>
                        <w:tcW w:w="11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6"/>
                          <w:ind w:left="534" w:right="0" w:hanging="11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34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32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800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9"/>
                          <w:ind w:left="340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SHIFT LEVER</w:t>
                        </w:r>
                        <w:r>
                          <w:rPr>
                            <w:rFonts w:ascii="Arial"/>
                            <w:color w:val="080808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(F)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40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SHIFT LEVER</w:t>
                        </w:r>
                        <w:r>
                          <w:rPr>
                            <w:rFonts w:ascii="Arial"/>
                            <w:color w:val="080808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(N)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363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26"/>
                          <w:ind w:right="132"/>
                          <w:jc w:val="righ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pacing w:val="-1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33"/>
                          <w:jc w:val="righ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pacing w:val="-1"/>
                            <w:sz w:val="20"/>
                          </w:rPr>
                          <w:t>ON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990" w:hRule="exact"/>
                    </w:trPr>
                    <w:tc>
                      <w:tcPr>
                        <w:tcW w:w="11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6"/>
                          <w:ind w:left="534" w:right="0" w:hanging="11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34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33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800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9"/>
                          <w:ind w:left="340" w:right="0"/>
                          <w:jc w:val="left"/>
                          <w:rPr>
                            <w:rFonts w:ascii="Times New Roman" w:hAnsi="Times New Roman" w:cs="Times New Roman" w:eastAsia="Times New Roman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080808"/>
                            <w:sz w:val="20"/>
                          </w:rPr>
                          <w:t>SHIFT LEVER</w:t>
                        </w:r>
                        <w:r>
                          <w:rPr>
                            <w:rFonts w:ascii="Arial" w:hAnsi="Arial"/>
                            <w:color w:val="080808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80808"/>
                            <w:sz w:val="20"/>
                          </w:rPr>
                          <w:t>®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0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40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SHIFTLEVER</w:t>
                        </w:r>
                        <w:r>
                          <w:rPr>
                            <w:rFonts w:ascii="Arial"/>
                            <w:color w:val="080808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(2F)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363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26"/>
                          <w:ind w:left="81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816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OFF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990" w:hRule="exact"/>
                    </w:trPr>
                    <w:tc>
                      <w:tcPr>
                        <w:tcW w:w="111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6"/>
                          <w:ind w:left="534" w:right="0" w:hanging="11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A1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34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34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800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9"/>
                          <w:ind w:left="340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BAT</w:t>
                        </w:r>
                        <w:r>
                          <w:rPr>
                            <w:rFonts w:ascii="Arial"/>
                            <w:color w:val="080808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VOL.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363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26"/>
                          <w:ind w:left="830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080808"/>
                            <w:sz w:val="20"/>
                          </w:rPr>
                          <w:t>12.3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Microsoft Sans Serif"/>
          <w:b w:val="0"/>
          <w:color w:val="FF0033"/>
          <w:sz w:val="18"/>
        </w:rPr>
        <w:t>Y</w:t>
      </w:r>
      <w:r>
        <w:rPr>
          <w:color w:val="080808"/>
        </w:rPr>
        <w:t>To go back to last menu screen, </w:t>
      </w:r>
      <w:r>
        <w:rPr>
          <w:rFonts w:ascii="Microsoft Sans Serif"/>
          <w:b w:val="0"/>
          <w:color w:val="FF0033"/>
          <w:sz w:val="18"/>
        </w:rPr>
        <w:t>Y</w:t>
      </w:r>
      <w:r>
        <w:rPr>
          <w:color w:val="080808"/>
        </w:rPr>
        <w:t>press both up/down buttons at the same</w:t>
      </w:r>
      <w:r>
        <w:rPr>
          <w:color w:val="080808"/>
          <w:spacing w:val="-6"/>
        </w:rPr>
        <w:t> </w:t>
      </w:r>
      <w:r>
        <w:rPr>
          <w:color w:val="080808"/>
        </w:rPr>
        <w:t>time.</w:t>
      </w:r>
      <w:r>
        <w:rPr>
          <w:b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b/>
          <w:bCs/>
          <w:sz w:val="17"/>
          <w:szCs w:val="17"/>
        </w:rPr>
      </w:pPr>
    </w:p>
    <w:p>
      <w:pPr>
        <w:spacing w:before="64"/>
        <w:ind w:left="0" w:right="58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color w:val="080808"/>
          <w:spacing w:val="-2"/>
          <w:w w:val="105"/>
          <w:sz w:val="28"/>
        </w:rPr>
        <w:t>29</w:t>
      </w:r>
      <w:r>
        <w:rPr>
          <w:rFonts w:ascii="Arial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1140" w:bottom="280" w:left="1320" w:right="2020"/>
        </w:sect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720pt;height:87.75pt;mso-position-horizontal-relative:char;mso-position-vertical-relative:line" coordorigin="0,0" coordsize="14400,1755">
            <v:shape style="position:absolute;left:0;top:0;width:14400;height:1755" type="#_x0000_t75" stroked="false">
              <v:imagedata r:id="rId7" o:title=""/>
            </v:shape>
            <v:shape style="position:absolute;left:0;top:240;width:2375;height:1438" type="#_x0000_t75" stroked="false">
              <v:imagedata r:id="rId158" o:title=""/>
            </v:shape>
            <v:group style="position:absolute;left:2686;top:1201;width:1245;height:2" coordorigin="2686,1201" coordsize="1245,2">
              <v:shape style="position:absolute;left:2686;top:1201;width:1245;height:2" coordorigin="2686,1201" coordsize="1245,0" path="m2686,1201l3930,1201e" filled="false" stroked="true" strokeweight="1.38pt" strokecolor="#ffffff">
                <v:path arrowok="t"/>
              </v:shape>
            </v:group>
            <v:group style="position:absolute;left:2663;top:1178;width:1245;height:2" coordorigin="2663,1178" coordsize="1245,2">
              <v:shape style="position:absolute;left:2663;top:1178;width:1245;height:2" coordorigin="2663,1178" coordsize="1245,0" path="m2663,1178l3907,1178e" filled="false" stroked="true" strokeweight="1.38pt" strokecolor="#080808">
                <v:path arrowok="t"/>
              </v:shape>
              <v:shape style="position:absolute;left:0;top:0;width:14400;height:1755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Arial" w:hAnsi="Arial" w:cs="Arial" w:eastAsia="Arial" w:hint="default"/>
                          <w:sz w:val="50"/>
                          <w:szCs w:val="50"/>
                        </w:rPr>
                      </w:pPr>
                    </w:p>
                    <w:p>
                      <w:pPr>
                        <w:spacing w:before="0"/>
                        <w:ind w:left="2662" w:right="0" w:firstLine="0"/>
                        <w:jc w:val="left"/>
                        <w:rPr>
                          <w:rFonts w:ascii="Arial" w:hAnsi="Arial" w:cs="Arial" w:eastAsia="Arial" w:hint="default"/>
                          <w:sz w:val="56"/>
                          <w:szCs w:val="56"/>
                        </w:rPr>
                      </w:pPr>
                      <w:r>
                        <w:rPr>
                          <w:rFonts w:ascii="Arial"/>
                          <w:color w:val="080808"/>
                          <w:w w:val="100"/>
                          <w:sz w:val="56"/>
                        </w:rPr>
                      </w:r>
                      <w:r>
                        <w:rPr>
                          <w:rFonts w:ascii="Arial"/>
                          <w:shadow/>
                          <w:color w:val="080808"/>
                          <w:sz w:val="56"/>
                        </w:rPr>
                        <w:t>ECM </w:t>
                      </w:r>
                      <w:r>
                        <w:rPr>
                          <w:rFonts w:ascii="Arial"/>
                          <w:shadow w:val="0"/>
                          <w:color w:val="080808"/>
                          <w:sz w:val="56"/>
                        </w:rPr>
                      </w:r>
                      <w:r>
                        <w:rPr>
                          <w:rFonts w:ascii="Arial"/>
                          <w:shadow/>
                          <w:color w:val="080808"/>
                          <w:sz w:val="56"/>
                        </w:rPr>
                        <w:t>Input </w:t>
                      </w:r>
                      <w:r>
                        <w:rPr>
                          <w:rFonts w:ascii="Arial"/>
                          <w:shadow w:val="0"/>
                          <w:color w:val="080808"/>
                          <w:sz w:val="56"/>
                        </w:rPr>
                      </w:r>
                      <w:r>
                        <w:rPr>
                          <w:rFonts w:ascii="Arial"/>
                          <w:shadow/>
                          <w:color w:val="080808"/>
                          <w:sz w:val="56"/>
                        </w:rPr>
                        <w:t>output </w:t>
                      </w:r>
                      <w:r>
                        <w:rPr>
                          <w:rFonts w:ascii="Arial"/>
                          <w:shadow w:val="0"/>
                          <w:color w:val="080808"/>
                          <w:sz w:val="56"/>
                        </w:rPr>
                      </w:r>
                      <w:r>
                        <w:rPr>
                          <w:rFonts w:ascii="Arial"/>
                          <w:shadow/>
                          <w:color w:val="080808"/>
                          <w:sz w:val="56"/>
                        </w:rPr>
                        <w:t>monitor</w:t>
                      </w:r>
                      <w:r>
                        <w:rPr>
                          <w:rFonts w:ascii="Arial"/>
                          <w:shadow/>
                          <w:color w:val="080808"/>
                          <w:spacing w:val="-5"/>
                          <w:sz w:val="56"/>
                        </w:rPr>
                        <w:t> </w:t>
                      </w:r>
                      <w:r>
                        <w:rPr>
                          <w:rFonts w:ascii="Arial"/>
                          <w:shadow w:val="0"/>
                          <w:color w:val="080808"/>
                          <w:spacing w:val="-5"/>
                          <w:sz w:val="56"/>
                        </w:rPr>
                      </w:r>
                      <w:r>
                        <w:rPr>
                          <w:rFonts w:ascii="Arial"/>
                          <w:shadow/>
                          <w:color w:val="080808"/>
                          <w:sz w:val="56"/>
                        </w:rPr>
                        <w:t>A2</w:t>
                      </w:r>
                      <w:r>
                        <w:rPr>
                          <w:rFonts w:ascii="Arial"/>
                          <w:shadow w:val="0"/>
                          <w:color w:val="080808"/>
                          <w:sz w:val="56"/>
                        </w:rPr>
                      </w:r>
                      <w:r>
                        <w:rPr>
                          <w:rFonts w:ascii="Arial"/>
                          <w:shadow w:val="0"/>
                          <w:sz w:val="5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 w:after="0"/>
        <w:ind w:right="0"/>
        <w:rPr>
          <w:rFonts w:ascii="Arial" w:hAnsi="Arial" w:cs="Arial" w:eastAsia="Arial" w:hint="default"/>
          <w:sz w:val="24"/>
          <w:szCs w:val="24"/>
        </w:rPr>
      </w:pPr>
    </w:p>
    <w:tbl>
      <w:tblPr>
        <w:tblW w:w="0" w:type="auto"/>
        <w:jc w:val="left"/>
        <w:tblInd w:w="8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3"/>
        <w:gridCol w:w="2886"/>
        <w:gridCol w:w="1751"/>
      </w:tblGrid>
      <w:tr>
        <w:trPr>
          <w:trHeight w:val="764" w:hRule="exact"/>
        </w:trPr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183" w:right="0"/>
              <w:jc w:val="center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A2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185" w:right="0"/>
              <w:jc w:val="center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288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341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ENG.REV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341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IDLE</w:t>
            </w:r>
            <w:r>
              <w:rPr>
                <w:rFonts w:ascii="Arial"/>
                <w:color w:val="080808"/>
                <w:spacing w:val="-5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SW</w:t>
            </w:r>
            <w:r>
              <w:rPr>
                <w:rFonts w:ascii="Arial"/>
                <w:sz w:val="20"/>
              </w:rPr>
            </w:r>
          </w:p>
        </w:tc>
        <w:tc>
          <w:tcPr>
            <w:tcW w:w="1751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6"/>
              <w:ind w:right="131"/>
              <w:jc w:val="righ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pacing w:val="-1"/>
                <w:sz w:val="20"/>
              </w:rPr>
              <w:t>0rpm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right="132"/>
              <w:jc w:val="righ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pacing w:val="-1"/>
                <w:sz w:val="20"/>
              </w:rPr>
              <w:t>ON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766" w:hRule="exact"/>
        </w:trPr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183" w:right="0"/>
              <w:jc w:val="center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A2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185" w:right="0"/>
              <w:jc w:val="center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288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341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THROTTLE</w:t>
            </w:r>
            <w:r>
              <w:rPr>
                <w:rFonts w:ascii="Arial"/>
                <w:color w:val="080808"/>
                <w:spacing w:val="-11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ANGLE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341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BAT</w:t>
            </w:r>
            <w:r>
              <w:rPr>
                <w:rFonts w:ascii="Arial"/>
                <w:color w:val="080808"/>
                <w:spacing w:val="-7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VOL.</w:t>
            </w:r>
            <w:r>
              <w:rPr>
                <w:rFonts w:ascii="Arial"/>
                <w:sz w:val="20"/>
              </w:rPr>
            </w:r>
          </w:p>
        </w:tc>
        <w:tc>
          <w:tcPr>
            <w:tcW w:w="1751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7"/>
              <w:ind w:right="131"/>
              <w:jc w:val="righ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pacing w:val="-1"/>
                <w:sz w:val="20"/>
              </w:rPr>
              <w:t>0%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right="131"/>
              <w:jc w:val="righ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pacing w:val="-2"/>
                <w:sz w:val="20"/>
              </w:rPr>
              <w:t>12240mV</w:t>
            </w:r>
            <w:r>
              <w:rPr>
                <w:rFonts w:ascii="Arial"/>
                <w:spacing w:val="-2"/>
                <w:sz w:val="20"/>
              </w:rPr>
            </w:r>
          </w:p>
        </w:tc>
      </w:tr>
      <w:tr>
        <w:trPr>
          <w:trHeight w:val="764" w:hRule="exact"/>
        </w:trPr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183" w:right="0"/>
              <w:jc w:val="center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A2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185" w:right="0"/>
              <w:jc w:val="center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288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341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ACCEL</w:t>
            </w:r>
            <w:r>
              <w:rPr>
                <w:rFonts w:ascii="Arial"/>
                <w:color w:val="080808"/>
                <w:spacing w:val="-9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ANGLE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342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COOLANT</w:t>
            </w:r>
            <w:r>
              <w:rPr>
                <w:rFonts w:ascii="Arial"/>
                <w:color w:val="080808"/>
                <w:spacing w:val="-3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TEMP</w:t>
            </w:r>
            <w:r>
              <w:rPr>
                <w:rFonts w:ascii="Arial"/>
                <w:sz w:val="20"/>
              </w:rPr>
            </w:r>
          </w:p>
        </w:tc>
        <w:tc>
          <w:tcPr>
            <w:tcW w:w="1751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6"/>
              <w:ind w:right="131"/>
              <w:jc w:val="righ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pacing w:val="-1"/>
                <w:sz w:val="20"/>
              </w:rPr>
              <w:t>0%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right="132"/>
              <w:jc w:val="righ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24</w:t>
            </w:r>
            <w:r>
              <w:rPr>
                <w:rFonts w:ascii="Arial"/>
                <w:color w:val="080808"/>
                <w:spacing w:val="-3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C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766" w:hRule="exact"/>
        </w:trPr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183" w:right="0"/>
              <w:jc w:val="center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A2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185" w:right="0"/>
              <w:jc w:val="center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288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342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INJPULSE</w:t>
            </w:r>
            <w:r>
              <w:rPr>
                <w:rFonts w:ascii="Arial"/>
                <w:color w:val="080808"/>
                <w:spacing w:val="-8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GAS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342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INJPULSE</w:t>
            </w:r>
            <w:r>
              <w:rPr>
                <w:rFonts w:ascii="Arial"/>
                <w:color w:val="080808"/>
                <w:spacing w:val="-9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LPG</w:t>
            </w:r>
            <w:r>
              <w:rPr>
                <w:rFonts w:ascii="Arial"/>
                <w:sz w:val="20"/>
              </w:rPr>
            </w:r>
          </w:p>
        </w:tc>
        <w:tc>
          <w:tcPr>
            <w:tcW w:w="1751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7"/>
              <w:ind w:right="133"/>
              <w:jc w:val="righ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820</w:t>
            </w:r>
            <w:r>
              <w:rPr>
                <w:rFonts w:ascii="Arial"/>
                <w:color w:val="080808"/>
                <w:spacing w:val="-9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us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right="133"/>
              <w:jc w:val="righ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pacing w:val="-2"/>
                <w:sz w:val="20"/>
              </w:rPr>
              <w:t>0us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764" w:hRule="exact"/>
        </w:trPr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183" w:right="0"/>
              <w:jc w:val="center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A2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185" w:right="0"/>
              <w:jc w:val="center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288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342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STARTOR</w:t>
            </w:r>
            <w:r>
              <w:rPr>
                <w:rFonts w:ascii="Arial"/>
                <w:color w:val="080808"/>
                <w:spacing w:val="-5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SW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342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NEUTRAL</w:t>
            </w:r>
            <w:r>
              <w:rPr>
                <w:rFonts w:ascii="Arial"/>
                <w:color w:val="080808"/>
                <w:spacing w:val="-7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SW</w:t>
            </w:r>
            <w:r>
              <w:rPr>
                <w:rFonts w:ascii="Arial"/>
                <w:sz w:val="20"/>
              </w:rPr>
            </w:r>
          </w:p>
        </w:tc>
        <w:tc>
          <w:tcPr>
            <w:tcW w:w="1751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6"/>
              <w:ind w:right="131"/>
              <w:jc w:val="righ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pacing w:val="-1"/>
                <w:sz w:val="20"/>
              </w:rPr>
              <w:t>OFF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right="132"/>
              <w:jc w:val="righ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pacing w:val="-1"/>
                <w:sz w:val="20"/>
              </w:rPr>
              <w:t>ON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766" w:hRule="exact"/>
        </w:trPr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183" w:right="0"/>
              <w:jc w:val="center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A2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185" w:right="0"/>
              <w:jc w:val="center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288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342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ELEC LOAD</w:t>
            </w:r>
            <w:r>
              <w:rPr>
                <w:rFonts w:ascii="Arial"/>
                <w:color w:val="080808"/>
                <w:spacing w:val="-10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SW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342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BRAKE</w:t>
            </w:r>
            <w:r>
              <w:rPr>
                <w:rFonts w:ascii="Arial"/>
                <w:color w:val="080808"/>
                <w:spacing w:val="-5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SW</w:t>
            </w:r>
            <w:r>
              <w:rPr>
                <w:rFonts w:ascii="Arial"/>
                <w:sz w:val="20"/>
              </w:rPr>
            </w:r>
          </w:p>
        </w:tc>
        <w:tc>
          <w:tcPr>
            <w:tcW w:w="1751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7"/>
              <w:ind w:right="131"/>
              <w:jc w:val="righ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pacing w:val="-1"/>
                <w:sz w:val="20"/>
              </w:rPr>
              <w:t>OFF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right="131"/>
              <w:jc w:val="righ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pacing w:val="-1"/>
                <w:sz w:val="20"/>
              </w:rPr>
              <w:t>OFF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764" w:hRule="exact"/>
        </w:trPr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183" w:right="0"/>
              <w:jc w:val="center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A2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185" w:right="0"/>
              <w:jc w:val="center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7</w:t>
            </w:r>
            <w:r>
              <w:rPr>
                <w:rFonts w:ascii="Arial"/>
                <w:sz w:val="20"/>
              </w:rPr>
            </w:r>
          </w:p>
        </w:tc>
        <w:tc>
          <w:tcPr>
            <w:tcW w:w="288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342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AIR-CON</w:t>
            </w:r>
            <w:r>
              <w:rPr>
                <w:rFonts w:ascii="Arial"/>
                <w:color w:val="080808"/>
                <w:spacing w:val="-6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SW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342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A/F ALPHA</w:t>
            </w:r>
            <w:r>
              <w:rPr>
                <w:rFonts w:ascii="Arial"/>
                <w:color w:val="080808"/>
                <w:spacing w:val="-8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CLR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751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6"/>
              <w:ind w:right="131"/>
              <w:jc w:val="righ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pacing w:val="-1"/>
                <w:sz w:val="20"/>
              </w:rPr>
              <w:t>OFF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right="131"/>
              <w:jc w:val="righ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NOT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766" w:hRule="exact"/>
        </w:trPr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183" w:right="0"/>
              <w:jc w:val="center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A2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185" w:right="0"/>
              <w:jc w:val="center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8</w:t>
            </w:r>
            <w:r>
              <w:rPr>
                <w:rFonts w:ascii="Arial"/>
                <w:sz w:val="20"/>
              </w:rPr>
            </w:r>
          </w:p>
        </w:tc>
        <w:tc>
          <w:tcPr>
            <w:tcW w:w="288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342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IDLE AIR VOL</w:t>
            </w:r>
            <w:r>
              <w:rPr>
                <w:rFonts w:ascii="Arial"/>
                <w:color w:val="080808"/>
                <w:spacing w:val="-9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F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342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IDLE AIR VOL</w:t>
            </w:r>
            <w:r>
              <w:rPr>
                <w:rFonts w:ascii="Arial"/>
                <w:color w:val="080808"/>
                <w:spacing w:val="-10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N</w:t>
            </w:r>
            <w:r>
              <w:rPr>
                <w:rFonts w:ascii="Arial"/>
                <w:sz w:val="20"/>
              </w:rPr>
            </w:r>
          </w:p>
        </w:tc>
        <w:tc>
          <w:tcPr>
            <w:tcW w:w="1751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7"/>
              <w:ind w:right="131"/>
              <w:jc w:val="righ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NOT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right="131"/>
              <w:jc w:val="righ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NOT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764" w:hRule="exact"/>
        </w:trPr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183" w:right="0"/>
              <w:jc w:val="center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A2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185" w:right="0"/>
              <w:jc w:val="center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  <w:tc>
          <w:tcPr>
            <w:tcW w:w="288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342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IGN TIMING</w:t>
            </w:r>
            <w:r>
              <w:rPr>
                <w:rFonts w:ascii="Arial"/>
                <w:color w:val="080808"/>
                <w:spacing w:val="-8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ADJ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342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A/F ALPHA</w:t>
            </w:r>
            <w:r>
              <w:rPr>
                <w:rFonts w:ascii="Arial"/>
                <w:color w:val="080808"/>
                <w:spacing w:val="-9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ADJ</w:t>
            </w:r>
            <w:r>
              <w:rPr>
                <w:rFonts w:ascii="Arial"/>
                <w:sz w:val="20"/>
              </w:rPr>
            </w:r>
          </w:p>
        </w:tc>
        <w:tc>
          <w:tcPr>
            <w:tcW w:w="1751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6"/>
              <w:ind w:right="131"/>
              <w:jc w:val="righ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NOT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right="131"/>
              <w:jc w:val="righ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NOT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766" w:hRule="exact"/>
        </w:trPr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538" w:right="0" w:hanging="11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A2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538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2886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342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POWER</w:t>
            </w:r>
            <w:r>
              <w:rPr>
                <w:rFonts w:ascii="Arial"/>
                <w:color w:val="080808"/>
                <w:spacing w:val="-10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BALANCE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342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FUEL PRES</w:t>
            </w:r>
            <w:r>
              <w:rPr>
                <w:rFonts w:ascii="Arial"/>
                <w:color w:val="080808"/>
                <w:spacing w:val="-8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CLR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751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7"/>
              <w:ind w:right="131"/>
              <w:jc w:val="righ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NOT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right="131"/>
              <w:jc w:val="righ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NOT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302" w:lineRule="exact" w:before="0"/>
        <w:ind w:left="0" w:right="198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36pt;margin-top:-416.76001pt;width:720pt;height:447.75pt;mso-position-horizontal-relative:page;mso-position-vertical-relative:paragraph;z-index:-124480" coordorigin="720,-8335" coordsize="14400,8955">
            <v:shape style="position:absolute;left:720;top:-8335;width:14400;height:8955" type="#_x0000_t75" stroked="false">
              <v:imagedata r:id="rId8" o:title=""/>
            </v:shape>
            <v:shape style="position:absolute;left:11520;top:-1060;width:3002;height:1096" type="#_x0000_t75" stroked="false">
              <v:imagedata r:id="rId9" o:title=""/>
            </v:shape>
            <v:shape style="position:absolute;left:7320;top:-8020;width:7560;height:2880" type="#_x0000_t75" stroked="false">
              <v:imagedata r:id="rId11" o:title=""/>
            </v:shape>
            <v:shape style="position:absolute;left:8160;top:-6700;width:4321;height:812" type="#_x0000_t75" stroked="false">
              <v:imagedata r:id="rId151" o:title=""/>
            </v:shape>
            <v:group style="position:absolute;left:8280;top:-6340;width:1800;height:600" coordorigin="8280,-6340" coordsize="1800,600">
              <v:shape style="position:absolute;left:8280;top:-6340;width:1800;height:600" coordorigin="8280,-6340" coordsize="1800,600" path="m10080,-6040l10056,-6109,9988,-6173,9882,-6228,9816,-6253,9743,-6275,9662,-6294,9576,-6310,9483,-6323,9386,-6332,9285,-6338,9180,-6340,9075,-6338,8973,-6332,8876,-6323,8784,-6310,8697,-6294,8617,-6275,8543,-6253,8477,-6228,8420,-6202,8332,-6142,8286,-6075,8280,-6040,8286,-6005,8332,-5939,8420,-5879,8477,-5853,8543,-5828,8617,-5806,8697,-5787,8784,-5771,8876,-5758,8973,-5748,9075,-5742,9180,-5740,9285,-5742,9386,-5748,9483,-5758,9576,-5771,9662,-5787,9743,-5806,9816,-5828,9882,-5853,9940,-5879,10028,-5939,10074,-6005,10080,-6040xe" filled="false" stroked="true" strokeweight="4.5pt" strokecolor="#ff0000">
                <v:path arrowok="t"/>
              </v:shape>
              <v:shape style="position:absolute;left:7320;top:-4540;width:7560;height:2880" type="#_x0000_t75" stroked="false">
                <v:imagedata r:id="rId11" o:title=""/>
              </v:shape>
              <v:shape style="position:absolute;left:8160;top:-3340;width:4324;height:960" type="#_x0000_t75" stroked="false">
                <v:imagedata r:id="rId159" o:title=""/>
              </v:shape>
            </v:group>
            <w10:wrap type="none"/>
          </v:group>
        </w:pict>
      </w: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color w:val="080808"/>
          <w:spacing w:val="-2"/>
          <w:w w:val="105"/>
          <w:sz w:val="28"/>
        </w:rPr>
        <w:t>30</w:t>
      </w:r>
      <w:r>
        <w:rPr>
          <w:rFonts w:ascii="Arial"/>
          <w:w w:val="105"/>
          <w:sz w:val="28"/>
        </w:rPr>
      </w:r>
    </w:p>
    <w:p>
      <w:pPr>
        <w:spacing w:after="0" w:line="302" w:lineRule="exact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720" w:bottom="280" w:left="620" w:right="620"/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36pt;margin-top:36pt;width:720pt;height:540pt;mso-position-horizontal-relative:page;mso-position-vertical-relative:page;z-index:-124456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160" o:title=""/>
              </v:shape>
              <v:shape style="position:absolute;left:7320;top:2880;width:7560;height:2880" type="#_x0000_t75" stroked="false">
                <v:imagedata r:id="rId11" o:title=""/>
              </v:shape>
            </v:group>
            <v:group style="position:absolute;left:3406;top:1921;width:1245;height:2" coordorigin="3406,1921" coordsize="1245,2">
              <v:shape style="position:absolute;left:3406;top:1921;width:1245;height:2" coordorigin="3406,1921" coordsize="1245,0" path="m3406,1921l4650,1921e" filled="false" stroked="true" strokeweight="1.38pt" strokecolor="#ffffff">
                <v:path arrowok="t"/>
              </v:shape>
            </v:group>
            <v:group style="position:absolute;left:3383;top:1898;width:1245;height:2" coordorigin="3383,1898" coordsize="1245,2">
              <v:shape style="position:absolute;left:3383;top:1898;width:1245;height:2" coordorigin="3383,1898" coordsize="1245,0" path="m3383,1898l4627,1898e" filled="false" stroked="true" strokeweight="1.38pt" strokecolor="#080808">
                <v:path arrowok="t"/>
              </v:shape>
              <v:shape style="position:absolute;left:8160;top:4200;width:4321;height:812" type="#_x0000_t75" stroked="false">
                <v:imagedata r:id="rId151" o:title=""/>
              </v:shape>
            </v:group>
            <v:group style="position:absolute;left:8280;top:4560;width:1800;height:600" coordorigin="8280,4560" coordsize="1800,600">
              <v:shape style="position:absolute;left:8280;top:4560;width:1800;height:600" coordorigin="8280,4560" coordsize="1800,600" path="m10080,4860l10056,4791,9988,4728,9882,4672,9816,4647,9743,4626,9662,4606,9576,4590,9483,4577,9386,4568,9285,4562,9180,4560,9075,4562,8973,4568,8876,4577,8784,4590,8697,4606,8617,4626,8543,4647,8477,4672,8420,4699,8332,4758,8286,4825,8280,4860,8286,4895,8332,4961,8420,5021,8477,5048,8543,5072,8617,5094,8697,5113,8784,5129,8876,5143,8973,5152,9075,5158,9180,5160,9285,5158,9386,5152,9483,5143,9576,5129,9662,5113,9743,5094,9816,5072,9882,5048,9940,5021,10028,4961,10074,4895,10080,4860xe" filled="false" stroked="true" strokeweight="4.5pt" strokecolor="#ff0000">
                <v:path arrowok="t"/>
              </v:shape>
              <v:shape style="position:absolute;left:7200;top:6240;width:7560;height:2880" type="#_x0000_t75" stroked="false">
                <v:imagedata r:id="rId11" o:title=""/>
              </v:shape>
              <v:shape style="position:absolute;left:8040;top:7440;width:4321;height:960" type="#_x0000_t75" stroked="false">
                <v:imagedata r:id="rId161" o:title=""/>
              </v:shape>
            </v:group>
            <w10:wrap type="none"/>
          </v:group>
        </w:pict>
      </w:r>
    </w:p>
    <w:p>
      <w:pPr>
        <w:pStyle w:val="Heading3"/>
        <w:spacing w:line="240" w:lineRule="auto"/>
        <w:ind w:left="2182" w:right="0"/>
        <w:jc w:val="left"/>
      </w:pPr>
      <w:r>
        <w:rPr>
          <w:color w:val="080808"/>
          <w:w w:val="100"/>
        </w:rPr>
      </w:r>
      <w:r>
        <w:rPr>
          <w:shadow/>
          <w:color w:val="080808"/>
        </w:rPr>
        <w:t>ECM </w:t>
      </w:r>
      <w:r>
        <w:rPr>
          <w:shadow w:val="0"/>
          <w:color w:val="080808"/>
        </w:rPr>
      </w:r>
      <w:r>
        <w:rPr>
          <w:shadow/>
          <w:color w:val="080808"/>
        </w:rPr>
        <w:t>Input </w:t>
      </w:r>
      <w:r>
        <w:rPr>
          <w:shadow w:val="0"/>
          <w:color w:val="080808"/>
        </w:rPr>
      </w:r>
      <w:r>
        <w:rPr>
          <w:shadow/>
          <w:color w:val="080808"/>
        </w:rPr>
        <w:t>output </w:t>
      </w:r>
      <w:r>
        <w:rPr>
          <w:shadow w:val="0"/>
          <w:color w:val="080808"/>
        </w:rPr>
      </w:r>
      <w:r>
        <w:rPr>
          <w:shadow/>
          <w:color w:val="080808"/>
        </w:rPr>
        <w:t>monitor </w:t>
      </w:r>
      <w:r>
        <w:rPr>
          <w:shadow w:val="0"/>
          <w:color w:val="080808"/>
        </w:rPr>
      </w:r>
      <w:r>
        <w:rPr>
          <w:shadow/>
          <w:color w:val="080808"/>
        </w:rPr>
        <w:t>A2</w:t>
      </w:r>
      <w:r>
        <w:rPr>
          <w:shadow/>
          <w:color w:val="080808"/>
          <w:spacing w:val="-11"/>
        </w:rPr>
        <w:t> </w:t>
      </w:r>
      <w:r>
        <w:rPr>
          <w:shadow w:val="0"/>
          <w:color w:val="080808"/>
          <w:spacing w:val="-11"/>
        </w:rPr>
      </w:r>
      <w:r>
        <w:rPr>
          <w:shadow/>
          <w:color w:val="080808"/>
        </w:rPr>
        <w:t>(cont.)</w:t>
      </w:r>
      <w:r>
        <w:rPr>
          <w:shadow w:val="0"/>
          <w:color w:val="080808"/>
        </w:rPr>
      </w:r>
      <w:r>
        <w:rPr>
          <w:shadow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1"/>
          <w:szCs w:val="11"/>
        </w:rPr>
      </w:pPr>
    </w:p>
    <w:tbl>
      <w:tblPr>
        <w:tblW w:w="0" w:type="auto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8"/>
        <w:gridCol w:w="2985"/>
        <w:gridCol w:w="1607"/>
      </w:tblGrid>
      <w:tr>
        <w:trPr>
          <w:trHeight w:val="764" w:hRule="exact"/>
        </w:trPr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568" w:right="0" w:hanging="11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A2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568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2985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356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SELF - DIAG</w:t>
            </w:r>
            <w:r>
              <w:rPr>
                <w:rFonts w:ascii="Arial"/>
                <w:color w:val="080808"/>
                <w:spacing w:val="-10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CLR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356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AIR</w:t>
            </w:r>
            <w:r>
              <w:rPr>
                <w:rFonts w:ascii="Arial"/>
                <w:color w:val="080808"/>
                <w:spacing w:val="-4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FLOW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07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6"/>
              <w:ind w:left="830" w:right="0" w:firstLine="207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NOT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830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335mV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766" w:hRule="exact"/>
        </w:trPr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568" w:right="0" w:hanging="11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A2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568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2985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356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CHARG EFF</w:t>
            </w:r>
            <w:r>
              <w:rPr>
                <w:rFonts w:ascii="Arial"/>
                <w:color w:val="080808"/>
                <w:spacing w:val="-7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GAS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356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CHARG EFF</w:t>
            </w:r>
            <w:r>
              <w:rPr>
                <w:rFonts w:ascii="Arial"/>
                <w:color w:val="080808"/>
                <w:spacing w:val="-9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LPG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07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7"/>
              <w:ind w:left="1063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pacing w:val="-2"/>
                <w:sz w:val="20"/>
              </w:rPr>
              <w:t>86%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1063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pacing w:val="-2"/>
                <w:sz w:val="20"/>
              </w:rPr>
              <w:t>75%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764" w:hRule="exact"/>
        </w:trPr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568" w:right="0" w:hanging="11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A2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568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2985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356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A/F ALPHA</w:t>
            </w:r>
            <w:r>
              <w:rPr>
                <w:rFonts w:ascii="Arial"/>
                <w:color w:val="080808"/>
                <w:spacing w:val="-11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GAS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356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A/F ALPHA</w:t>
            </w:r>
            <w:r>
              <w:rPr>
                <w:rFonts w:ascii="Arial"/>
                <w:color w:val="080808"/>
                <w:spacing w:val="-11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LPG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07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6"/>
              <w:ind w:left="952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100%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952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100%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766" w:hRule="exact"/>
        </w:trPr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568" w:right="0" w:hanging="11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A2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568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14</w:t>
            </w:r>
            <w:r>
              <w:rPr>
                <w:rFonts w:ascii="Arial"/>
                <w:sz w:val="20"/>
              </w:rPr>
            </w:r>
          </w:p>
        </w:tc>
        <w:tc>
          <w:tcPr>
            <w:tcW w:w="2985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356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CHG FUEL</w:t>
            </w:r>
            <w:r>
              <w:rPr>
                <w:rFonts w:ascii="Arial"/>
                <w:color w:val="080808"/>
                <w:spacing w:val="-4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SW1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356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CHG FUEL</w:t>
            </w:r>
            <w:r>
              <w:rPr>
                <w:rFonts w:ascii="Arial"/>
                <w:color w:val="080808"/>
                <w:spacing w:val="-4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SW2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07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7"/>
              <w:ind w:left="1060" w:right="0" w:firstLine="99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ON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1060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OFF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764" w:hRule="exact"/>
        </w:trPr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568" w:right="0" w:hanging="11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A2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568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2985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356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FUEL</w:t>
            </w:r>
            <w:r>
              <w:rPr>
                <w:rFonts w:ascii="Arial"/>
                <w:color w:val="080808"/>
                <w:spacing w:val="-4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CONTROL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356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MAST HIGH</w:t>
            </w:r>
            <w:r>
              <w:rPr>
                <w:rFonts w:ascii="Arial"/>
                <w:color w:val="080808"/>
                <w:spacing w:val="-8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SW1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07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6"/>
              <w:ind w:left="1060" w:right="0" w:firstLine="2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pacing w:val="-2"/>
                <w:sz w:val="20"/>
              </w:rPr>
              <w:t>LPG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1060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OFF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766" w:hRule="exact"/>
        </w:trPr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568" w:right="0" w:hanging="11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A2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568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2985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356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MAST HIGH</w:t>
            </w:r>
            <w:r>
              <w:rPr>
                <w:rFonts w:ascii="Arial"/>
                <w:color w:val="080808"/>
                <w:spacing w:val="-8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SW2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356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O2</w:t>
            </w:r>
            <w:r>
              <w:rPr>
                <w:rFonts w:ascii="Arial"/>
                <w:color w:val="080808"/>
                <w:spacing w:val="-7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SENSOR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07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7"/>
              <w:ind w:left="940" w:right="0" w:firstLine="12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OFF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940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LEAN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764" w:hRule="exact"/>
        </w:trPr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568" w:right="0" w:hanging="11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A2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568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17</w:t>
            </w:r>
            <w:r>
              <w:rPr>
                <w:rFonts w:ascii="Arial"/>
                <w:sz w:val="20"/>
              </w:rPr>
            </w:r>
          </w:p>
        </w:tc>
        <w:tc>
          <w:tcPr>
            <w:tcW w:w="2985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356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FUELPUMP</w:t>
            </w:r>
            <w:r>
              <w:rPr>
                <w:rFonts w:ascii="Arial"/>
                <w:color w:val="080808"/>
                <w:spacing w:val="-11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RELAY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356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LPG</w:t>
            </w:r>
            <w:r>
              <w:rPr>
                <w:rFonts w:ascii="Arial"/>
                <w:color w:val="080808"/>
                <w:spacing w:val="-11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RELAY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07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6"/>
              <w:ind w:left="1060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OFF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1060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OFF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766" w:hRule="exact"/>
        </w:trPr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568" w:right="0" w:hanging="11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A2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568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2985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356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THROTTLE</w:t>
            </w:r>
            <w:r>
              <w:rPr>
                <w:rFonts w:ascii="Arial"/>
                <w:color w:val="080808"/>
                <w:spacing w:val="-12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RELAY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356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O2 SEN</w:t>
            </w:r>
            <w:r>
              <w:rPr>
                <w:rFonts w:ascii="Arial"/>
                <w:color w:val="080808"/>
                <w:spacing w:val="-10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HEATER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07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7"/>
              <w:ind w:left="1060" w:right="0" w:firstLine="99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ON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1060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OFF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764" w:hRule="exact"/>
        </w:trPr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568" w:right="0" w:hanging="11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A2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568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2985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356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OFF ACCEL</w:t>
            </w:r>
            <w:r>
              <w:rPr>
                <w:rFonts w:ascii="Arial"/>
                <w:color w:val="080808"/>
                <w:spacing w:val="-10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PO.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356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IDLE AIR</w:t>
            </w:r>
            <w:r>
              <w:rPr>
                <w:rFonts w:ascii="Arial"/>
                <w:color w:val="080808"/>
                <w:spacing w:val="-9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COMP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07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6"/>
              <w:ind w:left="883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DONE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883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DONE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766" w:hRule="exact"/>
        </w:trPr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568" w:right="0" w:hanging="11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A2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568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2985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356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CON CONSULT</w:t>
            </w:r>
            <w:r>
              <w:rPr>
                <w:rFonts w:ascii="Arial"/>
                <w:color w:val="080808"/>
                <w:spacing w:val="-8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II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356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IGN.TIMING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07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7"/>
              <w:ind w:left="1060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OFF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53"/>
              <w:ind w:left="1020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0deg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302" w:lineRule="exact" w:before="0"/>
        <w:ind w:left="0" w:right="34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color w:val="080808"/>
          <w:spacing w:val="-2"/>
          <w:w w:val="105"/>
          <w:sz w:val="28"/>
        </w:rPr>
        <w:t>31</w:t>
      </w:r>
      <w:r>
        <w:rPr>
          <w:rFonts w:ascii="Arial"/>
          <w:w w:val="105"/>
          <w:sz w:val="28"/>
        </w:rPr>
      </w:r>
    </w:p>
    <w:p>
      <w:pPr>
        <w:spacing w:after="0" w:line="302" w:lineRule="exact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1140" w:bottom="280" w:left="1200" w:right="2260"/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36pt;margin-top:36pt;width:720pt;height:540pt;mso-position-horizontal-relative:page;mso-position-vertical-relative:page;z-index:-124432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162" o:title=""/>
              </v:shape>
            </v:group>
            <v:group style="position:absolute;left:3406;top:1921;width:840;height:2" coordorigin="3406,1921" coordsize="840,2">
              <v:shape style="position:absolute;left:3406;top:1921;width:840;height:2" coordorigin="3406,1921" coordsize="840,0" path="m3406,1921l4246,1921e" filled="false" stroked="true" strokeweight="1.38pt" strokecolor="#ffffff">
                <v:path arrowok="t"/>
              </v:shape>
            </v:group>
            <v:group style="position:absolute;left:3383;top:1898;width:840;height:2" coordorigin="3383,1898" coordsize="840,2">
              <v:shape style="position:absolute;left:3383;top:1898;width:840;height:2" coordorigin="3383,1898" coordsize="840,0" path="m3383,1898l4223,1898e" filled="false" stroked="true" strokeweight="1.38pt" strokecolor="#080808">
                <v:path arrowok="t"/>
              </v:shape>
              <v:shape style="position:absolute;left:6480;top:2880;width:7560;height:2880" type="#_x0000_t75" stroked="false">
                <v:imagedata r:id="rId11" o:title=""/>
              </v:shape>
              <v:shape style="position:absolute;left:7320;top:4200;width:4321;height:812" type="#_x0000_t75" stroked="false">
                <v:imagedata r:id="rId151" o:title=""/>
              </v:shape>
            </v:group>
            <v:group style="position:absolute;left:9360;top:4080;width:1800;height:600" coordorigin="9360,4080" coordsize="1800,600">
              <v:shape style="position:absolute;left:9360;top:4080;width:1800;height:600" coordorigin="9360,4080" coordsize="1800,600" path="m11160,4380l11136,4311,11068,4248,10962,4192,10896,4167,10823,4146,10742,4126,10656,4110,10563,4097,10466,4088,10365,4082,10260,4080,10155,4082,10053,4088,9956,4097,9864,4110,9777,4126,9697,4146,9623,4167,9557,4192,9500,4219,9412,4278,9366,4345,9360,4380,9366,4415,9412,4481,9500,4541,9557,4568,9623,4592,9697,4614,9777,4633,9864,4649,9956,4663,10053,4672,10155,4678,10260,4680,10365,4678,10466,4672,10563,4663,10656,4649,10742,4633,10823,4614,10896,4592,10962,4568,11020,4541,11108,4481,11154,4415,11160,4380xe" filled="false" stroked="true" strokeweight="4.5pt" strokecolor="#ff0000">
                <v:path arrowok="t"/>
              </v:shape>
              <v:shape style="position:absolute;left:6480;top:6120;width:7560;height:2880" type="#_x0000_t75" stroked="false">
                <v:imagedata r:id="rId11" o:title=""/>
              </v:shape>
              <v:shape style="position:absolute;left:7320;top:7320;width:4326;height:960" type="#_x0000_t75" stroked="false">
                <v:imagedata r:id="rId163" o:title=""/>
              </v:shape>
            </v:group>
            <w10:wrap type="none"/>
          </v:group>
        </w:pict>
      </w:r>
    </w:p>
    <w:p>
      <w:pPr>
        <w:pStyle w:val="Heading3"/>
        <w:spacing w:line="240" w:lineRule="auto"/>
        <w:ind w:left="1462" w:right="0"/>
        <w:jc w:val="left"/>
      </w:pPr>
      <w:r>
        <w:rPr>
          <w:color w:val="080808"/>
          <w:w w:val="100"/>
        </w:rPr>
      </w:r>
      <w:r>
        <w:rPr>
          <w:shadow/>
          <w:color w:val="080808"/>
        </w:rPr>
        <w:t>MP </w:t>
      </w:r>
      <w:r>
        <w:rPr>
          <w:shadow w:val="0"/>
          <w:color w:val="080808"/>
        </w:rPr>
      </w:r>
      <w:r>
        <w:rPr>
          <w:shadow/>
          <w:color w:val="080808"/>
        </w:rPr>
        <w:t>Input </w:t>
      </w:r>
      <w:r>
        <w:rPr>
          <w:shadow w:val="0"/>
          <w:color w:val="080808"/>
        </w:rPr>
      </w:r>
      <w:r>
        <w:rPr>
          <w:shadow/>
          <w:color w:val="080808"/>
        </w:rPr>
        <w:t>output </w:t>
      </w:r>
      <w:r>
        <w:rPr>
          <w:shadow w:val="0"/>
          <w:color w:val="080808"/>
        </w:rPr>
      </w:r>
      <w:r>
        <w:rPr>
          <w:shadow/>
          <w:color w:val="080808"/>
        </w:rPr>
        <w:t>monitor</w:t>
      </w:r>
      <w:r>
        <w:rPr>
          <w:shadow/>
          <w:color w:val="080808"/>
          <w:spacing w:val="-8"/>
        </w:rPr>
        <w:t> </w:t>
      </w:r>
      <w:r>
        <w:rPr>
          <w:shadow w:val="0"/>
          <w:color w:val="080808"/>
          <w:spacing w:val="-8"/>
        </w:rPr>
      </w:r>
      <w:r>
        <w:rPr>
          <w:shadow/>
          <w:color w:val="080808"/>
        </w:rPr>
        <w:t>A3</w:t>
      </w:r>
      <w:r>
        <w:rPr>
          <w:shadow w:val="0"/>
          <w:color w:val="080808"/>
        </w:rPr>
      </w:r>
      <w:r>
        <w:rPr>
          <w:shadow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 w:after="0"/>
        <w:ind w:right="0"/>
        <w:rPr>
          <w:rFonts w:ascii="Arial" w:hAnsi="Arial" w:cs="Arial" w:eastAsia="Arial" w:hint="default"/>
          <w:sz w:val="25"/>
          <w:szCs w:val="25"/>
        </w:rPr>
      </w:pPr>
    </w:p>
    <w:tbl>
      <w:tblPr>
        <w:tblW w:w="0" w:type="auto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353"/>
        <w:gridCol w:w="1893"/>
        <w:gridCol w:w="1109"/>
      </w:tblGrid>
      <w:tr>
        <w:trPr>
          <w:trHeight w:val="888" w:hRule="exact"/>
        </w:trPr>
        <w:tc>
          <w:tcPr>
            <w:tcW w:w="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135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A3</w:t>
            </w:r>
            <w:r>
              <w:rPr>
                <w:rFonts w:ascii="Arial"/>
                <w:sz w:val="20"/>
              </w:rPr>
            </w:r>
          </w:p>
        </w:tc>
        <w:tc>
          <w:tcPr>
            <w:tcW w:w="353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 w:hint="default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96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93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145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PKB</w:t>
            </w:r>
            <w:r>
              <w:rPr>
                <w:rFonts w:ascii="Arial"/>
                <w:color w:val="080808"/>
                <w:spacing w:val="-5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SW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 w:hint="default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45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BRAKE OIL</w:t>
            </w:r>
            <w:r>
              <w:rPr>
                <w:rFonts w:ascii="Arial"/>
                <w:color w:val="080808"/>
                <w:spacing w:val="-10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LOW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9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6"/>
              <w:ind w:left="151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ON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 w:hint="default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51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OFF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930" w:hRule="exact"/>
        </w:trPr>
        <w:tc>
          <w:tcPr>
            <w:tcW w:w="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35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A3</w:t>
            </w:r>
            <w:r>
              <w:rPr>
                <w:rFonts w:ascii="Arial"/>
                <w:sz w:val="20"/>
              </w:rPr>
            </w:r>
          </w:p>
        </w:tc>
        <w:tc>
          <w:tcPr>
            <w:tcW w:w="353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53"/>
              <w:ind w:left="95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93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424" w:lineRule="exact" w:before="37"/>
              <w:ind w:left="145" w:right="149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ENG. PRES</w:t>
            </w:r>
            <w:r>
              <w:rPr>
                <w:rFonts w:ascii="Arial"/>
                <w:color w:val="080808"/>
                <w:spacing w:val="-8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LOW </w:t>
            </w:r>
            <w:r>
              <w:rPr>
                <w:rFonts w:ascii="Arial"/>
                <w:color w:val="080808"/>
                <w:sz w:val="20"/>
              </w:rPr>
              <w:t>ENG.</w:t>
            </w:r>
            <w:r>
              <w:rPr>
                <w:rFonts w:ascii="Arial"/>
                <w:color w:val="080808"/>
                <w:spacing w:val="-4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TEMP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9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424" w:lineRule="exact" w:before="37"/>
              <w:ind w:left="151" w:right="634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ON 7</w:t>
            </w:r>
            <w:r>
              <w:rPr>
                <w:rFonts w:ascii="Arial"/>
                <w:color w:val="080808"/>
                <w:spacing w:val="-2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C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930" w:hRule="exact"/>
        </w:trPr>
        <w:tc>
          <w:tcPr>
            <w:tcW w:w="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35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A3</w:t>
            </w:r>
            <w:r>
              <w:rPr>
                <w:rFonts w:ascii="Arial"/>
                <w:sz w:val="20"/>
              </w:rPr>
            </w:r>
          </w:p>
        </w:tc>
        <w:tc>
          <w:tcPr>
            <w:tcW w:w="353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53"/>
              <w:ind w:left="95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93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424" w:lineRule="exact" w:before="37"/>
              <w:ind w:left="145" w:right="311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FUEL LEVEL TURN SIG</w:t>
            </w:r>
            <w:r>
              <w:rPr>
                <w:rFonts w:ascii="Arial"/>
                <w:color w:val="080808"/>
                <w:spacing w:val="-7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(RH)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9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424" w:lineRule="exact" w:before="37"/>
              <w:ind w:left="151" w:right="139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83</w:t>
            </w:r>
            <w:r>
              <w:rPr>
                <w:rFonts w:ascii="Arial"/>
                <w:color w:val="080808"/>
                <w:spacing w:val="-9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Ohms </w:t>
            </w:r>
            <w:r>
              <w:rPr>
                <w:rFonts w:ascii="Arial"/>
                <w:color w:val="080808"/>
                <w:sz w:val="20"/>
              </w:rPr>
              <w:t>OFF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930" w:hRule="exact"/>
        </w:trPr>
        <w:tc>
          <w:tcPr>
            <w:tcW w:w="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08"/>
              <w:ind w:left="135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A3</w:t>
            </w:r>
            <w:r>
              <w:rPr>
                <w:rFonts w:ascii="Arial"/>
                <w:sz w:val="20"/>
              </w:rPr>
            </w:r>
          </w:p>
        </w:tc>
        <w:tc>
          <w:tcPr>
            <w:tcW w:w="353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53"/>
              <w:ind w:left="95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93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08"/>
              <w:ind w:left="145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TURN SIG</w:t>
            </w:r>
            <w:r>
              <w:rPr>
                <w:rFonts w:ascii="Arial"/>
                <w:color w:val="080808"/>
                <w:spacing w:val="-8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(LH)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 w:hint="default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45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FUEL WARN</w:t>
            </w:r>
            <w:r>
              <w:rPr>
                <w:rFonts w:ascii="Arial"/>
                <w:color w:val="080808"/>
                <w:spacing w:val="-7"/>
                <w:sz w:val="20"/>
              </w:rPr>
              <w:t> </w:t>
            </w:r>
            <w:r>
              <w:rPr>
                <w:rFonts w:ascii="Arial"/>
                <w:color w:val="080808"/>
                <w:sz w:val="20"/>
              </w:rPr>
              <w:t>SW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9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8"/>
              <w:ind w:left="151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OFF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 w:hint="default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51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080808"/>
                <w:sz w:val="20"/>
              </w:rPr>
              <w:t>OFF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ind w:right="0"/>
        <w:rPr>
          <w:rFonts w:ascii="Arial" w:hAnsi="Arial" w:cs="Arial" w:eastAsia="Arial" w:hint="default"/>
          <w:sz w:val="24"/>
          <w:szCs w:val="24"/>
        </w:rPr>
      </w:pPr>
    </w:p>
    <w:p>
      <w:pPr>
        <w:spacing w:before="64"/>
        <w:ind w:left="0" w:right="34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color w:val="080808"/>
          <w:spacing w:val="-2"/>
          <w:w w:val="105"/>
          <w:sz w:val="28"/>
        </w:rPr>
        <w:t>32</w:t>
      </w:r>
      <w:r>
        <w:rPr>
          <w:rFonts w:ascii="Arial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1140" w:bottom="280" w:left="1920" w:right="2260"/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1"/>
          <w:szCs w:val="11"/>
        </w:rPr>
      </w:pPr>
    </w:p>
    <w:p>
      <w:pPr>
        <w:pStyle w:val="Heading3"/>
        <w:spacing w:line="240" w:lineRule="auto"/>
        <w:ind w:left="2342" w:right="0"/>
        <w:jc w:val="left"/>
      </w:pPr>
      <w:r>
        <w:rPr>
          <w:color w:val="080808"/>
          <w:w w:val="100"/>
        </w:rPr>
      </w:r>
      <w:r>
        <w:rPr>
          <w:shadow/>
          <w:color w:val="080808"/>
        </w:rPr>
        <w:t>How </w:t>
      </w:r>
      <w:r>
        <w:rPr>
          <w:shadow w:val="0"/>
          <w:color w:val="080808"/>
        </w:rPr>
      </w:r>
      <w:r>
        <w:rPr>
          <w:shadow/>
          <w:color w:val="080808"/>
        </w:rPr>
        <w:t>to </w:t>
      </w:r>
      <w:r>
        <w:rPr>
          <w:shadow w:val="0"/>
          <w:color w:val="080808"/>
        </w:rPr>
      </w:r>
      <w:r>
        <w:rPr>
          <w:shadow/>
          <w:color w:val="080808"/>
        </w:rPr>
        <w:t>get </w:t>
      </w:r>
      <w:r>
        <w:rPr>
          <w:shadow w:val="0"/>
          <w:color w:val="080808"/>
        </w:rPr>
      </w:r>
      <w:r>
        <w:rPr>
          <w:shadow/>
          <w:color w:val="080808"/>
        </w:rPr>
        <w:t>to </w:t>
      </w:r>
      <w:r>
        <w:rPr>
          <w:shadow w:val="0"/>
          <w:color w:val="080808"/>
        </w:rPr>
      </w:r>
      <w:r>
        <w:rPr>
          <w:shadow/>
          <w:color w:val="080808"/>
        </w:rPr>
        <w:t>VCM</w:t>
      </w:r>
      <w:r>
        <w:rPr>
          <w:shadow/>
          <w:color w:val="080808"/>
          <w:spacing w:val="1"/>
        </w:rPr>
        <w:t> </w:t>
      </w:r>
      <w:r>
        <w:rPr>
          <w:shadow w:val="0"/>
          <w:color w:val="080808"/>
          <w:spacing w:val="1"/>
        </w:rPr>
      </w:r>
      <w:r>
        <w:rPr>
          <w:shadow/>
          <w:color w:val="080808"/>
        </w:rPr>
        <w:t>set</w:t>
      </w:r>
      <w:r>
        <w:rPr>
          <w:shadow w:val="0"/>
          <w:color w:val="080808"/>
        </w:rPr>
      </w:r>
      <w:r>
        <w:rPr>
          <w:shadow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ind w:right="0"/>
        <w:rPr>
          <w:rFonts w:ascii="Arial" w:hAnsi="Arial" w:cs="Arial" w:eastAsia="Arial" w:hint="default"/>
          <w:sz w:val="18"/>
          <w:szCs w:val="18"/>
        </w:rPr>
      </w:pPr>
    </w:p>
    <w:p>
      <w:pPr>
        <w:tabs>
          <w:tab w:pos="8989" w:val="left" w:leader="none"/>
        </w:tabs>
        <w:spacing w:before="73"/>
        <w:ind w:left="7100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2"/>
          <w:sz w:val="21"/>
        </w:rPr>
        <w:t>A1</w:t>
      </w:r>
      <w:r>
        <w:rPr>
          <w:rFonts w:ascii="Arial"/>
          <w:b/>
          <w:spacing w:val="57"/>
          <w:sz w:val="21"/>
        </w:rPr>
        <w:t> </w:t>
      </w:r>
      <w:r>
        <w:rPr>
          <w:rFonts w:ascii="Arial"/>
          <w:b/>
          <w:spacing w:val="-4"/>
          <w:sz w:val="21"/>
        </w:rPr>
        <w:t>SPEED</w:t>
      </w:r>
      <w:r>
        <w:rPr>
          <w:rFonts w:ascii="Arial"/>
          <w:b/>
          <w:sz w:val="21"/>
        </w:rPr>
        <w:t> </w:t>
      </w:r>
      <w:r>
        <w:rPr>
          <w:rFonts w:ascii="Arial"/>
          <w:b/>
          <w:spacing w:val="-3"/>
          <w:sz w:val="21"/>
        </w:rPr>
        <w:t>SEN</w:t>
        <w:tab/>
      </w:r>
      <w:r>
        <w:rPr>
          <w:rFonts w:ascii="Arial"/>
          <w:b/>
          <w:sz w:val="21"/>
        </w:rPr>
        <w:t>0.0km/h</w:t>
      </w:r>
      <w:r>
        <w:rPr>
          <w:rFonts w:ascii="Arial"/>
          <w:sz w:val="21"/>
        </w:rPr>
      </w:r>
    </w:p>
    <w:p>
      <w:pPr>
        <w:tabs>
          <w:tab w:pos="8990" w:val="left" w:leader="none"/>
        </w:tabs>
        <w:spacing w:before="10"/>
        <w:ind w:left="7100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z w:val="21"/>
        </w:rPr>
        <w:t>01</w:t>
      </w:r>
      <w:r>
        <w:rPr>
          <w:rFonts w:ascii="Arial"/>
          <w:b/>
          <w:spacing w:val="57"/>
          <w:sz w:val="21"/>
        </w:rPr>
        <w:t> </w:t>
      </w:r>
      <w:r>
        <w:rPr>
          <w:rFonts w:ascii="Arial"/>
          <w:b/>
          <w:spacing w:val="2"/>
          <w:sz w:val="21"/>
        </w:rPr>
        <w:t>OIL </w:t>
      </w:r>
      <w:r>
        <w:rPr>
          <w:rFonts w:ascii="Arial"/>
          <w:b/>
          <w:spacing w:val="-4"/>
          <w:sz w:val="21"/>
        </w:rPr>
        <w:t>PRES</w:t>
        <w:tab/>
      </w:r>
      <w:r>
        <w:rPr>
          <w:rFonts w:ascii="Arial"/>
          <w:b/>
          <w:sz w:val="21"/>
        </w:rPr>
        <w:t>0.000MPa</w:t>
      </w:r>
      <w:r>
        <w:rPr>
          <w:rFonts w:ascii="Arial"/>
          <w:sz w:val="21"/>
        </w:rPr>
      </w:r>
    </w:p>
    <w:p>
      <w:pPr>
        <w:spacing w:line="240" w:lineRule="auto" w:before="10"/>
        <w:ind w:right="0"/>
        <w:rPr>
          <w:rFonts w:ascii="Arial" w:hAnsi="Arial" w:cs="Arial" w:eastAsia="Arial" w:hint="default"/>
          <w:b/>
          <w:bCs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 w:hint="default"/>
          <w:sz w:val="21"/>
          <w:szCs w:val="21"/>
        </w:rPr>
        <w:sectPr>
          <w:pgSz w:w="15840" w:h="12240" w:orient="landscape"/>
          <w:pgMar w:top="1140" w:bottom="280" w:left="1040" w:right="2260"/>
        </w:sectPr>
      </w:pPr>
    </w:p>
    <w:p>
      <w:pPr>
        <w:spacing w:before="73"/>
        <w:ind w:left="3565" w:right="-14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color w:val="FF0000"/>
          <w:spacing w:val="-3"/>
          <w:sz w:val="21"/>
        </w:rPr>
        <w:t>AO  </w:t>
      </w:r>
      <w:r>
        <w:rPr>
          <w:rFonts w:ascii="Arial"/>
          <w:b/>
          <w:color w:val="FF0000"/>
          <w:sz w:val="21"/>
        </w:rPr>
        <w:t>1. </w:t>
      </w:r>
      <w:r>
        <w:rPr>
          <w:rFonts w:ascii="Arial"/>
          <w:b/>
          <w:color w:val="FF0000"/>
          <w:spacing w:val="-3"/>
          <w:sz w:val="21"/>
        </w:rPr>
        <w:t>VCM  </w:t>
      </w:r>
      <w:r>
        <w:rPr>
          <w:rFonts w:ascii="Arial"/>
          <w:b/>
          <w:sz w:val="21"/>
        </w:rPr>
        <w:t>3. </w:t>
      </w:r>
      <w:r>
        <w:rPr>
          <w:rFonts w:ascii="Arial"/>
          <w:b/>
          <w:spacing w:val="25"/>
          <w:sz w:val="21"/>
        </w:rPr>
        <w:t> </w:t>
      </w:r>
      <w:r>
        <w:rPr>
          <w:rFonts w:ascii="Arial"/>
          <w:b/>
          <w:sz w:val="21"/>
        </w:rPr>
        <w:t>MP</w:t>
      </w:r>
      <w:r>
        <w:rPr>
          <w:rFonts w:ascii="Arial"/>
          <w:sz w:val="21"/>
        </w:rPr>
      </w:r>
    </w:p>
    <w:p>
      <w:pPr>
        <w:spacing w:before="10"/>
        <w:ind w:left="0" w:right="707" w:firstLine="0"/>
        <w:jc w:val="righ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color w:val="0000FF"/>
          <w:sz w:val="21"/>
        </w:rPr>
        <w:t>2.</w:t>
      </w:r>
      <w:r>
        <w:rPr>
          <w:rFonts w:ascii="Arial"/>
          <w:b/>
          <w:color w:val="0000FF"/>
          <w:spacing w:val="48"/>
          <w:sz w:val="21"/>
        </w:rPr>
        <w:t> </w:t>
      </w:r>
      <w:r>
        <w:rPr>
          <w:rFonts w:ascii="Arial"/>
          <w:b/>
          <w:color w:val="0000FF"/>
          <w:spacing w:val="-3"/>
          <w:sz w:val="21"/>
        </w:rPr>
        <w:t>ECM</w:t>
      </w:r>
      <w:r>
        <w:rPr>
          <w:rFonts w:ascii="Arial"/>
          <w:spacing w:val="-3"/>
          <w:sz w:val="21"/>
        </w:rPr>
      </w:r>
    </w:p>
    <w:p>
      <w:pPr>
        <w:tabs>
          <w:tab w:pos="3524" w:val="left" w:leader="none"/>
        </w:tabs>
        <w:spacing w:before="73"/>
        <w:ind w:left="1635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spacing w:val="2"/>
        </w:rPr>
        <w:br w:type="column"/>
      </w:r>
      <w:r>
        <w:rPr>
          <w:rFonts w:ascii="Arial"/>
          <w:b/>
          <w:spacing w:val="2"/>
          <w:sz w:val="21"/>
        </w:rPr>
        <w:t>A2</w:t>
      </w:r>
      <w:r>
        <w:rPr>
          <w:rFonts w:ascii="Arial"/>
          <w:b/>
          <w:spacing w:val="45"/>
          <w:sz w:val="21"/>
        </w:rPr>
        <w:t> </w:t>
      </w:r>
      <w:r>
        <w:rPr>
          <w:rFonts w:ascii="Arial"/>
          <w:b/>
          <w:sz w:val="21"/>
        </w:rPr>
        <w:t>ENG.REV</w:t>
        <w:tab/>
        <w:t>0rpm</w:t>
      </w:r>
      <w:r>
        <w:rPr>
          <w:rFonts w:ascii="Arial"/>
          <w:sz w:val="21"/>
        </w:rPr>
      </w:r>
    </w:p>
    <w:p>
      <w:pPr>
        <w:tabs>
          <w:tab w:pos="3524" w:val="left" w:leader="none"/>
        </w:tabs>
        <w:spacing w:before="10"/>
        <w:ind w:left="1635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z w:val="21"/>
        </w:rPr>
        <w:t>01</w:t>
      </w:r>
      <w:r>
        <w:rPr>
          <w:rFonts w:ascii="Arial"/>
          <w:b/>
          <w:spacing w:val="48"/>
          <w:sz w:val="21"/>
        </w:rPr>
        <w:t> </w:t>
      </w:r>
      <w:r>
        <w:rPr>
          <w:rFonts w:ascii="Arial"/>
          <w:b/>
          <w:sz w:val="21"/>
        </w:rPr>
        <w:t>IDLE</w:t>
      </w:r>
      <w:r>
        <w:rPr>
          <w:rFonts w:ascii="Arial"/>
          <w:b/>
          <w:spacing w:val="-4"/>
          <w:sz w:val="21"/>
        </w:rPr>
        <w:t> </w:t>
      </w:r>
      <w:r>
        <w:rPr>
          <w:rFonts w:ascii="Arial"/>
          <w:b/>
          <w:sz w:val="21"/>
        </w:rPr>
        <w:t>SW</w:t>
        <w:tab/>
      </w:r>
      <w:r>
        <w:rPr>
          <w:rFonts w:ascii="Arial"/>
          <w:b/>
          <w:spacing w:val="4"/>
          <w:sz w:val="21"/>
        </w:rPr>
        <w:t>ON</w:t>
      </w:r>
      <w:r>
        <w:rPr>
          <w:rFonts w:ascii="Arial"/>
          <w:sz w:val="21"/>
        </w:rPr>
      </w:r>
    </w:p>
    <w:p>
      <w:pPr>
        <w:spacing w:after="0"/>
        <w:jc w:val="left"/>
        <w:rPr>
          <w:rFonts w:ascii="Arial" w:hAnsi="Arial" w:cs="Arial" w:eastAsia="Arial" w:hint="default"/>
          <w:sz w:val="21"/>
          <w:szCs w:val="21"/>
        </w:rPr>
        <w:sectPr>
          <w:type w:val="continuous"/>
          <w:pgSz w:w="15840" w:h="12240" w:orient="landscape"/>
          <w:pgMar w:top="360" w:bottom="0" w:left="1040" w:right="2260"/>
          <w:cols w:num="2" w:equalWidth="0">
            <w:col w:w="5426" w:space="40"/>
            <w:col w:w="7074"/>
          </w:cols>
        </w:sectPr>
      </w:pPr>
    </w:p>
    <w:p>
      <w:pPr>
        <w:spacing w:line="240" w:lineRule="auto" w:before="11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tabs>
          <w:tab w:pos="8611" w:val="left" w:leader="none"/>
        </w:tabs>
        <w:spacing w:before="73"/>
        <w:ind w:left="7100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2"/>
          <w:sz w:val="21"/>
        </w:rPr>
        <w:t>A3</w:t>
      </w:r>
      <w:r>
        <w:rPr>
          <w:rFonts w:ascii="Arial"/>
          <w:b/>
          <w:spacing w:val="53"/>
          <w:sz w:val="21"/>
        </w:rPr>
        <w:t> </w:t>
      </w:r>
      <w:r>
        <w:rPr>
          <w:rFonts w:ascii="Arial"/>
          <w:b/>
          <w:spacing w:val="-3"/>
          <w:sz w:val="21"/>
        </w:rPr>
        <w:t>PKB </w:t>
      </w:r>
      <w:r>
        <w:rPr>
          <w:rFonts w:ascii="Arial"/>
          <w:b/>
          <w:sz w:val="21"/>
        </w:rPr>
        <w:t>SW</w:t>
        <w:tab/>
        <w:t>ON</w:t>
      </w:r>
      <w:r>
        <w:rPr>
          <w:rFonts w:ascii="Arial"/>
          <w:sz w:val="21"/>
        </w:rPr>
      </w:r>
    </w:p>
    <w:p>
      <w:pPr>
        <w:spacing w:before="10"/>
        <w:ind w:left="7100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z w:val="21"/>
        </w:rPr>
        <w:t>01  </w:t>
      </w:r>
      <w:r>
        <w:rPr>
          <w:rFonts w:ascii="Arial"/>
          <w:b/>
          <w:spacing w:val="-5"/>
          <w:sz w:val="21"/>
        </w:rPr>
        <w:t>BRAKE </w:t>
      </w:r>
      <w:r>
        <w:rPr>
          <w:rFonts w:ascii="Arial"/>
          <w:b/>
          <w:spacing w:val="3"/>
          <w:sz w:val="21"/>
        </w:rPr>
        <w:t>OIL </w:t>
      </w:r>
      <w:r>
        <w:rPr>
          <w:rFonts w:ascii="Arial"/>
          <w:b/>
          <w:sz w:val="21"/>
        </w:rPr>
        <w:t>LOW </w:t>
      </w:r>
      <w:r>
        <w:rPr>
          <w:rFonts w:ascii="Arial"/>
          <w:b/>
          <w:spacing w:val="12"/>
          <w:sz w:val="21"/>
        </w:rPr>
        <w:t> </w:t>
      </w:r>
      <w:r>
        <w:rPr>
          <w:rFonts w:ascii="Arial"/>
          <w:b/>
          <w:sz w:val="21"/>
        </w:rPr>
        <w:t>OFF</w:t>
      </w:r>
      <w:r>
        <w:rPr>
          <w:rFonts w:ascii="Arial"/>
          <w:sz w:val="21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type w:val="continuous"/>
          <w:pgSz w:w="15840" w:h="12240" w:orient="landscape"/>
          <w:pgMar w:top="360" w:bottom="0" w:left="1040" w:right="2260"/>
        </w:sect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tabs>
          <w:tab w:pos="1991" w:val="left" w:leader="none"/>
        </w:tabs>
        <w:spacing w:before="120"/>
        <w:ind w:left="102" w:right="-16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z w:val="21"/>
        </w:rPr>
        <w:t>OO</w:t>
      </w:r>
      <w:r>
        <w:rPr>
          <w:rFonts w:ascii="Arial"/>
          <w:b/>
          <w:spacing w:val="3"/>
          <w:sz w:val="21"/>
        </w:rPr>
        <w:t> </w:t>
      </w:r>
      <w:r>
        <w:rPr>
          <w:rFonts w:ascii="Arial"/>
          <w:b/>
          <w:color w:val="FF0000"/>
          <w:spacing w:val="-3"/>
          <w:sz w:val="21"/>
        </w:rPr>
        <w:t>A.</w:t>
      </w:r>
      <w:r>
        <w:rPr>
          <w:rFonts w:ascii="Arial"/>
          <w:b/>
          <w:color w:val="FF0000"/>
          <w:spacing w:val="3"/>
          <w:sz w:val="21"/>
        </w:rPr>
        <w:t> </w:t>
      </w:r>
      <w:r>
        <w:rPr>
          <w:rFonts w:ascii="Arial"/>
          <w:b/>
          <w:color w:val="FF0000"/>
          <w:sz w:val="21"/>
        </w:rPr>
        <w:t>MONITOR</w:t>
        <w:tab/>
      </w:r>
      <w:r>
        <w:rPr>
          <w:rFonts w:ascii="Arial"/>
          <w:b/>
          <w:color w:val="008000"/>
          <w:sz w:val="21"/>
        </w:rPr>
        <w:t>C.</w:t>
      </w:r>
      <w:r>
        <w:rPr>
          <w:rFonts w:ascii="Arial"/>
          <w:b/>
          <w:color w:val="008000"/>
          <w:spacing w:val="56"/>
          <w:sz w:val="21"/>
        </w:rPr>
        <w:t> </w:t>
      </w:r>
      <w:r>
        <w:rPr>
          <w:rFonts w:ascii="Arial"/>
          <w:b/>
          <w:color w:val="008000"/>
          <w:spacing w:val="-4"/>
          <w:sz w:val="21"/>
        </w:rPr>
        <w:t>ALARM</w:t>
      </w:r>
      <w:r>
        <w:rPr>
          <w:rFonts w:ascii="Arial"/>
          <w:spacing w:val="-4"/>
          <w:sz w:val="21"/>
        </w:rPr>
      </w:r>
    </w:p>
    <w:p>
      <w:pPr>
        <w:spacing w:before="10"/>
        <w:ind w:left="511" w:right="-16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color w:val="0000FF"/>
          <w:sz w:val="21"/>
        </w:rPr>
        <w:t>B.  </w:t>
      </w:r>
      <w:r>
        <w:rPr>
          <w:rFonts w:ascii="Arial"/>
          <w:b/>
          <w:color w:val="0000FF"/>
          <w:spacing w:val="-3"/>
          <w:sz w:val="21"/>
        </w:rPr>
        <w:t>SET  </w:t>
      </w:r>
      <w:r>
        <w:rPr>
          <w:rFonts w:ascii="Arial"/>
          <w:b/>
          <w:spacing w:val="-3"/>
          <w:sz w:val="21"/>
        </w:rPr>
        <w:t>D. </w:t>
      </w:r>
      <w:r>
        <w:rPr>
          <w:rFonts w:ascii="Arial"/>
          <w:b/>
          <w:spacing w:val="17"/>
          <w:sz w:val="21"/>
        </w:rPr>
        <w:t> </w:t>
      </w:r>
      <w:r>
        <w:rPr>
          <w:rFonts w:ascii="Arial"/>
          <w:b/>
          <w:spacing w:val="-3"/>
          <w:sz w:val="21"/>
        </w:rPr>
        <w:t>TEST</w:t>
      </w:r>
      <w:r>
        <w:rPr>
          <w:rFonts w:ascii="Arial"/>
          <w:spacing w:val="-3"/>
          <w:sz w:val="21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5"/>
        <w:ind w:right="0"/>
        <w:rPr>
          <w:rFonts w:ascii="Arial" w:hAnsi="Arial" w:cs="Arial" w:eastAsia="Arial" w:hint="default"/>
          <w:b/>
          <w:bCs/>
          <w:sz w:val="18"/>
          <w:szCs w:val="18"/>
        </w:rPr>
      </w:pPr>
    </w:p>
    <w:p>
      <w:pPr>
        <w:spacing w:before="0"/>
        <w:ind w:left="102" w:right="-16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color w:val="0000FF"/>
          <w:spacing w:val="-3"/>
          <w:sz w:val="21"/>
        </w:rPr>
        <w:t>BO  </w:t>
      </w:r>
      <w:r>
        <w:rPr>
          <w:rFonts w:ascii="Arial"/>
          <w:b/>
          <w:color w:val="FF0000"/>
          <w:sz w:val="21"/>
        </w:rPr>
        <w:t>1. </w:t>
      </w:r>
      <w:r>
        <w:rPr>
          <w:rFonts w:ascii="Arial"/>
          <w:b/>
          <w:color w:val="FF0000"/>
          <w:spacing w:val="11"/>
          <w:sz w:val="21"/>
        </w:rPr>
        <w:t> </w:t>
      </w:r>
      <w:r>
        <w:rPr>
          <w:rFonts w:ascii="Arial"/>
          <w:b/>
          <w:color w:val="FF0000"/>
          <w:spacing w:val="-4"/>
          <w:sz w:val="21"/>
        </w:rPr>
        <w:t>VCM</w:t>
      </w:r>
      <w:r>
        <w:rPr>
          <w:rFonts w:ascii="Arial"/>
          <w:spacing w:val="-4"/>
          <w:sz w:val="21"/>
        </w:rPr>
      </w:r>
    </w:p>
    <w:p>
      <w:pPr>
        <w:spacing w:before="10"/>
        <w:ind w:left="543" w:right="-16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-17"/>
          <w:sz w:val="21"/>
        </w:rPr>
        <w:t>2. </w:t>
      </w:r>
      <w:r>
        <w:rPr>
          <w:rFonts w:ascii="Arial"/>
          <w:b/>
          <w:spacing w:val="12"/>
          <w:sz w:val="21"/>
        </w:rPr>
        <w:t> </w:t>
      </w:r>
      <w:r>
        <w:rPr>
          <w:rFonts w:ascii="Arial"/>
          <w:b/>
          <w:sz w:val="21"/>
        </w:rPr>
        <w:t>MP</w:t>
      </w:r>
      <w:r>
        <w:rPr>
          <w:rFonts w:ascii="Arial"/>
          <w:sz w:val="21"/>
        </w:rPr>
      </w:r>
    </w:p>
    <w:p>
      <w:pPr>
        <w:spacing w:line="240" w:lineRule="auto" w:before="4"/>
        <w:ind w:right="0"/>
        <w:rPr>
          <w:rFonts w:ascii="Arial" w:hAnsi="Arial" w:cs="Arial" w:eastAsia="Arial" w:hint="default"/>
          <w:b/>
          <w:bCs/>
          <w:sz w:val="17"/>
          <w:szCs w:val="17"/>
        </w:rPr>
      </w:pPr>
      <w:r>
        <w:rPr/>
        <w:br w:type="column"/>
      </w:r>
      <w:r>
        <w:rPr>
          <w:rFonts w:ascii="Arial"/>
          <w:b/>
          <w:sz w:val="17"/>
        </w:rPr>
      </w:r>
    </w:p>
    <w:p>
      <w:pPr>
        <w:tabs>
          <w:tab w:pos="2033" w:val="left" w:leader="none"/>
        </w:tabs>
        <w:spacing w:before="0"/>
        <w:ind w:left="144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2"/>
          <w:sz w:val="21"/>
        </w:rPr>
        <w:t>B1</w:t>
      </w:r>
      <w:r>
        <w:rPr>
          <w:rFonts w:ascii="Arial"/>
          <w:b/>
          <w:spacing w:val="51"/>
          <w:sz w:val="21"/>
        </w:rPr>
        <w:t> </w:t>
      </w:r>
      <w:r>
        <w:rPr>
          <w:rFonts w:ascii="Arial"/>
          <w:b/>
          <w:sz w:val="21"/>
        </w:rPr>
        <w:t>CONT </w:t>
      </w:r>
      <w:r>
        <w:rPr>
          <w:rFonts w:ascii="Arial"/>
          <w:b/>
          <w:spacing w:val="-3"/>
          <w:sz w:val="21"/>
        </w:rPr>
        <w:t>TYPE</w:t>
        <w:tab/>
      </w:r>
      <w:r>
        <w:rPr>
          <w:rFonts w:ascii="Arial"/>
          <w:b/>
          <w:sz w:val="21"/>
        </w:rPr>
        <w:t>MC</w:t>
      </w:r>
      <w:r>
        <w:rPr>
          <w:rFonts w:ascii="Arial"/>
          <w:sz w:val="21"/>
        </w:rPr>
      </w:r>
    </w:p>
    <w:p>
      <w:pPr>
        <w:tabs>
          <w:tab w:pos="2033" w:val="left" w:leader="none"/>
        </w:tabs>
        <w:spacing w:before="10"/>
        <w:ind w:left="144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z w:val="21"/>
        </w:rPr>
        <w:t>01</w:t>
      </w:r>
      <w:r>
        <w:rPr>
          <w:rFonts w:ascii="Arial"/>
          <w:b/>
          <w:spacing w:val="55"/>
          <w:sz w:val="21"/>
        </w:rPr>
        <w:t> </w:t>
      </w:r>
      <w:r>
        <w:rPr>
          <w:rFonts w:ascii="Arial"/>
          <w:b/>
          <w:sz w:val="21"/>
        </w:rPr>
        <w:t>T/M</w:t>
      </w:r>
      <w:r>
        <w:rPr>
          <w:rFonts w:ascii="Arial"/>
          <w:b/>
          <w:spacing w:val="7"/>
          <w:sz w:val="21"/>
        </w:rPr>
        <w:t> </w:t>
      </w:r>
      <w:r>
        <w:rPr>
          <w:rFonts w:ascii="Arial"/>
          <w:b/>
          <w:spacing w:val="-3"/>
          <w:sz w:val="21"/>
        </w:rPr>
        <w:t>TYPE</w:t>
        <w:tab/>
        <w:t>ATM</w:t>
      </w:r>
      <w:r>
        <w:rPr>
          <w:rFonts w:ascii="Arial"/>
          <w:spacing w:val="-3"/>
          <w:sz w:val="21"/>
        </w:rPr>
      </w:r>
    </w:p>
    <w:p>
      <w:pPr>
        <w:spacing w:line="240" w:lineRule="auto" w:before="6"/>
        <w:ind w:right="0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spacing w:before="0"/>
        <w:ind w:left="102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2"/>
          <w:sz w:val="21"/>
        </w:rPr>
        <w:t>B2  </w:t>
      </w:r>
      <w:r>
        <w:rPr>
          <w:rFonts w:ascii="Arial"/>
          <w:b/>
          <w:spacing w:val="-3"/>
          <w:sz w:val="21"/>
        </w:rPr>
        <w:t>SER </w:t>
      </w:r>
      <w:r>
        <w:rPr>
          <w:rFonts w:ascii="Arial"/>
          <w:b/>
          <w:sz w:val="21"/>
        </w:rPr>
        <w:t>REMIND  </w:t>
      </w:r>
      <w:r>
        <w:rPr>
          <w:rFonts w:ascii="Arial"/>
          <w:b/>
          <w:spacing w:val="8"/>
          <w:sz w:val="21"/>
        </w:rPr>
        <w:t> </w:t>
      </w:r>
      <w:r>
        <w:rPr>
          <w:rFonts w:ascii="Arial"/>
          <w:b/>
          <w:spacing w:val="-3"/>
          <w:sz w:val="21"/>
        </w:rPr>
        <w:t>MANU</w:t>
      </w:r>
      <w:r>
        <w:rPr>
          <w:rFonts w:ascii="Arial"/>
          <w:sz w:val="21"/>
        </w:rPr>
      </w:r>
    </w:p>
    <w:p>
      <w:pPr>
        <w:tabs>
          <w:tab w:pos="1361" w:val="left" w:leader="none"/>
        </w:tabs>
        <w:spacing w:before="10"/>
        <w:ind w:left="102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z w:val="21"/>
        </w:rPr>
        <w:t>01</w:t>
      </w:r>
      <w:r>
        <w:rPr>
          <w:rFonts w:ascii="Arial"/>
          <w:b/>
          <w:spacing w:val="56"/>
          <w:sz w:val="21"/>
        </w:rPr>
        <w:t> </w:t>
      </w:r>
      <w:r>
        <w:rPr>
          <w:rFonts w:ascii="Arial"/>
          <w:b/>
          <w:sz w:val="21"/>
        </w:rPr>
        <w:t>MANU</w:t>
        <w:tab/>
      </w:r>
      <w:r>
        <w:rPr>
          <w:rFonts w:ascii="Arial"/>
          <w:b/>
          <w:spacing w:val="-3"/>
          <w:sz w:val="21"/>
        </w:rPr>
        <w:t>HOUR</w:t>
      </w:r>
      <w:r>
        <w:rPr>
          <w:rFonts w:ascii="Arial"/>
          <w:sz w:val="21"/>
        </w:rPr>
      </w:r>
    </w:p>
    <w:p>
      <w:pPr>
        <w:spacing w:after="0"/>
        <w:jc w:val="left"/>
        <w:rPr>
          <w:rFonts w:ascii="Arial" w:hAnsi="Arial" w:cs="Arial" w:eastAsia="Arial" w:hint="default"/>
          <w:sz w:val="21"/>
          <w:szCs w:val="21"/>
        </w:rPr>
        <w:sectPr>
          <w:type w:val="continuous"/>
          <w:pgSz w:w="15840" w:h="12240" w:orient="landscape"/>
          <w:pgMar w:top="360" w:bottom="0" w:left="1040" w:right="2260"/>
          <w:cols w:num="3" w:equalWidth="0">
            <w:col w:w="3058" w:space="405"/>
            <w:col w:w="1285" w:space="2209"/>
            <w:col w:w="5583"/>
          </w:cols>
        </w:sectPr>
      </w:pPr>
    </w:p>
    <w:p>
      <w:pPr>
        <w:spacing w:line="240" w:lineRule="auto" w:before="2"/>
        <w:ind w:right="0"/>
        <w:rPr>
          <w:rFonts w:ascii="Arial" w:hAnsi="Arial" w:cs="Arial" w:eastAsia="Arial" w:hint="default"/>
          <w:b/>
          <w:bCs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 w:hint="default"/>
          <w:sz w:val="19"/>
          <w:szCs w:val="19"/>
        </w:rPr>
        <w:sectPr>
          <w:type w:val="continuous"/>
          <w:pgSz w:w="15840" w:h="12240" w:orient="landscape"/>
          <w:pgMar w:top="360" w:bottom="0" w:left="1040" w:right="2260"/>
        </w:sectPr>
      </w:pPr>
    </w:p>
    <w:p>
      <w:pPr>
        <w:spacing w:line="240" w:lineRule="auto" w:before="1"/>
        <w:ind w:right="0"/>
        <w:rPr>
          <w:rFonts w:ascii="Arial" w:hAnsi="Arial" w:cs="Arial" w:eastAsia="Arial" w:hint="default"/>
          <w:b/>
          <w:bCs/>
          <w:sz w:val="29"/>
          <w:szCs w:val="29"/>
        </w:rPr>
      </w:pPr>
    </w:p>
    <w:p>
      <w:pPr>
        <w:spacing w:before="0"/>
        <w:ind w:left="3722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color w:val="008000"/>
          <w:spacing w:val="-3"/>
          <w:sz w:val="21"/>
        </w:rPr>
        <w:t>CO  </w:t>
      </w:r>
      <w:r>
        <w:rPr>
          <w:rFonts w:ascii="Arial"/>
          <w:b/>
          <w:sz w:val="21"/>
        </w:rPr>
        <w:t>1.</w:t>
      </w:r>
      <w:r>
        <w:rPr>
          <w:rFonts w:ascii="Arial"/>
          <w:b/>
          <w:spacing w:val="58"/>
          <w:sz w:val="21"/>
        </w:rPr>
        <w:t> </w:t>
      </w:r>
      <w:r>
        <w:rPr>
          <w:rFonts w:ascii="Arial"/>
          <w:b/>
          <w:sz w:val="21"/>
        </w:rPr>
        <w:t>HISTORY</w:t>
      </w:r>
      <w:r>
        <w:rPr>
          <w:rFonts w:ascii="Arial"/>
          <w:sz w:val="21"/>
        </w:rPr>
      </w:r>
    </w:p>
    <w:p>
      <w:pPr>
        <w:spacing w:before="10"/>
        <w:ind w:left="0" w:right="0" w:firstLine="0"/>
        <w:jc w:val="righ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-22"/>
          <w:sz w:val="21"/>
        </w:rPr>
        <w:t>2. </w:t>
      </w:r>
      <w:r>
        <w:rPr>
          <w:rFonts w:ascii="Arial"/>
          <w:b/>
          <w:spacing w:val="14"/>
          <w:sz w:val="21"/>
        </w:rPr>
        <w:t> </w:t>
      </w:r>
      <w:r>
        <w:rPr>
          <w:rFonts w:ascii="Arial"/>
          <w:b/>
          <w:spacing w:val="-4"/>
          <w:sz w:val="21"/>
        </w:rPr>
        <w:t>CLEAR</w:t>
      </w:r>
      <w:r>
        <w:rPr>
          <w:rFonts w:ascii="Arial"/>
          <w:b/>
          <w:spacing w:val="13"/>
          <w:sz w:val="21"/>
        </w:rPr>
        <w:t> </w:t>
      </w:r>
      <w:r>
        <w:rPr>
          <w:rFonts w:ascii="Arial"/>
          <w:b/>
          <w:spacing w:val="-3"/>
          <w:sz w:val="21"/>
        </w:rPr>
        <w:t>ALL</w:t>
      </w:r>
      <w:r>
        <w:rPr>
          <w:rFonts w:ascii="Arial"/>
          <w:spacing w:val="-3"/>
          <w:sz w:val="21"/>
        </w:rPr>
      </w:r>
    </w:p>
    <w:p>
      <w:pPr>
        <w:spacing w:before="73"/>
        <w:ind w:left="628" w:right="-18" w:firstLine="52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spacing w:val="-6"/>
        </w:rPr>
        <w:br w:type="column"/>
      </w:r>
      <w:r>
        <w:rPr>
          <w:rFonts w:ascii="Arial"/>
          <w:b/>
          <w:spacing w:val="-6"/>
          <w:sz w:val="21"/>
        </w:rPr>
        <w:t>NO</w:t>
      </w:r>
      <w:r>
        <w:rPr>
          <w:rFonts w:ascii="Arial"/>
          <w:sz w:val="21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1"/>
          <w:szCs w:val="21"/>
        </w:rPr>
      </w:pPr>
    </w:p>
    <w:p>
      <w:pPr>
        <w:spacing w:before="0"/>
        <w:ind w:left="628" w:right="-18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-4"/>
          <w:sz w:val="21"/>
        </w:rPr>
        <w:t>YES</w:t>
      </w:r>
      <w:r>
        <w:rPr>
          <w:rFonts w:ascii="Arial"/>
          <w:sz w:val="21"/>
        </w:rPr>
      </w:r>
    </w:p>
    <w:p>
      <w:pPr>
        <w:spacing w:before="73"/>
        <w:ind w:left="378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spacing w:val="-3"/>
        </w:rPr>
        <w:br w:type="column"/>
      </w:r>
      <w:r>
        <w:rPr>
          <w:rFonts w:ascii="Arial"/>
          <w:b/>
          <w:spacing w:val="-3"/>
          <w:sz w:val="21"/>
        </w:rPr>
        <w:t>C1  </w:t>
      </w:r>
      <w:r>
        <w:rPr>
          <w:rFonts w:ascii="Arial"/>
          <w:b/>
          <w:sz w:val="21"/>
        </w:rPr>
        <w:t>NO </w:t>
      </w:r>
      <w:r>
        <w:rPr>
          <w:rFonts w:ascii="Arial"/>
          <w:b/>
          <w:spacing w:val="-4"/>
          <w:sz w:val="21"/>
        </w:rPr>
        <w:t>ALARM</w:t>
      </w:r>
      <w:r>
        <w:rPr>
          <w:rFonts w:ascii="Arial"/>
          <w:b/>
          <w:spacing w:val="15"/>
          <w:sz w:val="21"/>
        </w:rPr>
        <w:t> </w:t>
      </w:r>
      <w:r>
        <w:rPr>
          <w:rFonts w:ascii="Arial"/>
          <w:b/>
          <w:sz w:val="21"/>
        </w:rPr>
        <w:t>HISTORY</w:t>
      </w:r>
      <w:r>
        <w:rPr>
          <w:rFonts w:ascii="Arial"/>
          <w:sz w:val="21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before="115"/>
        <w:ind w:left="378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-3"/>
          <w:sz w:val="21"/>
        </w:rPr>
        <w:t>C1  </w:t>
      </w:r>
      <w:r>
        <w:rPr>
          <w:rFonts w:ascii="Arial"/>
          <w:b/>
          <w:sz w:val="21"/>
        </w:rPr>
        <w:t>02. F-3  </w:t>
      </w:r>
      <w:r>
        <w:rPr>
          <w:rFonts w:ascii="Arial"/>
          <w:b/>
          <w:spacing w:val="11"/>
          <w:sz w:val="21"/>
        </w:rPr>
        <w:t> </w:t>
      </w:r>
      <w:r>
        <w:rPr>
          <w:rFonts w:ascii="Arial"/>
          <w:b/>
          <w:spacing w:val="-4"/>
          <w:sz w:val="21"/>
        </w:rPr>
        <w:t>XXXXX</w:t>
      </w:r>
      <w:r>
        <w:rPr>
          <w:rFonts w:ascii="Arial"/>
          <w:spacing w:val="-4"/>
          <w:sz w:val="21"/>
        </w:rPr>
      </w:r>
    </w:p>
    <w:p>
      <w:pPr>
        <w:tabs>
          <w:tab w:pos="1984" w:val="left" w:leader="none"/>
          <w:tab w:pos="2613" w:val="left" w:leader="none"/>
        </w:tabs>
        <w:spacing w:before="10"/>
        <w:ind w:left="378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z w:val="21"/>
        </w:rPr>
        <w:t>02</w:t>
      </w:r>
      <w:r>
        <w:rPr>
          <w:rFonts w:ascii="Arial"/>
          <w:b/>
          <w:spacing w:val="52"/>
          <w:sz w:val="21"/>
        </w:rPr>
        <w:t> </w:t>
      </w:r>
      <w:r>
        <w:rPr>
          <w:rFonts w:ascii="Arial"/>
          <w:b/>
          <w:sz w:val="21"/>
        </w:rPr>
        <w:t>CLEAR?</w:t>
        <w:tab/>
      </w:r>
      <w:r>
        <w:rPr>
          <w:rFonts w:ascii="Arial"/>
          <w:b/>
          <w:spacing w:val="-3"/>
          <w:w w:val="95"/>
          <w:sz w:val="21"/>
        </w:rPr>
        <w:t>NO</w:t>
        <w:tab/>
      </w:r>
      <w:r>
        <w:rPr>
          <w:rFonts w:ascii="Arial"/>
          <w:b/>
          <w:spacing w:val="-3"/>
          <w:sz w:val="21"/>
        </w:rPr>
        <w:t>YES</w:t>
      </w:r>
      <w:r>
        <w:rPr>
          <w:rFonts w:ascii="Arial"/>
          <w:spacing w:val="-3"/>
          <w:sz w:val="21"/>
        </w:rPr>
      </w:r>
    </w:p>
    <w:p>
      <w:pPr>
        <w:spacing w:after="0"/>
        <w:jc w:val="left"/>
        <w:rPr>
          <w:rFonts w:ascii="Arial" w:hAnsi="Arial" w:cs="Arial" w:eastAsia="Arial" w:hint="default"/>
          <w:sz w:val="21"/>
          <w:szCs w:val="21"/>
        </w:rPr>
        <w:sectPr>
          <w:type w:val="continuous"/>
          <w:pgSz w:w="15840" w:h="12240" w:orient="landscape"/>
          <w:pgMar w:top="360" w:bottom="0" w:left="1040" w:right="2260"/>
          <w:cols w:num="3" w:equalWidth="0">
            <w:col w:w="5646" w:space="40"/>
            <w:col w:w="1039" w:space="40"/>
            <w:col w:w="5775"/>
          </w:cols>
        </w:sect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5"/>
        <w:ind w:right="0"/>
        <w:rPr>
          <w:rFonts w:ascii="Arial" w:hAnsi="Arial" w:cs="Arial" w:eastAsia="Arial" w:hint="default"/>
          <w:b/>
          <w:bCs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 w:hint="default"/>
          <w:sz w:val="18"/>
          <w:szCs w:val="18"/>
        </w:rPr>
        <w:sectPr>
          <w:type w:val="continuous"/>
          <w:pgSz w:w="15840" w:h="12240" w:orient="landscape"/>
          <w:pgMar w:top="360" w:bottom="0" w:left="1040" w:right="2260"/>
        </w:sect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  <w:r>
        <w:rPr/>
        <w:pict>
          <v:group style="position:absolute;margin-left:36pt;margin-top:36pt;width:720pt;height:540pt;mso-position-horizontal-relative:page;mso-position-vertical-relative:page;z-index:-124408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164" o:title=""/>
              </v:shape>
            </v:group>
            <v:group style="position:absolute;left:1104;top:6144;width:3148;height:1313" coordorigin="1104,6144" coordsize="3148,1313">
              <v:shape style="position:absolute;left:1104;top:6144;width:3148;height:1313" coordorigin="1104,6144" coordsize="3148,1313" path="m1104,6144l1104,7457,4252,7457,4252,6144,1104,6144xe" filled="true" fillcolor="#ffff00" stroked="false">
                <v:path arrowok="t"/>
                <v:fill type="solid"/>
              </v:shape>
            </v:group>
            <v:group style="position:absolute;left:1104;top:6144;width:3148;height:1313" coordorigin="1104,6144" coordsize="3148,1313">
              <v:shape style="position:absolute;left:1104;top:6144;width:3148;height:1313" coordorigin="1104,6144" coordsize="3148,1313" path="m1104,6144l1104,7457,4252,7457,4252,6144,1104,6144xe" filled="false" stroked="true" strokeweight=".195pt" strokecolor="#000000">
                <v:path arrowok="t"/>
              </v:shape>
            </v:group>
            <v:group style="position:absolute;left:4566;top:3613;width:2243;height:767" coordorigin="4566,3613" coordsize="2243,767">
              <v:shape style="position:absolute;left:4566;top:3613;width:2243;height:767" coordorigin="4566,3613" coordsize="2243,767" path="m4566,3613l4566,4380,6809,4380,6809,3613,4566,3613xe" filled="true" fillcolor="#e8eef7" stroked="false">
                <v:path arrowok="t"/>
                <v:fill type="solid"/>
              </v:shape>
            </v:group>
            <v:group style="position:absolute;left:4566;top:3613;width:2243;height:767" coordorigin="4566,3613" coordsize="2243,767">
              <v:shape style="position:absolute;left:4566;top:3613;width:2243;height:767" coordorigin="4566,3613" coordsize="2243,767" path="m4566,3613l4566,4380,6809,4380,6809,3613,4566,3613xe" filled="false" stroked="true" strokeweight="1.89pt" strokecolor="#ff0000">
                <v:path arrowok="t"/>
              </v:shape>
            </v:group>
            <v:group style="position:absolute;left:4566;top:5804;width:2440;height:788" coordorigin="4566,5804" coordsize="2440,788">
              <v:shape style="position:absolute;left:4566;top:5804;width:2440;height:788" coordorigin="4566,5804" coordsize="2440,788" path="m4566,5804l4566,6592,7006,6592,7006,5804,4566,5804xe" filled="true" fillcolor="#ffff00" stroked="false">
                <v:path arrowok="t"/>
                <v:fill type="solid"/>
              </v:shape>
            </v:group>
            <v:group style="position:absolute;left:4566;top:5804;width:2440;height:788" coordorigin="4566,5804" coordsize="2440,788">
              <v:shape style="position:absolute;left:4566;top:5804;width:2440;height:788" coordorigin="4566,5804" coordsize="2440,788" path="m4566,5804l4566,6592,7006,6592,7006,5804,4566,5804xe" filled="false" stroked="true" strokeweight="1.89pt" strokecolor="#0000ff">
                <v:path arrowok="t"/>
              </v:shape>
            </v:group>
            <v:group style="position:absolute;left:4448;top:9556;width:2675;height:891" coordorigin="4448,9556" coordsize="2675,891">
              <v:shape style="position:absolute;left:4448;top:9556;width:2675;height:891" coordorigin="4448,9556" coordsize="2675,891" path="m4448,9556l4448,10446,7123,10446,7123,9556,4448,9556xe" filled="true" fillcolor="#e8eef7" stroked="false">
                <v:path arrowok="t"/>
                <v:fill type="solid"/>
              </v:shape>
            </v:group>
            <v:group style="position:absolute;left:4448;top:9556;width:2675;height:891" coordorigin="4448,9556" coordsize="2675,891">
              <v:shape style="position:absolute;left:4448;top:9556;width:2675;height:891" coordorigin="4448,9556" coordsize="2675,891" path="m4448,9556l4448,10446,7123,10446,7123,9556,4448,9556xe" filled="false" stroked="true" strokeweight="1.89pt" strokecolor="#000000">
                <v:path arrowok="t"/>
              </v:shape>
            </v:group>
            <v:group style="position:absolute;left:4723;top:7463;width:2361;height:773" coordorigin="4723,7463" coordsize="2361,773">
              <v:shape style="position:absolute;left:4723;top:7463;width:2361;height:773" coordorigin="4723,7463" coordsize="2361,773" path="m4723,7463l4723,8236,7084,8236,7084,7463,4723,7463xe" filled="true" fillcolor="#e8eef7" stroked="false">
                <v:path arrowok="t"/>
                <v:fill type="solid"/>
              </v:shape>
            </v:group>
            <v:group style="position:absolute;left:4723;top:7463;width:2361;height:773" coordorigin="4723,7463" coordsize="2361,773">
              <v:shape style="position:absolute;left:4723;top:7463;width:2361;height:773" coordorigin="4723,7463" coordsize="2361,773" path="m4723,7463l4723,8236,7084,8236,7084,7463,4723,7463xe" filled="false" stroked="true" strokeweight="1.89pt" strokecolor="#008000">
                <v:path arrowok="t"/>
              </v:shape>
            </v:group>
            <v:group style="position:absolute;left:8107;top:2818;width:2990;height:732" coordorigin="8107,2818" coordsize="2990,732">
              <v:shape style="position:absolute;left:8107;top:2818;width:2990;height:732" coordorigin="8107,2818" coordsize="2990,732" path="m8107,2818l8107,3550,11096,3550,11096,2818,8107,2818xe" filled="true" fillcolor="#e8eef7" stroked="false">
                <v:path arrowok="t"/>
                <v:fill type="solid"/>
              </v:shape>
            </v:group>
            <v:group style="position:absolute;left:8107;top:2818;width:2990;height:732" coordorigin="8107,2818" coordsize="2990,732">
              <v:shape style="position:absolute;left:8107;top:2818;width:2990;height:732" coordorigin="8107,2818" coordsize="2990,732" path="m8107,2818l8107,3550,11096,3550,11096,2818,8107,2818xe" filled="false" stroked="true" strokeweight="1.89pt" strokecolor="#ff0000">
                <v:path arrowok="t"/>
              </v:shape>
            </v:group>
            <v:group style="position:absolute;left:8107;top:3680;width:2990;height:633" coordorigin="8107,3680" coordsize="2990,633">
              <v:shape style="position:absolute;left:8107;top:3680;width:2990;height:633" coordorigin="8107,3680" coordsize="2990,633" path="m8107,3680l8107,4313,11096,4313,11096,3680,8107,3680xe" filled="true" fillcolor="#e8eef7" stroked="false">
                <v:path arrowok="t"/>
                <v:fill type="solid"/>
              </v:shape>
            </v:group>
            <v:group style="position:absolute;left:8107;top:3680;width:2990;height:633" coordorigin="8107,3680" coordsize="2990,633">
              <v:shape style="position:absolute;left:8107;top:3680;width:2990;height:633" coordorigin="8107,3680" coordsize="2990,633" path="m8107,3680l8107,4313,11096,4313,11096,3680,8107,3680xe" filled="false" stroked="true" strokeweight="1.89pt" strokecolor="#0000ff">
                <v:path arrowok="t"/>
              </v:shape>
            </v:group>
            <v:group style="position:absolute;left:8107;top:4494;width:2990;height:633" coordorigin="8107,4494" coordsize="2990,633">
              <v:shape style="position:absolute;left:8107;top:4494;width:2990;height:633" coordorigin="8107,4494" coordsize="2990,633" path="m8107,4494l8107,5126,11096,5126,11096,4494,8107,4494xe" filled="true" fillcolor="#e8eef7" stroked="false">
                <v:path arrowok="t"/>
                <v:fill type="solid"/>
              </v:shape>
            </v:group>
            <v:group style="position:absolute;left:8107;top:4494;width:2990;height:633" coordorigin="8107,4494" coordsize="2990,633">
              <v:shape style="position:absolute;left:8107;top:4494;width:2990;height:633" coordorigin="8107,4494" coordsize="2990,633" path="m8107,4494l8107,5126,11096,5126,11096,4494,8107,4494xe" filled="false" stroked="true" strokeweight=".195pt" strokecolor="#000000">
                <v:path arrowok="t"/>
              </v:shape>
            </v:group>
            <v:group style="position:absolute;left:8107;top:5408;width:2990;height:633" coordorigin="8107,5408" coordsize="2990,633">
              <v:shape style="position:absolute;left:8107;top:5408;width:2990;height:633" coordorigin="8107,5408" coordsize="2990,633" path="m8107,5408l8107,6041,11096,6041,11096,5408,8107,5408xe" filled="true" fillcolor="#ffff00" stroked="false">
                <v:path arrowok="t"/>
                <v:fill type="solid"/>
              </v:shape>
            </v:group>
            <v:group style="position:absolute;left:8107;top:5408;width:2990;height:633" coordorigin="8107,5408" coordsize="2990,633">
              <v:shape style="position:absolute;left:8107;top:5408;width:2990;height:633" coordorigin="8107,5408" coordsize="2990,633" path="m8107,5408l8107,6041,11096,6041,11096,5408,8107,5408xe" filled="false" stroked="true" strokeweight="1.89pt" strokecolor="#ff0000">
                <v:path arrowok="t"/>
              </v:shape>
            </v:group>
            <v:group style="position:absolute;left:8068;top:6198;width:3069;height:650" coordorigin="8068,6198" coordsize="3069,650">
              <v:shape style="position:absolute;left:8068;top:6198;width:3069;height:650" coordorigin="8068,6198" coordsize="3069,650" path="m8068,6198l8068,6847,11136,6847,11136,6198,8068,6198xe" filled="true" fillcolor="#e8eef7" stroked="false">
                <v:path arrowok="t"/>
                <v:fill type="solid"/>
              </v:shape>
            </v:group>
            <v:group style="position:absolute;left:8068;top:6198;width:3069;height:650" coordorigin="8068,6198" coordsize="3069,650">
              <v:shape style="position:absolute;left:8068;top:6198;width:3069;height:650" coordorigin="8068,6198" coordsize="3069,650" path="m8068,6198l8068,6847,11136,6847,11136,6198,8068,6198xe" filled="false" stroked="true" strokeweight=".195pt" strokecolor="#000000">
                <v:path arrowok="t"/>
              </v:shape>
            </v:group>
            <v:group style="position:absolute;left:8146;top:7156;width:2913;height:616" coordorigin="8146,7156" coordsize="2913,616">
              <v:shape style="position:absolute;left:8146;top:7156;width:2913;height:616" coordorigin="8146,7156" coordsize="2913,616" path="m8146,7156l8146,7771,11058,7771,11058,7156,8146,7156xe" filled="true" fillcolor="#e8eef7" stroked="false">
                <v:path arrowok="t"/>
                <v:fill type="solid"/>
              </v:shape>
            </v:group>
            <v:group style="position:absolute;left:8146;top:7156;width:2913;height:616" coordorigin="8146,7156" coordsize="2913,616">
              <v:shape style="position:absolute;left:8146;top:7156;width:2913;height:616" coordorigin="8146,7156" coordsize="2913,616" path="m8146,7156l8146,7771,11058,7771,11058,7156,8146,7156xe" filled="false" stroked="true" strokeweight=".195pt" strokecolor="#000000">
                <v:path arrowok="t"/>
              </v:shape>
            </v:group>
            <v:group style="position:absolute;left:8264;top:9030;width:2675;height:758" coordorigin="8264,9030" coordsize="2675,758">
              <v:shape style="position:absolute;left:8264;top:9030;width:2675;height:758" coordorigin="8264,9030" coordsize="2675,758" path="m8264,9030l8264,9787,10939,9787,10939,9030,8264,9030xe" filled="true" fillcolor="#e8eef7" stroked="false">
                <v:path arrowok="t"/>
                <v:fill type="solid"/>
              </v:shape>
            </v:group>
            <v:group style="position:absolute;left:8264;top:9030;width:2675;height:758" coordorigin="8264,9030" coordsize="2675,758">
              <v:shape style="position:absolute;left:8264;top:9030;width:2675;height:758" coordorigin="8264,9030" coordsize="2675,758" path="m8264,9030l8264,9787,10939,9787,10939,9030,8264,9030xe" filled="false" stroked="true" strokeweight=".195pt" strokecolor="#000000">
                <v:path arrowok="t"/>
              </v:shape>
            </v:group>
            <v:group style="position:absolute;left:8264;top:10001;width:2675;height:898" coordorigin="8264,10001" coordsize="2675,898">
              <v:shape style="position:absolute;left:8264;top:10001;width:2675;height:898" coordorigin="8264,10001" coordsize="2675,898" path="m8264,10001l8264,10898,10939,10898,10939,10001,8264,10001xe" filled="true" fillcolor="#e8eef7" stroked="false">
                <v:path arrowok="t"/>
                <v:fill type="solid"/>
              </v:shape>
            </v:group>
            <v:group style="position:absolute;left:8264;top:10001;width:2675;height:898" coordorigin="8264,10001" coordsize="2675,898">
              <v:shape style="position:absolute;left:8264;top:10001;width:2675;height:898" coordorigin="8264,10001" coordsize="2675,898" path="m8264,10001l8264,10898,10939,10898,10939,10001,8264,10001xe" filled="false" stroked="true" strokeweight=".195pt" strokecolor="#000000">
                <v:path arrowok="t"/>
              </v:shape>
            </v:group>
            <v:group style="position:absolute;left:4252;top:6800;width:112;height:3201" coordorigin="4252,6800" coordsize="112,3201">
              <v:shape style="position:absolute;left:4252;top:6800;width:112;height:3201" coordorigin="4252,6800" coordsize="112,3201" path="m4252,6800l4252,10001,4363,10001e" filled="false" stroked="true" strokeweight=".195pt" strokecolor="#4677bf">
                <v:path arrowok="t"/>
              </v:shape>
            </v:group>
            <v:group style="position:absolute;left:4351;top:9953;width:98;height:96" coordorigin="4351,9953" coordsize="98,96">
              <v:shape style="position:absolute;left:4351;top:9953;width:98;height:96" coordorigin="4351,9953" coordsize="98,96" path="m4448,10001l4351,9953,4351,10049,4448,10001xe" filled="true" fillcolor="#4677bf" stroked="false">
                <v:path arrowok="t"/>
                <v:fill type="solid"/>
              </v:shape>
            </v:group>
            <v:group style="position:absolute;left:6809;top:3996;width:1214;height:814" coordorigin="6809,3996" coordsize="1214,814">
              <v:shape style="position:absolute;left:6809;top:3996;width:1214;height:814" coordorigin="6809,3996" coordsize="1214,814" path="m6809,3996l7123,3996,7123,4810,8022,4810e" filled="false" stroked="true" strokeweight=".195pt" strokecolor="#4677bf">
                <v:path arrowok="t"/>
              </v:shape>
            </v:group>
            <v:group style="position:absolute;left:8010;top:4762;width:98;height:96" coordorigin="8010,4762" coordsize="98,96">
              <v:shape style="position:absolute;left:8010;top:4762;width:98;height:96" coordorigin="8010,4762" coordsize="98,96" path="m8107,4810l8010,4762,8010,4858,8107,4810xe" filled="true" fillcolor="#4677bf" stroked="false">
                <v:path arrowok="t"/>
                <v:fill type="solid"/>
              </v:shape>
            </v:group>
            <v:group style="position:absolute;left:6809;top:3996;width:1214;height:2" coordorigin="6809,3996" coordsize="1214,2">
              <v:shape style="position:absolute;left:6809;top:3996;width:1214;height:2" coordorigin="6809,3996" coordsize="1214,0" path="m6809,3996l8022,3996e" filled="false" stroked="true" strokeweight=".195pt" strokecolor="#4677bf">
                <v:path arrowok="t"/>
              </v:shape>
            </v:group>
            <v:group style="position:absolute;left:8010;top:3948;width:98;height:98" coordorigin="8010,3948" coordsize="98,98">
              <v:shape style="position:absolute;left:8010;top:3948;width:98;height:98" coordorigin="8010,3948" coordsize="98,98" path="m8107,3996l8010,3948,8010,4045,8107,3996xe" filled="true" fillcolor="#4677bf" stroked="false">
                <v:path arrowok="t"/>
                <v:fill type="solid"/>
              </v:shape>
            </v:group>
            <v:group style="position:absolute;left:6809;top:3184;width:1214;height:813" coordorigin="6809,3184" coordsize="1214,813">
              <v:shape style="position:absolute;left:6809;top:3184;width:1214;height:813" coordorigin="6809,3184" coordsize="1214,813" path="m6809,3996l7123,3996,7123,3184,8022,3184e" filled="false" stroked="true" strokeweight=".195pt" strokecolor="#4677bf">
                <v:path arrowok="t"/>
              </v:shape>
            </v:group>
            <v:group style="position:absolute;left:8010;top:3136;width:98;height:96" coordorigin="8010,3136" coordsize="98,96">
              <v:shape style="position:absolute;left:8010;top:3136;width:98;height:96" coordorigin="8010,3136" coordsize="98,96" path="m8107,3184l8010,3136,8010,3232,8107,3184xe" filled="true" fillcolor="#4677bf" stroked="false">
                <v:path arrowok="t"/>
                <v:fill type="solid"/>
              </v:shape>
            </v:group>
            <v:group style="position:absolute;left:7006;top:5724;width:1017;height:474" coordorigin="7006,5724" coordsize="1017,474">
              <v:shape style="position:absolute;left:7006;top:5724;width:1017;height:474" coordorigin="7006,5724" coordsize="1017,474" path="m7006,6198l7320,6198,7320,5724,8022,5724e" filled="false" stroked="true" strokeweight=".195pt" strokecolor="#4677bf">
                <v:path arrowok="t"/>
              </v:shape>
            </v:group>
            <v:group style="position:absolute;left:8010;top:5676;width:98;height:96" coordorigin="8010,5676" coordsize="98,96">
              <v:shape style="position:absolute;left:8010;top:5676;width:98;height:96" coordorigin="8010,5676" coordsize="98,96" path="m8107,5724l8010,5676,8010,5772,8107,5724xe" filled="true" fillcolor="#4677bf" stroked="false">
                <v:path arrowok="t"/>
                <v:fill type="solid"/>
              </v:shape>
            </v:group>
            <v:group style="position:absolute;left:7006;top:6198;width:977;height:324" coordorigin="7006,6198" coordsize="977,324">
              <v:shape style="position:absolute;left:7006;top:6198;width:977;height:324" coordorigin="7006,6198" coordsize="977,324" path="m7006,6198l7320,6198,7320,6522,7982,6522e" filled="false" stroked="true" strokeweight=".195pt" strokecolor="#4677bf">
                <v:path arrowok="t"/>
              </v:shape>
            </v:group>
            <v:group style="position:absolute;left:7972;top:6474;width:96;height:96" coordorigin="7972,6474" coordsize="96,96">
              <v:shape style="position:absolute;left:7972;top:6474;width:96;height:96" coordorigin="7972,6474" coordsize="96,96" path="m8068,6522l7972,6474,7972,6570,8068,6522xe" filled="true" fillcolor="#4677bf" stroked="false">
                <v:path arrowok="t"/>
                <v:fill type="solid"/>
              </v:shape>
            </v:group>
            <v:group style="position:absolute;left:5628;top:8244;width:2552;height:1164" coordorigin="5628,8244" coordsize="2552,1164">
              <v:shape style="position:absolute;left:5628;top:8244;width:2552;height:1164" coordorigin="5628,8244" coordsize="2552,1164" path="m5628,8244l5628,9408,8179,9408e" filled="false" stroked="true" strokeweight=".195pt" strokecolor="#4677bf">
                <v:path arrowok="t"/>
              </v:shape>
            </v:group>
            <v:group style="position:absolute;left:8167;top:9361;width:98;height:96" coordorigin="8167,9361" coordsize="98,96">
              <v:shape style="position:absolute;left:8167;top:9361;width:98;height:96" coordorigin="8167,9361" coordsize="98,96" path="m8264,9408l8167,9361,8167,9457,8264,9408xe" filled="true" fillcolor="#4677bf" stroked="false">
                <v:path arrowok="t"/>
                <v:fill type="solid"/>
              </v:shape>
            </v:group>
            <v:group style="position:absolute;left:7123;top:10001;width:1056;height:449" coordorigin="7123,10001" coordsize="1056,449">
              <v:shape style="position:absolute;left:7123;top:10001;width:1056;height:449" coordorigin="7123,10001" coordsize="1056,449" path="m7123,10001l7438,10001,7438,10450,8179,10450e" filled="false" stroked="true" strokeweight=".195pt" strokecolor="#4677bf">
                <v:path arrowok="t"/>
              </v:shape>
            </v:group>
            <v:group style="position:absolute;left:8167;top:10402;width:98;height:96" coordorigin="8167,10402" coordsize="98,96">
              <v:shape style="position:absolute;left:8167;top:10402;width:98;height:96" coordorigin="8167,10402" coordsize="98,96" path="m8264,10450l8167,10402,8167,10498,8264,10450xe" filled="true" fillcolor="#4677bf" stroked="false">
                <v:path arrowok="t"/>
                <v:fill type="solid"/>
              </v:shape>
            </v:group>
            <v:group style="position:absolute;left:8146;top:8096;width:2913;height:616" coordorigin="8146,8096" coordsize="2913,616">
              <v:shape style="position:absolute;left:8146;top:8096;width:2913;height:616" coordorigin="8146,8096" coordsize="2913,616" path="m8146,8096l8146,8712,11058,8712,11058,8096,8146,8096xe" filled="true" fillcolor="#e8eef7" stroked="false">
                <v:path arrowok="t"/>
                <v:fill type="solid"/>
              </v:shape>
            </v:group>
            <v:group style="position:absolute;left:8146;top:8096;width:2913;height:616" coordorigin="8146,8096" coordsize="2913,616">
              <v:shape style="position:absolute;left:8146;top:8096;width:2913;height:616" coordorigin="8146,8096" coordsize="2913,616" path="m8146,8096l8146,8712,11058,8712,11058,8096,8146,8096xe" filled="false" stroked="true" strokeweight=".195pt" strokecolor="#000000">
                <v:path arrowok="t"/>
              </v:shape>
            </v:group>
            <v:group style="position:absolute;left:7156;top:7162;width:807;height:604" coordorigin="7156,7162" coordsize="807,604">
              <v:shape style="position:absolute;left:7156;top:7162;width:807;height:604" coordorigin="7156,7162" coordsize="807,604" path="m7156,7162l7156,7765,7962,7765,7962,7162,7156,7162xe" filled="true" fillcolor="#e8eef7" stroked="false">
                <v:path arrowok="t"/>
                <v:fill type="solid"/>
              </v:shape>
            </v:group>
            <v:group style="position:absolute;left:7156;top:7162;width:807;height:604" coordorigin="7156,7162" coordsize="807,604">
              <v:shape style="position:absolute;left:7156;top:7162;width:807;height:604" coordorigin="7156,7162" coordsize="807,604" path="m7156,7162l7156,7765,7962,7765,7962,7162,7156,7162xe" filled="false" stroked="true" strokeweight=".195pt" strokecolor="#000000">
                <v:path arrowok="t"/>
              </v:shape>
            </v:group>
            <v:group style="position:absolute;left:7163;top:8106;width:791;height:594" coordorigin="7163,8106" coordsize="791,594">
              <v:shape style="position:absolute;left:7163;top:8106;width:791;height:594" coordorigin="7163,8106" coordsize="791,594" path="m7163,8106l7163,8700,7954,8700,7954,8106,7163,8106xe" filled="true" fillcolor="#e8eef7" stroked="false">
                <v:path arrowok="t"/>
                <v:fill type="solid"/>
              </v:shape>
            </v:group>
            <v:group style="position:absolute;left:7163;top:8106;width:791;height:594" coordorigin="7163,8106" coordsize="791,594">
              <v:shape style="position:absolute;left:7163;top:8106;width:791;height:594" coordorigin="7163,8106" coordsize="791,594" path="m7163,8106l7163,8700,7954,8700,7954,8106,7163,8106xe" filled="false" stroked="true" strokeweight=".195pt" strokecolor="#000000">
                <v:path arrowok="t"/>
              </v:shape>
            </v:group>
            <v:group style="position:absolute;left:7084;top:7463;width:72;height:387" coordorigin="7084,7463" coordsize="72,387">
              <v:shape style="position:absolute;left:7084;top:7463;width:72;height:387" coordorigin="7084,7463" coordsize="72,387" path="m7084,7849l7124,7849,7124,7463,7156,7463e" filled="false" stroked="true" strokeweight=".195pt" strokecolor="#4677bf">
                <v:path arrowok="t"/>
              </v:shape>
            </v:group>
            <v:group style="position:absolute;left:7058;top:7415;width:98;height:98" coordorigin="7058,7415" coordsize="98,98">
              <v:shape style="position:absolute;left:7058;top:7415;width:98;height:98" coordorigin="7058,7415" coordsize="98,98" path="m7156,7463l7058,7415,7058,7512,7156,7463xe" filled="true" fillcolor="#4677bf" stroked="false">
                <v:path arrowok="t"/>
                <v:fill type="solid"/>
              </v:shape>
            </v:group>
            <v:group style="position:absolute;left:7084;top:7849;width:80;height:555" coordorigin="7084,7849" coordsize="80,555">
              <v:shape style="position:absolute;left:7084;top:7849;width:80;height:555" coordorigin="7084,7849" coordsize="80,555" path="m7084,7849l7123,7849,7123,8404,7163,8404e" filled="false" stroked="true" strokeweight=".195pt" strokecolor="#4677bf">
                <v:path arrowok="t"/>
              </v:shape>
            </v:group>
            <v:group style="position:absolute;left:7066;top:8356;width:98;height:96" coordorigin="7066,8356" coordsize="98,96">
              <v:shape style="position:absolute;left:7066;top:8356;width:98;height:96" coordorigin="7066,8356" coordsize="98,96" path="m7163,8404l7066,8356,7066,8452,7163,8404xe" filled="true" fillcolor="#4677bf" stroked="false">
                <v:path arrowok="t"/>
                <v:fill type="solid"/>
              </v:shape>
            </v:group>
            <v:group style="position:absolute;left:7962;top:7463;width:100;height:2" coordorigin="7962,7463" coordsize="100,2">
              <v:shape style="position:absolute;left:7962;top:7463;width:100;height:2" coordorigin="7962,7463" coordsize="100,0" path="m7962,7463l8062,7463e" filled="false" stroked="true" strokeweight=".195pt" strokecolor="#4677bf">
                <v:path arrowok="t"/>
              </v:shape>
            </v:group>
            <v:group style="position:absolute;left:8050;top:7415;width:96;height:98" coordorigin="8050,7415" coordsize="96,98">
              <v:shape style="position:absolute;left:8050;top:7415;width:96;height:98" coordorigin="8050,7415" coordsize="96,98" path="m8146,7463l8050,7415,8050,7512,8146,7463xe" filled="true" fillcolor="#4677bf" stroked="false">
                <v:path arrowok="t"/>
                <v:fill type="solid"/>
              </v:shape>
            </v:group>
            <v:group style="position:absolute;left:7954;top:8404;width:108;height:2" coordorigin="7954,8404" coordsize="108,2">
              <v:shape style="position:absolute;left:7954;top:8404;width:108;height:2" coordorigin="7954,8404" coordsize="108,0" path="m7954,8404l8062,8404e" filled="false" stroked="true" strokeweight=".195pt" strokecolor="#4677bf">
                <v:path arrowok="t"/>
              </v:shape>
            </v:group>
            <v:group style="position:absolute;left:8050;top:8356;width:96;height:96" coordorigin="8050,8356" coordsize="96,96">
              <v:shape style="position:absolute;left:8050;top:8356;width:96;height:96" coordorigin="8050,8356" coordsize="96,96" path="m8146,8404l8050,8356,8050,8452,8146,8404xe" filled="true" fillcolor="#4677bf" stroked="false">
                <v:path arrowok="t"/>
                <v:fill type="solid"/>
              </v:shape>
            </v:group>
            <v:group style="position:absolute;left:4252;top:3996;width:230;height:2805" coordorigin="4252,3996" coordsize="230,2805">
              <v:shape style="position:absolute;left:4252;top:3996;width:230;height:2805" coordorigin="4252,3996" coordsize="230,2805" path="m4252,6800l4252,3996,4481,3996e" filled="false" stroked="true" strokeweight=".195pt" strokecolor="#4677bf">
                <v:path arrowok="t"/>
              </v:shape>
            </v:group>
            <v:group style="position:absolute;left:4470;top:3948;width:96;height:98" coordorigin="4470,3948" coordsize="96,98">
              <v:shape style="position:absolute;left:4470;top:3948;width:96;height:98" coordorigin="4470,3948" coordsize="96,98" path="m4566,3996l4470,3948,4470,4045,4566,3996xe" filled="true" fillcolor="#4677bf" stroked="false">
                <v:path arrowok="t"/>
                <v:fill type="solid"/>
              </v:shape>
            </v:group>
            <v:group style="position:absolute;left:4252;top:6198;width:230;height:603" coordorigin="4252,6198" coordsize="230,603">
              <v:shape style="position:absolute;left:4252;top:6198;width:230;height:603" coordorigin="4252,6198" coordsize="230,603" path="m4252,6800l4452,6800,4452,6198,4481,6198e" filled="false" stroked="true" strokeweight=".195pt" strokecolor="#4677bf">
                <v:path arrowok="t"/>
              </v:shape>
            </v:group>
            <v:group style="position:absolute;left:4470;top:6150;width:96;height:96" coordorigin="4470,6150" coordsize="96,96">
              <v:shape style="position:absolute;left:4470;top:6150;width:96;height:96" coordorigin="4470,6150" coordsize="96,96" path="m4566,6198l4470,6150,4470,6246,4566,6198xe" filled="true" fillcolor="#4677bf" stroked="false">
                <v:path arrowok="t"/>
                <v:fill type="solid"/>
              </v:shape>
            </v:group>
            <v:group style="position:absolute;left:4252;top:6800;width:388;height:1049" coordorigin="4252,6800" coordsize="388,1049">
              <v:shape style="position:absolute;left:4252;top:6800;width:388;height:1049" coordorigin="4252,6800" coordsize="388,1049" path="m4252,6800l4566,6800,4566,7849,4639,7849e" filled="false" stroked="true" strokeweight=".195pt" strokecolor="#4677bf">
                <v:path arrowok="t"/>
              </v:shape>
            </v:group>
            <v:group style="position:absolute;left:4627;top:7801;width:96;height:96" coordorigin="4627,7801" coordsize="96,96">
              <v:shape style="position:absolute;left:4627;top:7801;width:96;height:96" coordorigin="4627,7801" coordsize="96,96" path="m4723,7849l4627,7801,4627,7897,4723,7849xe" filled="true" fillcolor="#4677bf" stroked="false">
                <v:path arrowok="t"/>
                <v:fill type="solid"/>
              </v:shape>
            </v:group>
            <v:group style="position:absolute;left:1440;top:6720;width:1080;height:480" coordorigin="1440,6720" coordsize="1080,480">
              <v:shape style="position:absolute;left:1440;top:6720;width:1080;height:480" coordorigin="1440,6720" coordsize="1080,480" path="m2520,6960l2486,6876,2393,6805,2328,6776,2252,6753,2168,6735,2077,6724,1980,6720,1883,6724,1791,6735,1707,6753,1632,6776,1567,6805,1514,6839,1449,6917,1440,6960,1449,7003,1514,7081,1567,7114,1632,7143,1707,7167,1791,7185,1883,7196,1980,7200,2077,7196,2168,7185,2252,7167,2328,7143,2393,7114,2446,7081,2511,7003,2520,6960xe" filled="false" stroked="true" strokeweight="3pt" strokecolor="#ff0000">
                <v:path arrowok="t"/>
              </v:shape>
            </v:group>
            <v:group style="position:absolute;left:4920;top:5760;width:1080;height:480" coordorigin="4920,5760" coordsize="1080,480">
              <v:shape style="position:absolute;left:4920;top:5760;width:1080;height:480" coordorigin="4920,5760" coordsize="1080,480" path="m6000,6000l5966,5916,5873,5845,5808,5816,5732,5793,5648,5775,5557,5764,5460,5760,5363,5764,5271,5775,5187,5793,5112,5816,5047,5845,4994,5879,4929,5957,4920,6000,4929,6043,4994,6121,5047,6154,5112,6183,5187,6207,5271,6225,5363,6236,5460,6240,5557,6236,5648,6225,5732,6207,5808,6183,5873,6154,5926,6121,5991,6043,6000,6000xe" filled="false" stroked="true" strokeweight="3pt" strokecolor="#ff0000">
                <v:path arrowok="t"/>
              </v:shape>
            </v:group>
            <v:group style="position:absolute;left:7680;top:5040;width:3960;height:1320" coordorigin="7680,5040" coordsize="3960,1320">
              <v:shape style="position:absolute;left:7680;top:5040;width:3960;height:1320" coordorigin="7680,5040" coordsize="3960,1320" path="m11640,5700l11628,5628,11594,5558,11539,5491,11464,5427,11370,5367,11316,5338,11258,5310,11196,5283,11130,5258,11060,5233,10986,5210,10910,5188,10829,5167,10746,5148,10659,5130,10570,5114,10478,5099,10383,5085,10286,5074,10186,5064,10085,5055,9981,5049,9876,5044,9769,5041,9660,5040,9551,5041,9444,5044,9339,5049,9235,5055,9133,5064,9034,5074,8937,5085,8842,5099,8750,5114,8660,5130,8574,5148,8490,5167,8410,5188,8333,5210,8260,5233,8190,5258,8124,5283,8062,5310,8004,5338,7950,5367,7856,5427,7781,5491,7726,5558,7692,5628,7680,5700,7683,5736,7706,5807,7751,5875,7816,5941,7901,6003,8004,6062,8062,6089,8124,6116,8190,6142,8260,6166,8333,6190,8410,6212,8490,6232,8574,6252,8660,6270,8750,6286,8842,6301,8937,6314,9034,6326,9133,6336,9235,6345,9339,6351,9444,6356,9551,6359,9660,6360,9769,6359,9876,6356,9981,6351,10085,6345,10186,6336,10286,6326,10383,6314,10478,6301,10570,6286,10659,6270,10746,6252,10829,6232,10910,6212,10986,6190,11060,6166,11130,6142,11196,6116,11258,6089,11316,6062,11370,6033,11464,5972,11539,5908,11594,5841,11628,5772,11640,5700xe" filled="false" stroked="true" strokeweight="3pt" strokecolor="#ff000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4"/>
        <w:ind w:right="0"/>
        <w:rPr>
          <w:rFonts w:ascii="Arial" w:hAnsi="Arial" w:cs="Arial" w:eastAsia="Arial" w:hint="default"/>
          <w:b/>
          <w:bCs/>
          <w:sz w:val="17"/>
          <w:szCs w:val="17"/>
        </w:rPr>
      </w:pPr>
    </w:p>
    <w:p>
      <w:pPr>
        <w:spacing w:line="249" w:lineRule="auto" w:before="0"/>
        <w:ind w:left="3439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-3"/>
          <w:sz w:val="21"/>
        </w:rPr>
        <w:t>DO </w:t>
      </w:r>
      <w:r>
        <w:rPr>
          <w:rFonts w:ascii="Arial"/>
          <w:b/>
          <w:sz w:val="21"/>
        </w:rPr>
        <w:t>CAUTION TO MOVE ! </w:t>
      </w:r>
      <w:r>
        <w:rPr>
          <w:rFonts w:ascii="Arial"/>
          <w:b/>
          <w:sz w:val="21"/>
        </w:rPr>
        <w:t>EXE? NO </w:t>
      </w:r>
      <w:r>
        <w:rPr>
          <w:rFonts w:ascii="Arial"/>
          <w:b/>
          <w:spacing w:val="28"/>
          <w:sz w:val="21"/>
        </w:rPr>
        <w:t> </w:t>
      </w:r>
      <w:r>
        <w:rPr>
          <w:rFonts w:ascii="Arial"/>
          <w:b/>
          <w:spacing w:val="-4"/>
          <w:sz w:val="21"/>
        </w:rPr>
        <w:t>YES</w:t>
      </w:r>
      <w:r>
        <w:rPr>
          <w:rFonts w:ascii="Arial"/>
          <w:sz w:val="21"/>
        </w:rPr>
      </w:r>
    </w:p>
    <w:p>
      <w:pPr>
        <w:spacing w:before="73"/>
        <w:ind w:left="1232" w:right="-9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spacing w:val="2"/>
        </w:rPr>
        <w:br w:type="column"/>
      </w:r>
      <w:r>
        <w:rPr>
          <w:rFonts w:ascii="Arial"/>
          <w:b/>
          <w:spacing w:val="2"/>
          <w:sz w:val="21"/>
        </w:rPr>
        <w:t>C2  </w:t>
      </w:r>
      <w:r>
        <w:rPr>
          <w:rFonts w:ascii="Arial"/>
          <w:b/>
          <w:spacing w:val="-4"/>
          <w:sz w:val="21"/>
        </w:rPr>
        <w:t>CLEAR </w:t>
      </w:r>
      <w:r>
        <w:rPr>
          <w:rFonts w:ascii="Arial"/>
          <w:b/>
          <w:spacing w:val="-3"/>
          <w:sz w:val="21"/>
        </w:rPr>
        <w:t>ALL</w:t>
      </w:r>
      <w:r>
        <w:rPr>
          <w:rFonts w:ascii="Arial"/>
          <w:b/>
          <w:spacing w:val="-10"/>
          <w:sz w:val="21"/>
        </w:rPr>
        <w:t> </w:t>
      </w:r>
      <w:r>
        <w:rPr>
          <w:rFonts w:ascii="Arial"/>
          <w:b/>
          <w:sz w:val="21"/>
        </w:rPr>
        <w:t>HISTORY</w:t>
      </w:r>
      <w:r>
        <w:rPr>
          <w:rFonts w:ascii="Arial"/>
          <w:sz w:val="21"/>
        </w:rPr>
      </w:r>
    </w:p>
    <w:p>
      <w:pPr>
        <w:tabs>
          <w:tab w:pos="2146" w:val="left" w:leader="none"/>
        </w:tabs>
        <w:spacing w:before="9"/>
        <w:ind w:left="1232" w:right="-9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z w:val="21"/>
        </w:rPr>
        <w:t>01</w:t>
      </w:r>
      <w:r>
        <w:rPr>
          <w:rFonts w:ascii="Arial"/>
          <w:b/>
          <w:spacing w:val="53"/>
          <w:sz w:val="21"/>
        </w:rPr>
        <w:t> </w:t>
      </w:r>
      <w:r>
        <w:rPr>
          <w:rFonts w:ascii="Arial"/>
          <w:b/>
          <w:spacing w:val="-3"/>
          <w:sz w:val="21"/>
        </w:rPr>
        <w:t>NO</w:t>
        <w:tab/>
        <w:t>YES</w:t>
      </w:r>
      <w:r>
        <w:rPr>
          <w:rFonts w:ascii="Arial"/>
          <w:spacing w:val="-3"/>
          <w:sz w:val="21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5"/>
        <w:ind w:right="0"/>
        <w:rPr>
          <w:rFonts w:ascii="Arial" w:hAnsi="Arial" w:cs="Arial" w:eastAsia="Arial" w:hint="default"/>
          <w:b/>
          <w:bCs/>
          <w:sz w:val="27"/>
          <w:szCs w:val="27"/>
        </w:rPr>
      </w:pPr>
    </w:p>
    <w:p>
      <w:pPr>
        <w:tabs>
          <w:tab w:pos="2491" w:val="left" w:leader="none"/>
        </w:tabs>
        <w:spacing w:line="249" w:lineRule="auto" w:before="0"/>
        <w:ind w:left="1673" w:right="668" w:hanging="441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2"/>
          <w:sz w:val="21"/>
        </w:rPr>
        <w:t>D0 </w:t>
      </w:r>
      <w:r>
        <w:rPr>
          <w:rFonts w:ascii="Arial"/>
          <w:b/>
          <w:spacing w:val="8"/>
          <w:sz w:val="21"/>
        </w:rPr>
        <w:t> </w:t>
      </w:r>
      <w:r>
        <w:rPr>
          <w:rFonts w:ascii="Arial"/>
          <w:b/>
          <w:spacing w:val="-6"/>
          <w:sz w:val="21"/>
        </w:rPr>
        <w:t>1.VCM</w:t>
        <w:tab/>
      </w:r>
      <w:r>
        <w:rPr>
          <w:rFonts w:ascii="Arial"/>
          <w:b/>
          <w:sz w:val="21"/>
        </w:rPr>
        <w:t>3. </w:t>
      </w:r>
      <w:r>
        <w:rPr>
          <w:rFonts w:ascii="Arial"/>
          <w:b/>
          <w:spacing w:val="5"/>
          <w:sz w:val="21"/>
        </w:rPr>
        <w:t> </w:t>
      </w:r>
      <w:r>
        <w:rPr>
          <w:rFonts w:ascii="Arial"/>
          <w:b/>
          <w:sz w:val="21"/>
        </w:rPr>
        <w:t>MP</w:t>
      </w:r>
      <w:r>
        <w:rPr>
          <w:rFonts w:ascii="Arial"/>
          <w:b/>
          <w:w w:val="99"/>
          <w:sz w:val="21"/>
        </w:rPr>
        <w:t> </w:t>
      </w:r>
      <w:r>
        <w:rPr>
          <w:rFonts w:ascii="Arial"/>
          <w:b/>
          <w:spacing w:val="-8"/>
          <w:sz w:val="21"/>
        </w:rPr>
        <w:t>2.ECM</w:t>
      </w:r>
      <w:r>
        <w:rPr>
          <w:rFonts w:ascii="Arial"/>
          <w:spacing w:val="-8"/>
          <w:sz w:val="21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8"/>
          <w:szCs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before="192"/>
        <w:ind w:left="0" w:right="34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color w:val="080808"/>
          <w:spacing w:val="-2"/>
          <w:w w:val="105"/>
          <w:sz w:val="28"/>
        </w:rPr>
        <w:t>33</w:t>
      </w:r>
      <w:r>
        <w:rPr>
          <w:rFonts w:ascii="Arial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type w:val="continuous"/>
          <w:pgSz w:w="15840" w:h="12240" w:orient="landscape"/>
          <w:pgMar w:top="360" w:bottom="0" w:left="1040" w:right="2260"/>
          <w:cols w:num="3" w:equalWidth="0">
            <w:col w:w="5986" w:space="40"/>
            <w:col w:w="3776" w:space="40"/>
            <w:col w:w="2698"/>
          </w:cols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36pt;margin-top:36pt;width:720pt;height:540pt;mso-position-horizontal-relative:page;mso-position-vertical-relative:page;z-index:-124384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165" o:title=""/>
              </v:shape>
            </v:group>
            <v:group style="position:absolute;left:6479;top:2760;width:2;height:2" coordorigin="6479,2760" coordsize="2,2">
              <v:shape style="position:absolute;left:6479;top:2760;width:2;height:2" coordorigin="6479,2760" coordsize="2,0" path="m6479,2760l6480,2760e" filled="false" stroked="true" strokeweight=".06pt" strokecolor="#bfbfbf">
                <v:path arrowok="t"/>
              </v:shape>
            </v:group>
            <v:group style="position:absolute;left:6479;top:3161;width:2;height:2" coordorigin="6479,3161" coordsize="2,2">
              <v:shape style="position:absolute;left:6479;top:3161;width:2;height:2" coordorigin="6479,3161" coordsize="2,0" path="m6479,3161l6480,3161e" filled="false" stroked="true" strokeweight=".06pt" strokecolor="#bfbfbf">
                <v:path arrowok="t"/>
              </v:shape>
            </v:group>
            <v:group style="position:absolute;left:6479;top:3562;width:2;height:2" coordorigin="6479,3562" coordsize="2,2">
              <v:shape style="position:absolute;left:6479;top:3562;width:2;height:2" coordorigin="6479,3562" coordsize="2,0" path="m6479,3562l6480,3562e" filled="false" stroked="true" strokeweight=".06pt" strokecolor="#bfbfbf">
                <v:path arrowok="t"/>
              </v:shape>
            </v:group>
            <v:group style="position:absolute;left:6479;top:3962;width:2;height:2" coordorigin="6479,3962" coordsize="2,2">
              <v:shape style="position:absolute;left:6479;top:3962;width:2;height:2" coordorigin="6479,3962" coordsize="2,0" path="m6479,3962l6480,3962e" filled="false" stroked="true" strokeweight=".06pt" strokecolor="#bfbfbf">
                <v:path arrowok="t"/>
              </v:shape>
            </v:group>
            <v:group style="position:absolute;left:6479;top:4363;width:2;height:2" coordorigin="6479,4363" coordsize="2,2">
              <v:shape style="position:absolute;left:6479;top:4363;width:2;height:2" coordorigin="6479,4363" coordsize="2,0" path="m6479,4363l6480,4363e" filled="false" stroked="true" strokeweight=".06pt" strokecolor="#bfbfbf">
                <v:path arrowok="t"/>
              </v:shape>
            </v:group>
            <v:group style="position:absolute;left:6479;top:4764;width:2;height:2" coordorigin="6479,4764" coordsize="2,2">
              <v:shape style="position:absolute;left:6479;top:4764;width:2;height:2" coordorigin="6479,4764" coordsize="2,0" path="m6479,4764l6480,4764e" filled="false" stroked="true" strokeweight=".06pt" strokecolor="#bfbfbf">
                <v:path arrowok="t"/>
              </v:shape>
            </v:group>
            <v:group style="position:absolute;left:6479;top:5165;width:2;height:2" coordorigin="6479,5165" coordsize="2,2">
              <v:shape style="position:absolute;left:6479;top:5165;width:2;height:2" coordorigin="6479,5165" coordsize="2,0" path="m6479,5165l6480,5165e" filled="false" stroked="true" strokeweight=".06pt" strokecolor="#bfbfbf">
                <v:path arrowok="t"/>
              </v:shape>
            </v:group>
            <v:group style="position:absolute;left:6479;top:5566;width:2;height:2" coordorigin="6479,5566" coordsize="2,2">
              <v:shape style="position:absolute;left:6479;top:5566;width:2;height:2" coordorigin="6479,5566" coordsize="2,0" path="m6479,5566l6480,5566e" filled="false" stroked="true" strokeweight=".06pt" strokecolor="#bfbfbf">
                <v:path arrowok="t"/>
              </v:shape>
            </v:group>
            <v:group style="position:absolute;left:6479;top:5966;width:2;height:2" coordorigin="6479,5966" coordsize="2,2">
              <v:shape style="position:absolute;left:6479;top:5966;width:2;height:2" coordorigin="6479,5966" coordsize="2,0" path="m6479,5966l6480,5966e" filled="false" stroked="true" strokeweight=".06pt" strokecolor="#bfbfbf">
                <v:path arrowok="t"/>
              </v:shape>
            </v:group>
            <v:group style="position:absolute;left:6479;top:6367;width:2;height:2" coordorigin="6479,6367" coordsize="2,2">
              <v:shape style="position:absolute;left:6479;top:6367;width:2;height:2" coordorigin="6479,6367" coordsize="2,0" path="m6479,6367l6480,6367e" filled="false" stroked="true" strokeweight=".06pt" strokecolor="#bfbfbf">
                <v:path arrowok="t"/>
              </v:shape>
            </v:group>
            <v:group style="position:absolute;left:6479;top:6768;width:2;height:2" coordorigin="6479,6768" coordsize="2,2">
              <v:shape style="position:absolute;left:6479;top:6768;width:2;height:2" coordorigin="6479,6768" coordsize="2,0" path="m6479,6768l6480,6768e" filled="false" stroked="true" strokeweight=".06pt" strokecolor="#bfbfbf">
                <v:path arrowok="t"/>
              </v:shape>
            </v:group>
            <v:group style="position:absolute;left:6479;top:7169;width:2;height:2" coordorigin="6479,7169" coordsize="2,2">
              <v:shape style="position:absolute;left:6479;top:7169;width:2;height:2" coordorigin="6479,7169" coordsize="2,0" path="m6479,7169l6480,7169e" filled="false" stroked="true" strokeweight=".06pt" strokecolor="#bfbfbf">
                <v:path arrowok="t"/>
              </v:shape>
            </v:group>
            <v:group style="position:absolute;left:6479;top:7570;width:2;height:2" coordorigin="6479,7570" coordsize="2,2">
              <v:shape style="position:absolute;left:6479;top:7570;width:2;height:2" coordorigin="6479,7570" coordsize="2,0" path="m6479,7570l6480,7570e" filled="false" stroked="true" strokeweight=".06pt" strokecolor="#bfbfbf">
                <v:path arrowok="t"/>
              </v:shape>
            </v:group>
            <v:group style="position:absolute;left:6479;top:7970;width:2;height:2" coordorigin="6479,7970" coordsize="2,2">
              <v:shape style="position:absolute;left:6479;top:7970;width:2;height:2" coordorigin="6479,7970" coordsize="2,0" path="m6479,7970l6480,7970e" filled="false" stroked="true" strokeweight=".06pt" strokecolor="#bfbfbf">
                <v:path arrowok="t"/>
              </v:shape>
            </v:group>
            <v:group style="position:absolute;left:6479;top:8371;width:2;height:2" coordorigin="6479,8371" coordsize="2,2">
              <v:shape style="position:absolute;left:6479;top:8371;width:2;height:2" coordorigin="6479,8371" coordsize="2,0" path="m6479,8371l6480,8371e" filled="false" stroked="true" strokeweight=".06pt" strokecolor="#bfbfbf">
                <v:path arrowok="t"/>
              </v:shape>
            </v:group>
            <v:group style="position:absolute;left:6479;top:8772;width:2;height:2" coordorigin="6479,8772" coordsize="2,2">
              <v:shape style="position:absolute;left:6479;top:8772;width:2;height:2" coordorigin="6479,8772" coordsize="2,0" path="m6479,8772l6480,8772e" filled="false" stroked="true" strokeweight=".06pt" strokecolor="#bfbfbf">
                <v:path arrowok="t"/>
              </v:shape>
            </v:group>
            <v:group style="position:absolute;left:6479;top:9173;width:2;height:2" coordorigin="6479,9173" coordsize="2,2">
              <v:shape style="position:absolute;left:6479;top:9173;width:2;height:2" coordorigin="6479,9173" coordsize="2,0" path="m6479,9173l6480,9173e" filled="false" stroked="true" strokeweight=".06pt" strokecolor="#bfbfbf">
                <v:path arrowok="t"/>
              </v:shape>
            </v:group>
            <v:group style="position:absolute;left:6479;top:9574;width:2;height:2" coordorigin="6479,9574" coordsize="2,2">
              <v:shape style="position:absolute;left:6479;top:9574;width:2;height:2" coordorigin="6479,9574" coordsize="2,0" path="m6479,9574l6480,9574e" filled="false" stroked="true" strokeweight=".06pt" strokecolor="#bfbfbf">
                <v:path arrowok="t"/>
              </v:shape>
            </v:group>
            <v:group style="position:absolute;left:6479;top:9974;width:2;height:2" coordorigin="6479,9974" coordsize="2,2">
              <v:shape style="position:absolute;left:6479;top:9974;width:2;height:2" coordorigin="6479,9974" coordsize="2,0" path="m6479,9974l6480,9974e" filled="false" stroked="true" strokeweight=".06pt" strokecolor="#bfbfbf">
                <v:path arrowok="t"/>
              </v:shape>
            </v:group>
            <v:group style="position:absolute;left:6479;top:10375;width:2;height:2" coordorigin="6479,10375" coordsize="2,2">
              <v:shape style="position:absolute;left:6479;top:10375;width:2;height:2" coordorigin="6479,10375" coordsize="2,0" path="m6479,10375l6480,10375e" filled="false" stroked="true" strokeweight=".06pt" strokecolor="#bfbfbf">
                <v:path arrowok="t"/>
              </v:shape>
            </v:group>
            <v:group style="position:absolute;left:6479;top:10776;width:2;height:2" coordorigin="6479,10776" coordsize="2,2">
              <v:shape style="position:absolute;left:6479;top:10776;width:2;height:2" coordorigin="6479,10776" coordsize="2,0" path="m6479,10776l6480,10776e" filled="false" stroked="true" strokeweight=".06pt" strokecolor="#bfbfbf">
                <v:path arrowok="t"/>
              </v:shape>
              <v:shape style="position:absolute;left:6960;top:3240;width:7560;height:2880" type="#_x0000_t75" stroked="false">
                <v:imagedata r:id="rId11" o:title=""/>
              </v:shape>
              <v:shape style="position:absolute;left:7080;top:6600;width:7560;height:2880" type="#_x0000_t75" stroked="false">
                <v:imagedata r:id="rId11" o:title=""/>
              </v:shape>
              <v:shape style="position:absolute;left:7800;top:4440;width:4324;height:907" type="#_x0000_t75" stroked="false">
                <v:imagedata r:id="rId166" o:title=""/>
              </v:shape>
              <v:shape style="position:absolute;left:7920;top:7800;width:4325;height:960" type="#_x0000_t75" stroked="false">
                <v:imagedata r:id="rId167" o:title=""/>
              </v:shape>
            </v:group>
            <w10:wrap type="none"/>
          </v:group>
        </w:pict>
      </w:r>
    </w:p>
    <w:p>
      <w:pPr>
        <w:pStyle w:val="Heading3"/>
        <w:spacing w:line="240" w:lineRule="auto"/>
        <w:ind w:left="2422" w:right="0"/>
        <w:jc w:val="left"/>
      </w:pPr>
      <w:r>
        <w:rPr>
          <w:color w:val="080808"/>
          <w:w w:val="100"/>
        </w:rPr>
      </w:r>
      <w:r>
        <w:rPr>
          <w:shadow/>
          <w:color w:val="080808"/>
        </w:rPr>
        <w:t>VCM </w:t>
      </w:r>
      <w:r>
        <w:rPr>
          <w:shadow w:val="0"/>
          <w:color w:val="080808"/>
        </w:rPr>
      </w:r>
      <w:r>
        <w:rPr>
          <w:shadow/>
          <w:color w:val="080808"/>
        </w:rPr>
        <w:t>Set</w:t>
      </w:r>
      <w:r>
        <w:rPr>
          <w:shadow/>
          <w:color w:val="080808"/>
          <w:spacing w:val="-7"/>
        </w:rPr>
        <w:t> </w:t>
      </w:r>
      <w:r>
        <w:rPr>
          <w:shadow w:val="0"/>
          <w:color w:val="080808"/>
          <w:spacing w:val="-7"/>
        </w:rPr>
      </w:r>
      <w:r>
        <w:rPr>
          <w:shadow/>
          <w:color w:val="080808"/>
        </w:rPr>
        <w:t>B1</w:t>
      </w:r>
      <w:r>
        <w:rPr>
          <w:shadow w:val="0"/>
          <w:color w:val="080808"/>
        </w:rPr>
      </w:r>
      <w:r>
        <w:rPr>
          <w:shadow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ind w:right="0"/>
        <w:rPr>
          <w:rFonts w:ascii="Arial" w:hAnsi="Arial" w:cs="Arial" w:eastAsia="Arial" w:hint="default"/>
          <w:sz w:val="10"/>
          <w:szCs w:val="10"/>
        </w:rPr>
      </w:pPr>
    </w:p>
    <w:tbl>
      <w:tblPr>
        <w:tblW w:w="0" w:type="auto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1"/>
      </w:tblGrid>
      <w:tr>
        <w:trPr>
          <w:trHeight w:val="401" w:hRule="exact"/>
        </w:trPr>
        <w:tc>
          <w:tcPr>
            <w:tcW w:w="5261" w:type="dxa"/>
            <w:tcBorders>
              <w:top w:val="single" w:sz="10" w:space="0" w:color="000000"/>
              <w:left w:val="single" w:sz="7" w:space="0" w:color="000000"/>
              <w:bottom w:val="single" w:sz="10" w:space="0" w:color="BFBFBF"/>
              <w:right w:val="single" w:sz="8" w:space="0" w:color="000000"/>
            </w:tcBorders>
          </w:tcPr>
          <w:p>
            <w:pPr>
              <w:pStyle w:val="TableParagraph"/>
              <w:spacing w:line="341" w:lineRule="exact"/>
              <w:ind w:left="37" w:right="0"/>
              <w:jc w:val="left"/>
              <w:rPr>
                <w:rFonts w:ascii="Arial" w:hAnsi="Arial" w:cs="Arial" w:eastAsia="Arial" w:hint="default"/>
                <w:sz w:val="30"/>
                <w:szCs w:val="30"/>
              </w:rPr>
            </w:pPr>
            <w:r>
              <w:rPr>
                <w:rFonts w:ascii="Arial"/>
                <w:spacing w:val="-7"/>
                <w:w w:val="80"/>
                <w:sz w:val="30"/>
              </w:rPr>
              <w:t>CONTROLLER</w:t>
            </w:r>
            <w:r>
              <w:rPr>
                <w:rFonts w:ascii="Arial"/>
                <w:spacing w:val="25"/>
                <w:w w:val="80"/>
                <w:sz w:val="30"/>
              </w:rPr>
              <w:t> </w:t>
            </w:r>
            <w:r>
              <w:rPr>
                <w:rFonts w:ascii="Arial"/>
                <w:spacing w:val="-3"/>
                <w:w w:val="80"/>
                <w:sz w:val="30"/>
              </w:rPr>
              <w:t>TYPE</w:t>
            </w:r>
            <w:r>
              <w:rPr>
                <w:rFonts w:ascii="Arial"/>
                <w:spacing w:val="-3"/>
                <w:sz w:val="30"/>
              </w:rPr>
            </w:r>
          </w:p>
        </w:tc>
      </w:tr>
      <w:tr>
        <w:trPr>
          <w:trHeight w:val="401" w:hRule="exact"/>
        </w:trPr>
        <w:tc>
          <w:tcPr>
            <w:tcW w:w="5261" w:type="dxa"/>
            <w:tcBorders>
              <w:top w:val="single" w:sz="10" w:space="0" w:color="BFBFBF"/>
              <w:left w:val="single" w:sz="7" w:space="0" w:color="000000"/>
              <w:bottom w:val="single" w:sz="10" w:space="0" w:color="BFBFBF"/>
              <w:right w:val="single" w:sz="8" w:space="0" w:color="000000"/>
            </w:tcBorders>
          </w:tcPr>
          <w:p>
            <w:pPr>
              <w:pStyle w:val="TableParagraph"/>
              <w:spacing w:line="341" w:lineRule="exact"/>
              <w:ind w:left="37" w:right="0"/>
              <w:jc w:val="left"/>
              <w:rPr>
                <w:rFonts w:ascii="Arial" w:hAnsi="Arial" w:cs="Arial" w:eastAsia="Arial" w:hint="default"/>
                <w:sz w:val="30"/>
                <w:szCs w:val="30"/>
              </w:rPr>
            </w:pPr>
            <w:r>
              <w:rPr>
                <w:rFonts w:ascii="Arial"/>
                <w:spacing w:val="-4"/>
                <w:w w:val="80"/>
                <w:sz w:val="30"/>
              </w:rPr>
              <w:t>TRANSMISSION</w:t>
            </w:r>
            <w:r>
              <w:rPr>
                <w:rFonts w:ascii="Arial"/>
                <w:spacing w:val="13"/>
                <w:w w:val="80"/>
                <w:sz w:val="30"/>
              </w:rPr>
              <w:t> </w:t>
            </w:r>
            <w:r>
              <w:rPr>
                <w:rFonts w:ascii="Arial"/>
                <w:w w:val="80"/>
                <w:sz w:val="30"/>
              </w:rPr>
              <w:t>TYPE</w:t>
            </w:r>
            <w:r>
              <w:rPr>
                <w:rFonts w:ascii="Arial"/>
                <w:sz w:val="30"/>
              </w:rPr>
            </w:r>
          </w:p>
        </w:tc>
      </w:tr>
      <w:tr>
        <w:trPr>
          <w:trHeight w:val="401" w:hRule="exact"/>
        </w:trPr>
        <w:tc>
          <w:tcPr>
            <w:tcW w:w="5261" w:type="dxa"/>
            <w:tcBorders>
              <w:top w:val="single" w:sz="10" w:space="0" w:color="BFBFBF"/>
              <w:left w:val="single" w:sz="7" w:space="0" w:color="000000"/>
              <w:bottom w:val="single" w:sz="10" w:space="0" w:color="BFBFBF"/>
              <w:right w:val="single" w:sz="8" w:space="0" w:color="000000"/>
            </w:tcBorders>
          </w:tcPr>
          <w:p>
            <w:pPr>
              <w:pStyle w:val="TableParagraph"/>
              <w:spacing w:line="341" w:lineRule="exact"/>
              <w:ind w:left="37" w:right="0"/>
              <w:jc w:val="left"/>
              <w:rPr>
                <w:rFonts w:ascii="Arial" w:hAnsi="Arial" w:cs="Arial" w:eastAsia="Arial" w:hint="default"/>
                <w:sz w:val="30"/>
                <w:szCs w:val="30"/>
              </w:rPr>
            </w:pPr>
            <w:r>
              <w:rPr>
                <w:rFonts w:ascii="Arial"/>
                <w:spacing w:val="-5"/>
                <w:w w:val="80"/>
                <w:sz w:val="30"/>
              </w:rPr>
              <w:t>ENGINE</w:t>
            </w:r>
            <w:r>
              <w:rPr>
                <w:rFonts w:ascii="Arial"/>
                <w:spacing w:val="19"/>
                <w:w w:val="80"/>
                <w:sz w:val="30"/>
              </w:rPr>
              <w:t> </w:t>
            </w:r>
            <w:r>
              <w:rPr>
                <w:rFonts w:ascii="Arial"/>
                <w:w w:val="80"/>
                <w:sz w:val="30"/>
              </w:rPr>
              <w:t>TYPE</w:t>
            </w:r>
            <w:r>
              <w:rPr>
                <w:rFonts w:ascii="Arial"/>
                <w:sz w:val="30"/>
              </w:rPr>
            </w:r>
          </w:p>
        </w:tc>
      </w:tr>
      <w:tr>
        <w:trPr>
          <w:trHeight w:val="401" w:hRule="exact"/>
        </w:trPr>
        <w:tc>
          <w:tcPr>
            <w:tcW w:w="5261" w:type="dxa"/>
            <w:tcBorders>
              <w:top w:val="single" w:sz="10" w:space="0" w:color="BFBFBF"/>
              <w:left w:val="single" w:sz="7" w:space="0" w:color="000000"/>
              <w:bottom w:val="single" w:sz="10" w:space="0" w:color="BFBFBF"/>
              <w:right w:val="single" w:sz="8" w:space="0" w:color="000000"/>
            </w:tcBorders>
          </w:tcPr>
          <w:p>
            <w:pPr>
              <w:pStyle w:val="TableParagraph"/>
              <w:spacing w:line="341" w:lineRule="exact"/>
              <w:ind w:left="37" w:right="0"/>
              <w:jc w:val="left"/>
              <w:rPr>
                <w:rFonts w:ascii="Arial" w:hAnsi="Arial" w:cs="Arial" w:eastAsia="Arial" w:hint="default"/>
                <w:sz w:val="30"/>
                <w:szCs w:val="30"/>
              </w:rPr>
            </w:pPr>
            <w:r>
              <w:rPr>
                <w:rFonts w:ascii="Arial"/>
                <w:spacing w:val="2"/>
                <w:w w:val="80"/>
                <w:sz w:val="30"/>
              </w:rPr>
              <w:t>LEVER </w:t>
            </w:r>
            <w:r>
              <w:rPr>
                <w:rFonts w:ascii="Arial"/>
                <w:spacing w:val="-7"/>
                <w:w w:val="80"/>
                <w:sz w:val="30"/>
              </w:rPr>
              <w:t>LIMIT</w:t>
            </w:r>
            <w:r>
              <w:rPr>
                <w:rFonts w:ascii="Arial"/>
                <w:spacing w:val="10"/>
                <w:w w:val="80"/>
                <w:sz w:val="30"/>
              </w:rPr>
              <w:t> </w:t>
            </w:r>
            <w:r>
              <w:rPr>
                <w:rFonts w:ascii="Arial"/>
                <w:spacing w:val="-5"/>
                <w:w w:val="80"/>
                <w:sz w:val="30"/>
              </w:rPr>
              <w:t>SWITCH</w:t>
            </w:r>
            <w:r>
              <w:rPr>
                <w:rFonts w:ascii="Arial"/>
                <w:spacing w:val="-5"/>
                <w:sz w:val="30"/>
              </w:rPr>
            </w:r>
          </w:p>
        </w:tc>
      </w:tr>
      <w:tr>
        <w:trPr>
          <w:trHeight w:val="401" w:hRule="exact"/>
        </w:trPr>
        <w:tc>
          <w:tcPr>
            <w:tcW w:w="5261" w:type="dxa"/>
            <w:tcBorders>
              <w:top w:val="single" w:sz="10" w:space="0" w:color="BFBFBF"/>
              <w:left w:val="single" w:sz="7" w:space="0" w:color="000000"/>
              <w:bottom w:val="single" w:sz="10" w:space="0" w:color="BFBFBF"/>
              <w:right w:val="single" w:sz="8" w:space="0" w:color="000000"/>
            </w:tcBorders>
          </w:tcPr>
          <w:p>
            <w:pPr>
              <w:pStyle w:val="TableParagraph"/>
              <w:spacing w:line="341" w:lineRule="exact"/>
              <w:ind w:left="37" w:right="0"/>
              <w:jc w:val="left"/>
              <w:rPr>
                <w:rFonts w:ascii="Arial" w:hAnsi="Arial" w:cs="Arial" w:eastAsia="Arial" w:hint="default"/>
                <w:sz w:val="30"/>
                <w:szCs w:val="30"/>
              </w:rPr>
            </w:pPr>
            <w:r>
              <w:rPr>
                <w:rFonts w:ascii="Arial"/>
                <w:spacing w:val="3"/>
                <w:w w:val="80"/>
                <w:sz w:val="30"/>
              </w:rPr>
              <w:t>VALVE</w:t>
            </w:r>
            <w:r>
              <w:rPr>
                <w:rFonts w:ascii="Arial"/>
                <w:spacing w:val="19"/>
                <w:w w:val="80"/>
                <w:sz w:val="30"/>
              </w:rPr>
              <w:t> </w:t>
            </w:r>
            <w:r>
              <w:rPr>
                <w:rFonts w:ascii="Arial"/>
                <w:spacing w:val="-9"/>
                <w:w w:val="80"/>
                <w:sz w:val="30"/>
              </w:rPr>
              <w:t>UNIT</w:t>
            </w:r>
            <w:r>
              <w:rPr>
                <w:rFonts w:ascii="Arial"/>
                <w:spacing w:val="-9"/>
                <w:sz w:val="30"/>
              </w:rPr>
            </w:r>
          </w:p>
        </w:tc>
      </w:tr>
      <w:tr>
        <w:trPr>
          <w:trHeight w:val="401" w:hRule="exact"/>
        </w:trPr>
        <w:tc>
          <w:tcPr>
            <w:tcW w:w="5261" w:type="dxa"/>
            <w:tcBorders>
              <w:top w:val="single" w:sz="10" w:space="0" w:color="BFBFBF"/>
              <w:left w:val="single" w:sz="7" w:space="0" w:color="000000"/>
              <w:bottom w:val="single" w:sz="10" w:space="0" w:color="BFBFBF"/>
              <w:right w:val="single" w:sz="8" w:space="0" w:color="000000"/>
            </w:tcBorders>
          </w:tcPr>
          <w:p>
            <w:pPr>
              <w:pStyle w:val="TableParagraph"/>
              <w:spacing w:line="341" w:lineRule="exact"/>
              <w:ind w:left="37" w:right="0"/>
              <w:jc w:val="left"/>
              <w:rPr>
                <w:rFonts w:ascii="Arial" w:hAnsi="Arial" w:cs="Arial" w:eastAsia="Arial" w:hint="default"/>
                <w:sz w:val="30"/>
                <w:szCs w:val="30"/>
              </w:rPr>
            </w:pPr>
            <w:r>
              <w:rPr>
                <w:rFonts w:ascii="Arial"/>
                <w:w w:val="80"/>
                <w:sz w:val="30"/>
              </w:rPr>
              <w:t>LOAD</w:t>
            </w:r>
            <w:r>
              <w:rPr>
                <w:rFonts w:ascii="Arial"/>
                <w:spacing w:val="9"/>
                <w:w w:val="80"/>
                <w:sz w:val="30"/>
              </w:rPr>
              <w:t> </w:t>
            </w:r>
            <w:r>
              <w:rPr>
                <w:rFonts w:ascii="Arial"/>
                <w:spacing w:val="-5"/>
                <w:w w:val="80"/>
                <w:sz w:val="30"/>
              </w:rPr>
              <w:t>CAPACITY</w:t>
            </w:r>
            <w:r>
              <w:rPr>
                <w:rFonts w:ascii="Arial"/>
                <w:spacing w:val="-5"/>
                <w:sz w:val="30"/>
              </w:rPr>
            </w:r>
          </w:p>
        </w:tc>
      </w:tr>
      <w:tr>
        <w:trPr>
          <w:trHeight w:val="401" w:hRule="exact"/>
        </w:trPr>
        <w:tc>
          <w:tcPr>
            <w:tcW w:w="5261" w:type="dxa"/>
            <w:tcBorders>
              <w:top w:val="single" w:sz="10" w:space="0" w:color="BFBFBF"/>
              <w:left w:val="single" w:sz="7" w:space="0" w:color="000000"/>
              <w:bottom w:val="single" w:sz="10" w:space="0" w:color="BFBFBF"/>
              <w:right w:val="single" w:sz="8" w:space="0" w:color="000000"/>
            </w:tcBorders>
          </w:tcPr>
          <w:p>
            <w:pPr>
              <w:pStyle w:val="TableParagraph"/>
              <w:spacing w:line="341" w:lineRule="exact"/>
              <w:ind w:left="37" w:right="0"/>
              <w:jc w:val="left"/>
              <w:rPr>
                <w:rFonts w:ascii="Arial" w:hAnsi="Arial" w:cs="Arial" w:eastAsia="Arial" w:hint="default"/>
                <w:sz w:val="30"/>
                <w:szCs w:val="30"/>
              </w:rPr>
            </w:pPr>
            <w:r>
              <w:rPr>
                <w:rFonts w:ascii="Arial"/>
                <w:w w:val="80"/>
                <w:sz w:val="30"/>
              </w:rPr>
              <w:t>ECM</w:t>
            </w:r>
            <w:r>
              <w:rPr>
                <w:rFonts w:ascii="Arial"/>
                <w:spacing w:val="28"/>
                <w:w w:val="80"/>
                <w:sz w:val="30"/>
              </w:rPr>
              <w:t> </w:t>
            </w:r>
            <w:r>
              <w:rPr>
                <w:rFonts w:ascii="Arial"/>
                <w:spacing w:val="-7"/>
                <w:w w:val="80"/>
                <w:sz w:val="30"/>
              </w:rPr>
              <w:t>CONTROLLER</w:t>
            </w:r>
            <w:r>
              <w:rPr>
                <w:rFonts w:ascii="Arial"/>
                <w:spacing w:val="-7"/>
                <w:sz w:val="30"/>
              </w:rPr>
            </w:r>
          </w:p>
        </w:tc>
      </w:tr>
      <w:tr>
        <w:trPr>
          <w:trHeight w:val="401" w:hRule="exact"/>
        </w:trPr>
        <w:tc>
          <w:tcPr>
            <w:tcW w:w="5261" w:type="dxa"/>
            <w:tcBorders>
              <w:top w:val="single" w:sz="10" w:space="0" w:color="BFBFBF"/>
              <w:left w:val="single" w:sz="7" w:space="0" w:color="000000"/>
              <w:bottom w:val="single" w:sz="10" w:space="0" w:color="BFBFBF"/>
              <w:right w:val="single" w:sz="8" w:space="0" w:color="000000"/>
            </w:tcBorders>
          </w:tcPr>
          <w:p>
            <w:pPr>
              <w:pStyle w:val="TableParagraph"/>
              <w:spacing w:line="341" w:lineRule="exact"/>
              <w:ind w:left="37" w:right="0"/>
              <w:jc w:val="left"/>
              <w:rPr>
                <w:rFonts w:ascii="Arial" w:hAnsi="Arial" w:cs="Arial" w:eastAsia="Arial" w:hint="default"/>
                <w:sz w:val="30"/>
                <w:szCs w:val="30"/>
              </w:rPr>
            </w:pPr>
            <w:r>
              <w:rPr>
                <w:rFonts w:ascii="Arial"/>
                <w:spacing w:val="-6"/>
                <w:w w:val="80"/>
                <w:sz w:val="30"/>
              </w:rPr>
              <w:t>DCM</w:t>
            </w:r>
            <w:r>
              <w:rPr>
                <w:rFonts w:ascii="Arial"/>
                <w:spacing w:val="34"/>
                <w:w w:val="80"/>
                <w:sz w:val="30"/>
              </w:rPr>
              <w:t> </w:t>
            </w:r>
            <w:r>
              <w:rPr>
                <w:rFonts w:ascii="Arial"/>
                <w:spacing w:val="-7"/>
                <w:w w:val="80"/>
                <w:sz w:val="30"/>
              </w:rPr>
              <w:t>CONTROLLER</w:t>
            </w:r>
            <w:r>
              <w:rPr>
                <w:rFonts w:ascii="Arial"/>
                <w:spacing w:val="-7"/>
                <w:sz w:val="30"/>
              </w:rPr>
            </w:r>
          </w:p>
        </w:tc>
      </w:tr>
      <w:tr>
        <w:trPr>
          <w:trHeight w:val="401" w:hRule="exact"/>
        </w:trPr>
        <w:tc>
          <w:tcPr>
            <w:tcW w:w="5261" w:type="dxa"/>
            <w:tcBorders>
              <w:top w:val="single" w:sz="10" w:space="0" w:color="BFBFBF"/>
              <w:left w:val="single" w:sz="7" w:space="0" w:color="000000"/>
              <w:bottom w:val="single" w:sz="10" w:space="0" w:color="BFBFBF"/>
              <w:right w:val="single" w:sz="8" w:space="0" w:color="000000"/>
            </w:tcBorders>
          </w:tcPr>
          <w:p>
            <w:pPr>
              <w:pStyle w:val="TableParagraph"/>
              <w:spacing w:line="341" w:lineRule="exact"/>
              <w:ind w:left="37" w:right="0"/>
              <w:jc w:val="left"/>
              <w:rPr>
                <w:rFonts w:ascii="Arial" w:hAnsi="Arial" w:cs="Arial" w:eastAsia="Arial" w:hint="default"/>
                <w:sz w:val="30"/>
                <w:szCs w:val="30"/>
              </w:rPr>
            </w:pPr>
            <w:r>
              <w:rPr>
                <w:rFonts w:ascii="Arial"/>
                <w:spacing w:val="-8"/>
                <w:w w:val="80"/>
                <w:sz w:val="30"/>
              </w:rPr>
              <w:t>MAXIMUM  </w:t>
            </w:r>
            <w:r>
              <w:rPr>
                <w:rFonts w:ascii="Arial"/>
                <w:spacing w:val="5"/>
                <w:w w:val="80"/>
                <w:sz w:val="30"/>
              </w:rPr>
              <w:t>SPEED</w:t>
            </w:r>
            <w:r>
              <w:rPr>
                <w:rFonts w:ascii="Arial"/>
                <w:spacing w:val="-11"/>
                <w:w w:val="80"/>
                <w:sz w:val="30"/>
              </w:rPr>
              <w:t> </w:t>
            </w:r>
            <w:r>
              <w:rPr>
                <w:rFonts w:ascii="Arial"/>
                <w:spacing w:val="-9"/>
                <w:w w:val="80"/>
                <w:sz w:val="30"/>
              </w:rPr>
              <w:t>CONTROL</w:t>
            </w:r>
            <w:r>
              <w:rPr>
                <w:rFonts w:ascii="Arial"/>
                <w:spacing w:val="-9"/>
                <w:sz w:val="30"/>
              </w:rPr>
            </w:r>
          </w:p>
        </w:tc>
      </w:tr>
      <w:tr>
        <w:trPr>
          <w:trHeight w:val="401" w:hRule="exact"/>
        </w:trPr>
        <w:tc>
          <w:tcPr>
            <w:tcW w:w="5261" w:type="dxa"/>
            <w:tcBorders>
              <w:top w:val="single" w:sz="10" w:space="0" w:color="BFBFBF"/>
              <w:left w:val="single" w:sz="7" w:space="0" w:color="000000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341" w:lineRule="exact"/>
              <w:ind w:left="37" w:right="0"/>
              <w:jc w:val="left"/>
              <w:rPr>
                <w:rFonts w:ascii="Arial" w:hAnsi="Arial" w:cs="Arial" w:eastAsia="Arial" w:hint="default"/>
                <w:sz w:val="30"/>
                <w:szCs w:val="30"/>
              </w:rPr>
            </w:pPr>
            <w:r>
              <w:rPr>
                <w:rFonts w:ascii="Arial"/>
                <w:spacing w:val="-11"/>
                <w:w w:val="80"/>
                <w:sz w:val="30"/>
              </w:rPr>
              <w:t>TILT </w:t>
            </w:r>
            <w:r>
              <w:rPr>
                <w:rFonts w:ascii="Arial"/>
                <w:spacing w:val="-7"/>
                <w:w w:val="80"/>
                <w:sz w:val="30"/>
              </w:rPr>
              <w:t>AUTO</w:t>
            </w:r>
            <w:r>
              <w:rPr>
                <w:rFonts w:ascii="Arial"/>
                <w:spacing w:val="29"/>
                <w:w w:val="80"/>
                <w:sz w:val="30"/>
              </w:rPr>
              <w:t> </w:t>
            </w:r>
            <w:r>
              <w:rPr>
                <w:rFonts w:ascii="Arial"/>
                <w:spacing w:val="-5"/>
                <w:w w:val="80"/>
                <w:sz w:val="30"/>
              </w:rPr>
              <w:t>STOP</w:t>
            </w:r>
            <w:r>
              <w:rPr>
                <w:rFonts w:ascii="Arial"/>
                <w:spacing w:val="-5"/>
                <w:sz w:val="30"/>
              </w:rPr>
            </w:r>
          </w:p>
        </w:tc>
      </w:tr>
      <w:tr>
        <w:trPr>
          <w:trHeight w:val="401" w:hRule="exact"/>
        </w:trPr>
        <w:tc>
          <w:tcPr>
            <w:tcW w:w="5261" w:type="dxa"/>
            <w:tcBorders>
              <w:top w:val="single" w:sz="10" w:space="0" w:color="000000"/>
              <w:left w:val="single" w:sz="7" w:space="0" w:color="000000"/>
              <w:bottom w:val="single" w:sz="10" w:space="0" w:color="BFBFBF"/>
              <w:right w:val="single" w:sz="8" w:space="0" w:color="000000"/>
            </w:tcBorders>
          </w:tcPr>
          <w:p>
            <w:pPr>
              <w:pStyle w:val="TableParagraph"/>
              <w:spacing w:line="341" w:lineRule="exact"/>
              <w:ind w:left="37" w:right="0"/>
              <w:jc w:val="left"/>
              <w:rPr>
                <w:rFonts w:ascii="Arial" w:hAnsi="Arial" w:cs="Arial" w:eastAsia="Arial" w:hint="default"/>
                <w:sz w:val="30"/>
                <w:szCs w:val="30"/>
              </w:rPr>
            </w:pPr>
            <w:r>
              <w:rPr>
                <w:rFonts w:ascii="Arial"/>
                <w:spacing w:val="5"/>
                <w:w w:val="80"/>
                <w:sz w:val="30"/>
              </w:rPr>
              <w:t>POWER </w:t>
            </w:r>
            <w:r>
              <w:rPr>
                <w:rFonts w:ascii="Arial"/>
                <w:spacing w:val="-3"/>
                <w:w w:val="80"/>
                <w:sz w:val="30"/>
              </w:rPr>
              <w:t>ECONOMY</w:t>
            </w:r>
            <w:r>
              <w:rPr>
                <w:rFonts w:ascii="Arial"/>
                <w:spacing w:val="30"/>
                <w:w w:val="80"/>
                <w:sz w:val="30"/>
              </w:rPr>
              <w:t> </w:t>
            </w:r>
            <w:r>
              <w:rPr>
                <w:rFonts w:ascii="Arial"/>
                <w:spacing w:val="-9"/>
                <w:w w:val="80"/>
                <w:sz w:val="30"/>
              </w:rPr>
              <w:t>CONTROL</w:t>
            </w:r>
            <w:r>
              <w:rPr>
                <w:rFonts w:ascii="Arial"/>
                <w:spacing w:val="-9"/>
                <w:sz w:val="30"/>
              </w:rPr>
            </w:r>
          </w:p>
        </w:tc>
      </w:tr>
      <w:tr>
        <w:trPr>
          <w:trHeight w:val="401" w:hRule="exact"/>
        </w:trPr>
        <w:tc>
          <w:tcPr>
            <w:tcW w:w="5261" w:type="dxa"/>
            <w:tcBorders>
              <w:top w:val="single" w:sz="10" w:space="0" w:color="BFBFBF"/>
              <w:left w:val="single" w:sz="7" w:space="0" w:color="000000"/>
              <w:bottom w:val="single" w:sz="10" w:space="0" w:color="BFBFBF"/>
              <w:right w:val="single" w:sz="8" w:space="0" w:color="000000"/>
            </w:tcBorders>
          </w:tcPr>
          <w:p>
            <w:pPr>
              <w:pStyle w:val="TableParagraph"/>
              <w:spacing w:line="341" w:lineRule="exact"/>
              <w:ind w:left="37" w:right="0"/>
              <w:jc w:val="left"/>
              <w:rPr>
                <w:rFonts w:ascii="Arial" w:hAnsi="Arial" w:cs="Arial" w:eastAsia="Arial" w:hint="default"/>
                <w:sz w:val="30"/>
                <w:szCs w:val="30"/>
              </w:rPr>
            </w:pPr>
            <w:r>
              <w:rPr>
                <w:rFonts w:ascii="Arial"/>
                <w:spacing w:val="-7"/>
                <w:w w:val="80"/>
                <w:sz w:val="30"/>
              </w:rPr>
              <w:t>AUTO </w:t>
            </w:r>
            <w:r>
              <w:rPr>
                <w:rFonts w:ascii="Arial"/>
                <w:spacing w:val="-4"/>
                <w:w w:val="80"/>
                <w:sz w:val="30"/>
              </w:rPr>
              <w:t>STOP/AUTO</w:t>
            </w:r>
            <w:r>
              <w:rPr>
                <w:rFonts w:ascii="Arial"/>
                <w:spacing w:val="44"/>
                <w:w w:val="80"/>
                <w:sz w:val="30"/>
              </w:rPr>
              <w:t> </w:t>
            </w:r>
            <w:r>
              <w:rPr>
                <w:rFonts w:ascii="Arial"/>
                <w:spacing w:val="-4"/>
                <w:w w:val="80"/>
                <w:sz w:val="30"/>
              </w:rPr>
              <w:t>START</w:t>
            </w:r>
            <w:r>
              <w:rPr>
                <w:rFonts w:ascii="Arial"/>
                <w:spacing w:val="-4"/>
                <w:sz w:val="30"/>
              </w:rPr>
            </w:r>
          </w:p>
        </w:tc>
      </w:tr>
      <w:tr>
        <w:trPr>
          <w:trHeight w:val="401" w:hRule="exact"/>
        </w:trPr>
        <w:tc>
          <w:tcPr>
            <w:tcW w:w="5261" w:type="dxa"/>
            <w:tcBorders>
              <w:top w:val="single" w:sz="10" w:space="0" w:color="BFBFBF"/>
              <w:left w:val="single" w:sz="7" w:space="0" w:color="000000"/>
              <w:bottom w:val="single" w:sz="10" w:space="0" w:color="BFBFBF"/>
              <w:right w:val="single" w:sz="8" w:space="0" w:color="000000"/>
            </w:tcBorders>
          </w:tcPr>
          <w:p>
            <w:pPr>
              <w:pStyle w:val="TableParagraph"/>
              <w:spacing w:line="341" w:lineRule="exact"/>
              <w:ind w:left="37" w:right="0"/>
              <w:jc w:val="left"/>
              <w:rPr>
                <w:rFonts w:ascii="Arial" w:hAnsi="Arial" w:cs="Arial" w:eastAsia="Arial" w:hint="default"/>
                <w:sz w:val="30"/>
                <w:szCs w:val="30"/>
              </w:rPr>
            </w:pPr>
            <w:r>
              <w:rPr>
                <w:rFonts w:ascii="Arial"/>
                <w:w w:val="80"/>
                <w:sz w:val="30"/>
              </w:rPr>
              <w:t>LOAD</w:t>
            </w:r>
            <w:r>
              <w:rPr>
                <w:rFonts w:ascii="Arial"/>
                <w:spacing w:val="-7"/>
                <w:w w:val="80"/>
                <w:sz w:val="30"/>
              </w:rPr>
              <w:t> </w:t>
            </w:r>
            <w:r>
              <w:rPr>
                <w:rFonts w:ascii="Arial"/>
                <w:w w:val="80"/>
                <w:sz w:val="30"/>
              </w:rPr>
              <w:t>METER</w:t>
            </w:r>
            <w:r>
              <w:rPr>
                <w:rFonts w:ascii="Arial"/>
                <w:sz w:val="30"/>
              </w:rPr>
            </w:r>
          </w:p>
        </w:tc>
      </w:tr>
      <w:tr>
        <w:trPr>
          <w:trHeight w:val="401" w:hRule="exact"/>
        </w:trPr>
        <w:tc>
          <w:tcPr>
            <w:tcW w:w="5261" w:type="dxa"/>
            <w:tcBorders>
              <w:top w:val="single" w:sz="10" w:space="0" w:color="BFBFBF"/>
              <w:left w:val="single" w:sz="7" w:space="0" w:color="000000"/>
              <w:bottom w:val="single" w:sz="10" w:space="0" w:color="BFBFBF"/>
              <w:right w:val="single" w:sz="8" w:space="0" w:color="000000"/>
            </w:tcBorders>
          </w:tcPr>
          <w:p>
            <w:pPr>
              <w:pStyle w:val="TableParagraph"/>
              <w:spacing w:line="341" w:lineRule="exact"/>
              <w:ind w:left="37" w:right="0"/>
              <w:jc w:val="left"/>
              <w:rPr>
                <w:rFonts w:ascii="Arial" w:hAnsi="Arial" w:cs="Arial" w:eastAsia="Arial" w:hint="default"/>
                <w:sz w:val="30"/>
                <w:szCs w:val="30"/>
              </w:rPr>
            </w:pPr>
            <w:r>
              <w:rPr>
                <w:rFonts w:ascii="Arial"/>
                <w:spacing w:val="5"/>
                <w:w w:val="80"/>
                <w:sz w:val="30"/>
              </w:rPr>
              <w:t>SPEED</w:t>
            </w:r>
            <w:r>
              <w:rPr>
                <w:rFonts w:ascii="Arial"/>
                <w:spacing w:val="-2"/>
                <w:w w:val="80"/>
                <w:sz w:val="30"/>
              </w:rPr>
              <w:t> </w:t>
            </w:r>
            <w:r>
              <w:rPr>
                <w:rFonts w:ascii="Arial"/>
                <w:w w:val="80"/>
                <w:sz w:val="30"/>
              </w:rPr>
              <w:t>ALARM</w:t>
            </w:r>
            <w:r>
              <w:rPr>
                <w:rFonts w:ascii="Arial"/>
                <w:sz w:val="30"/>
              </w:rPr>
            </w:r>
          </w:p>
        </w:tc>
      </w:tr>
      <w:tr>
        <w:trPr>
          <w:trHeight w:val="401" w:hRule="exact"/>
        </w:trPr>
        <w:tc>
          <w:tcPr>
            <w:tcW w:w="5261" w:type="dxa"/>
            <w:tcBorders>
              <w:top w:val="single" w:sz="10" w:space="0" w:color="BFBFBF"/>
              <w:left w:val="single" w:sz="7" w:space="0" w:color="000000"/>
              <w:bottom w:val="single" w:sz="10" w:space="0" w:color="BFBFBF"/>
              <w:right w:val="single" w:sz="8" w:space="0" w:color="000000"/>
            </w:tcBorders>
          </w:tcPr>
          <w:p>
            <w:pPr>
              <w:pStyle w:val="TableParagraph"/>
              <w:spacing w:line="341" w:lineRule="exact"/>
              <w:ind w:left="37" w:right="0"/>
              <w:jc w:val="left"/>
              <w:rPr>
                <w:rFonts w:ascii="Arial" w:hAnsi="Arial" w:cs="Arial" w:eastAsia="Arial" w:hint="default"/>
                <w:sz w:val="30"/>
                <w:szCs w:val="30"/>
              </w:rPr>
            </w:pPr>
            <w:r>
              <w:rPr>
                <w:rFonts w:ascii="Arial"/>
                <w:w w:val="80"/>
                <w:sz w:val="30"/>
              </w:rPr>
              <w:t>LOAD</w:t>
            </w:r>
            <w:r>
              <w:rPr>
                <w:rFonts w:ascii="Arial"/>
                <w:spacing w:val="-3"/>
                <w:w w:val="80"/>
                <w:sz w:val="30"/>
              </w:rPr>
              <w:t> </w:t>
            </w:r>
            <w:r>
              <w:rPr>
                <w:rFonts w:ascii="Arial"/>
                <w:w w:val="80"/>
                <w:sz w:val="30"/>
              </w:rPr>
              <w:t>ALARM</w:t>
            </w:r>
            <w:r>
              <w:rPr>
                <w:rFonts w:ascii="Arial"/>
                <w:sz w:val="30"/>
              </w:rPr>
            </w:r>
          </w:p>
        </w:tc>
      </w:tr>
      <w:tr>
        <w:trPr>
          <w:trHeight w:val="401" w:hRule="exact"/>
        </w:trPr>
        <w:tc>
          <w:tcPr>
            <w:tcW w:w="5261" w:type="dxa"/>
            <w:tcBorders>
              <w:top w:val="single" w:sz="10" w:space="0" w:color="BFBFBF"/>
              <w:left w:val="single" w:sz="7" w:space="0" w:color="000000"/>
              <w:bottom w:val="single" w:sz="10" w:space="0" w:color="BFBFBF"/>
              <w:right w:val="single" w:sz="8" w:space="0" w:color="000000"/>
            </w:tcBorders>
          </w:tcPr>
          <w:p>
            <w:pPr>
              <w:pStyle w:val="TableParagraph"/>
              <w:spacing w:line="341" w:lineRule="exact"/>
              <w:ind w:left="37" w:right="0"/>
              <w:jc w:val="left"/>
              <w:rPr>
                <w:rFonts w:ascii="Arial" w:hAnsi="Arial" w:cs="Arial" w:eastAsia="Arial" w:hint="default"/>
                <w:sz w:val="30"/>
                <w:szCs w:val="30"/>
              </w:rPr>
            </w:pPr>
            <w:r>
              <w:rPr>
                <w:rFonts w:ascii="Arial"/>
                <w:spacing w:val="-7"/>
                <w:w w:val="80"/>
                <w:sz w:val="30"/>
              </w:rPr>
              <w:t>AUTO  LIGHT</w:t>
            </w:r>
            <w:r>
              <w:rPr>
                <w:rFonts w:ascii="Arial"/>
                <w:spacing w:val="-23"/>
                <w:w w:val="80"/>
                <w:sz w:val="30"/>
              </w:rPr>
              <w:t> </w:t>
            </w:r>
            <w:r>
              <w:rPr>
                <w:rFonts w:ascii="Arial"/>
                <w:spacing w:val="-9"/>
                <w:w w:val="80"/>
                <w:sz w:val="30"/>
              </w:rPr>
              <w:t>CONTROL</w:t>
            </w:r>
            <w:r>
              <w:rPr>
                <w:rFonts w:ascii="Arial"/>
                <w:spacing w:val="-9"/>
                <w:sz w:val="30"/>
              </w:rPr>
            </w:r>
          </w:p>
        </w:tc>
      </w:tr>
      <w:tr>
        <w:trPr>
          <w:trHeight w:val="401" w:hRule="exact"/>
        </w:trPr>
        <w:tc>
          <w:tcPr>
            <w:tcW w:w="5261" w:type="dxa"/>
            <w:tcBorders>
              <w:top w:val="single" w:sz="10" w:space="0" w:color="BFBFBF"/>
              <w:left w:val="single" w:sz="7" w:space="0" w:color="000000"/>
              <w:bottom w:val="single" w:sz="10" w:space="0" w:color="BFBFBF"/>
              <w:right w:val="single" w:sz="8" w:space="0" w:color="000000"/>
            </w:tcBorders>
          </w:tcPr>
          <w:p>
            <w:pPr>
              <w:pStyle w:val="TableParagraph"/>
              <w:spacing w:line="341" w:lineRule="exact"/>
              <w:ind w:left="37" w:right="0"/>
              <w:jc w:val="left"/>
              <w:rPr>
                <w:rFonts w:ascii="Arial" w:hAnsi="Arial" w:cs="Arial" w:eastAsia="Arial" w:hint="default"/>
                <w:sz w:val="30"/>
                <w:szCs w:val="30"/>
              </w:rPr>
            </w:pPr>
            <w:r>
              <w:rPr>
                <w:rFonts w:ascii="Arial"/>
                <w:spacing w:val="-5"/>
                <w:w w:val="80"/>
                <w:sz w:val="30"/>
              </w:rPr>
              <w:t>CYLINDER</w:t>
            </w:r>
            <w:r>
              <w:rPr>
                <w:rFonts w:ascii="Arial"/>
                <w:spacing w:val="23"/>
                <w:w w:val="80"/>
                <w:sz w:val="30"/>
              </w:rPr>
              <w:t> </w:t>
            </w:r>
            <w:r>
              <w:rPr>
                <w:rFonts w:ascii="Arial"/>
                <w:spacing w:val="-3"/>
                <w:w w:val="80"/>
                <w:sz w:val="30"/>
              </w:rPr>
              <w:t>DIAMETER</w:t>
            </w:r>
            <w:r>
              <w:rPr>
                <w:rFonts w:ascii="Arial"/>
                <w:sz w:val="30"/>
              </w:rPr>
            </w:r>
          </w:p>
        </w:tc>
      </w:tr>
      <w:tr>
        <w:trPr>
          <w:trHeight w:val="401" w:hRule="exact"/>
        </w:trPr>
        <w:tc>
          <w:tcPr>
            <w:tcW w:w="5261" w:type="dxa"/>
            <w:tcBorders>
              <w:top w:val="single" w:sz="10" w:space="0" w:color="BFBFBF"/>
              <w:left w:val="single" w:sz="7" w:space="0" w:color="000000"/>
              <w:bottom w:val="single" w:sz="10" w:space="0" w:color="BFBFBF"/>
              <w:right w:val="single" w:sz="8" w:space="0" w:color="000000"/>
            </w:tcBorders>
          </w:tcPr>
          <w:p>
            <w:pPr>
              <w:pStyle w:val="TableParagraph"/>
              <w:spacing w:line="341" w:lineRule="exact"/>
              <w:ind w:left="37" w:right="0"/>
              <w:jc w:val="left"/>
              <w:rPr>
                <w:rFonts w:ascii="Arial" w:hAnsi="Arial" w:cs="Arial" w:eastAsia="Arial" w:hint="default"/>
                <w:sz w:val="30"/>
                <w:szCs w:val="30"/>
              </w:rPr>
            </w:pPr>
            <w:r>
              <w:rPr>
                <w:rFonts w:ascii="Arial"/>
                <w:spacing w:val="2"/>
                <w:w w:val="80"/>
                <w:sz w:val="30"/>
              </w:rPr>
              <w:t>GEAR</w:t>
            </w:r>
            <w:r>
              <w:rPr>
                <w:rFonts w:ascii="Arial"/>
                <w:spacing w:val="13"/>
                <w:w w:val="80"/>
                <w:sz w:val="30"/>
              </w:rPr>
              <w:t> </w:t>
            </w:r>
            <w:r>
              <w:rPr>
                <w:rFonts w:ascii="Arial"/>
                <w:spacing w:val="-9"/>
                <w:w w:val="80"/>
                <w:sz w:val="30"/>
              </w:rPr>
              <w:t>RATIO</w:t>
            </w:r>
            <w:r>
              <w:rPr>
                <w:rFonts w:ascii="Arial"/>
                <w:spacing w:val="-9"/>
                <w:sz w:val="30"/>
              </w:rPr>
            </w:r>
          </w:p>
        </w:tc>
      </w:tr>
      <w:tr>
        <w:trPr>
          <w:trHeight w:val="401" w:hRule="exact"/>
        </w:trPr>
        <w:tc>
          <w:tcPr>
            <w:tcW w:w="5261" w:type="dxa"/>
            <w:tcBorders>
              <w:top w:val="single" w:sz="10" w:space="0" w:color="BFBFBF"/>
              <w:left w:val="single" w:sz="7" w:space="0" w:color="000000"/>
              <w:bottom w:val="single" w:sz="10" w:space="0" w:color="BFBFBF"/>
              <w:right w:val="single" w:sz="8" w:space="0" w:color="000000"/>
            </w:tcBorders>
          </w:tcPr>
          <w:p>
            <w:pPr>
              <w:pStyle w:val="TableParagraph"/>
              <w:spacing w:line="341" w:lineRule="exact"/>
              <w:ind w:left="37" w:right="0"/>
              <w:jc w:val="left"/>
              <w:rPr>
                <w:rFonts w:ascii="Arial" w:hAnsi="Arial" w:cs="Arial" w:eastAsia="Arial" w:hint="default"/>
                <w:sz w:val="30"/>
                <w:szCs w:val="30"/>
              </w:rPr>
            </w:pPr>
            <w:r>
              <w:rPr>
                <w:rFonts w:ascii="Arial"/>
                <w:w w:val="80"/>
                <w:sz w:val="30"/>
              </w:rPr>
              <w:t>ALARM </w:t>
            </w:r>
            <w:r>
              <w:rPr>
                <w:rFonts w:ascii="Arial"/>
                <w:spacing w:val="5"/>
                <w:w w:val="80"/>
                <w:sz w:val="30"/>
              </w:rPr>
              <w:t>SPEED </w:t>
            </w:r>
            <w:r>
              <w:rPr>
                <w:rFonts w:ascii="Arial"/>
                <w:spacing w:val="-8"/>
                <w:w w:val="80"/>
                <w:sz w:val="30"/>
              </w:rPr>
              <w:t>SETTING</w:t>
            </w:r>
            <w:r>
              <w:rPr>
                <w:rFonts w:ascii="Arial"/>
                <w:spacing w:val="18"/>
                <w:w w:val="80"/>
                <w:sz w:val="30"/>
              </w:rPr>
              <w:t> </w:t>
            </w:r>
            <w:r>
              <w:rPr>
                <w:rFonts w:ascii="Arial"/>
                <w:w w:val="80"/>
                <w:sz w:val="30"/>
              </w:rPr>
              <w:t>1</w:t>
            </w:r>
            <w:r>
              <w:rPr>
                <w:rFonts w:ascii="Arial"/>
                <w:sz w:val="30"/>
              </w:rPr>
            </w:r>
          </w:p>
        </w:tc>
      </w:tr>
      <w:tr>
        <w:trPr>
          <w:trHeight w:val="401" w:hRule="exact"/>
        </w:trPr>
        <w:tc>
          <w:tcPr>
            <w:tcW w:w="5261" w:type="dxa"/>
            <w:tcBorders>
              <w:top w:val="single" w:sz="10" w:space="0" w:color="BFBFBF"/>
              <w:left w:val="single" w:sz="7" w:space="0" w:color="000000"/>
              <w:bottom w:val="single" w:sz="10" w:space="0" w:color="000000"/>
              <w:right w:val="single" w:sz="8" w:space="0" w:color="000000"/>
            </w:tcBorders>
          </w:tcPr>
          <w:p>
            <w:pPr>
              <w:pStyle w:val="TableParagraph"/>
              <w:spacing w:line="341" w:lineRule="exact"/>
              <w:ind w:left="37" w:right="0"/>
              <w:jc w:val="left"/>
              <w:rPr>
                <w:rFonts w:ascii="Arial" w:hAnsi="Arial" w:cs="Arial" w:eastAsia="Arial" w:hint="default"/>
                <w:sz w:val="30"/>
                <w:szCs w:val="30"/>
              </w:rPr>
            </w:pPr>
            <w:r>
              <w:rPr>
                <w:rFonts w:ascii="Arial"/>
                <w:w w:val="80"/>
                <w:sz w:val="30"/>
              </w:rPr>
              <w:t>ALARM </w:t>
            </w:r>
            <w:r>
              <w:rPr>
                <w:rFonts w:ascii="Arial"/>
                <w:spacing w:val="5"/>
                <w:w w:val="80"/>
                <w:sz w:val="30"/>
              </w:rPr>
              <w:t>SPEED </w:t>
            </w:r>
            <w:r>
              <w:rPr>
                <w:rFonts w:ascii="Arial"/>
                <w:spacing w:val="-8"/>
                <w:w w:val="80"/>
                <w:sz w:val="30"/>
              </w:rPr>
              <w:t>SETTING</w:t>
            </w:r>
            <w:r>
              <w:rPr>
                <w:rFonts w:ascii="Arial"/>
                <w:spacing w:val="18"/>
                <w:w w:val="80"/>
                <w:sz w:val="30"/>
              </w:rPr>
              <w:t> </w:t>
            </w:r>
            <w:r>
              <w:rPr>
                <w:rFonts w:ascii="Arial"/>
                <w:w w:val="80"/>
                <w:sz w:val="30"/>
              </w:rPr>
              <w:t>2</w:t>
            </w:r>
            <w:r>
              <w:rPr>
                <w:rFonts w:ascii="Arial"/>
                <w:sz w:val="30"/>
              </w:rPr>
            </w:r>
          </w:p>
        </w:tc>
      </w:tr>
    </w:tbl>
    <w:p>
      <w:pPr>
        <w:spacing w:before="80"/>
        <w:ind w:left="0" w:right="34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color w:val="080808"/>
          <w:spacing w:val="-2"/>
          <w:w w:val="105"/>
          <w:sz w:val="28"/>
        </w:rPr>
        <w:t>34</w:t>
      </w:r>
      <w:r>
        <w:rPr>
          <w:rFonts w:ascii="Arial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1140" w:bottom="280" w:left="1080" w:right="2260"/>
        </w:sect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720pt;height:87.75pt;mso-position-horizontal-relative:char;mso-position-vertical-relative:line" coordorigin="0,0" coordsize="14400,1755">
            <v:shape style="position:absolute;left:0;top:0;width:14400;height:1755" type="#_x0000_t75" stroked="false">
              <v:imagedata r:id="rId7" o:title=""/>
            </v:shape>
            <v:shape style="position:absolute;left:0;top:240;width:2375;height:1438" type="#_x0000_t75" stroked="false">
              <v:imagedata r:id="rId168" o:title=""/>
            </v:shape>
            <v:shape style="position:absolute;left:0;top:0;width:14400;height:1755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Arial" w:hAnsi="Arial" w:cs="Arial" w:eastAsia="Arial" w:hint="default"/>
                        <w:sz w:val="50"/>
                        <w:szCs w:val="50"/>
                      </w:rPr>
                    </w:pPr>
                  </w:p>
                  <w:p>
                    <w:pPr>
                      <w:spacing w:before="0"/>
                      <w:ind w:left="2662" w:right="0" w:firstLine="0"/>
                      <w:jc w:val="left"/>
                      <w:rPr>
                        <w:rFonts w:ascii="Arial" w:hAnsi="Arial" w:cs="Arial" w:eastAsia="Arial" w:hint="default"/>
                        <w:sz w:val="56"/>
                        <w:szCs w:val="56"/>
                      </w:rPr>
                    </w:pPr>
                    <w:r>
                      <w:rPr>
                        <w:rFonts w:ascii="Arial"/>
                        <w:color w:val="080808"/>
                        <w:w w:val="100"/>
                        <w:sz w:val="56"/>
                      </w:rPr>
                    </w:r>
                    <w:r>
                      <w:rPr>
                        <w:rFonts w:ascii="Arial"/>
                        <w:shadow/>
                        <w:color w:val="080808"/>
                        <w:sz w:val="56"/>
                      </w:rPr>
                      <w:t>VCM </w:t>
                    </w:r>
                    <w:r>
                      <w:rPr>
                        <w:rFonts w:ascii="Arial"/>
                        <w:shadow w:val="0"/>
                        <w:color w:val="080808"/>
                        <w:sz w:val="56"/>
                      </w:rPr>
                    </w:r>
                    <w:r>
                      <w:rPr>
                        <w:rFonts w:ascii="Arial"/>
                        <w:shadow/>
                        <w:color w:val="080808"/>
                        <w:sz w:val="56"/>
                      </w:rPr>
                      <w:t>Set </w:t>
                    </w:r>
                    <w:r>
                      <w:rPr>
                        <w:rFonts w:ascii="Arial"/>
                        <w:shadow w:val="0"/>
                        <w:color w:val="080808"/>
                        <w:sz w:val="56"/>
                      </w:rPr>
                    </w:r>
                    <w:r>
                      <w:rPr>
                        <w:rFonts w:ascii="Arial"/>
                        <w:shadow/>
                        <w:color w:val="080808"/>
                        <w:sz w:val="56"/>
                      </w:rPr>
                      <w:t>B1</w:t>
                    </w:r>
                    <w:r>
                      <w:rPr>
                        <w:rFonts w:ascii="Arial"/>
                        <w:shadow/>
                        <w:color w:val="080808"/>
                        <w:spacing w:val="-1"/>
                        <w:sz w:val="56"/>
                      </w:rPr>
                      <w:t> </w:t>
                    </w:r>
                    <w:r>
                      <w:rPr>
                        <w:rFonts w:ascii="Arial"/>
                        <w:shadow w:val="0"/>
                        <w:color w:val="080808"/>
                        <w:spacing w:val="-1"/>
                        <w:sz w:val="56"/>
                      </w:rPr>
                    </w:r>
                    <w:r>
                      <w:rPr>
                        <w:rFonts w:ascii="Arial"/>
                        <w:shadow/>
                        <w:color w:val="080808"/>
                        <w:sz w:val="56"/>
                      </w:rPr>
                      <w:t>(cont.)</w:t>
                    </w:r>
                    <w:r>
                      <w:rPr>
                        <w:rFonts w:ascii="Arial"/>
                        <w:shadow w:val="0"/>
                        <w:color w:val="080808"/>
                        <w:sz w:val="56"/>
                      </w:rPr>
                    </w:r>
                    <w:r>
                      <w:rPr>
                        <w:rFonts w:ascii="Arial"/>
                        <w:shadow w:val="0"/>
                        <w:sz w:val="56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ind w:right="0"/>
        <w:rPr>
          <w:rFonts w:ascii="Arial" w:hAnsi="Arial" w:cs="Arial" w:eastAsia="Arial" w:hint="default"/>
          <w:sz w:val="24"/>
          <w:szCs w:val="24"/>
        </w:rPr>
      </w:pPr>
    </w:p>
    <w:p>
      <w:pPr>
        <w:spacing w:before="64"/>
        <w:ind w:left="0" w:right="198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36pt;margin-top:-412.578156pt;width:720pt;height:447.75pt;mso-position-horizontal-relative:page;mso-position-vertical-relative:paragraph;z-index:-124312" coordorigin="720,-8252" coordsize="14400,8955">
            <v:shape style="position:absolute;left:720;top:-8252;width:14400;height:8955" type="#_x0000_t75" stroked="false">
              <v:imagedata r:id="rId8" o:title=""/>
            </v:shape>
            <v:shape style="position:absolute;left:11520;top:-977;width:3002;height:1096" type="#_x0000_t75" stroked="false">
              <v:imagedata r:id="rId9" o:title=""/>
            </v:shape>
            <v:group style="position:absolute;left:1920;top:222;width:2;height:2" coordorigin="1920,222" coordsize="2,2">
              <v:shape style="position:absolute;left:1920;top:222;width:2;height:2" coordorigin="1920,222" coordsize="0,2" path="m1920,222l1920,223e" filled="false" stroked="true" strokeweight=".06pt" strokecolor="#bfbfbf">
                <v:path arrowok="t"/>
              </v:shape>
            </v:group>
            <v:group style="position:absolute;left:6932;top:222;width:2;height:2" coordorigin="6932,222" coordsize="2,2">
              <v:shape style="position:absolute;left:6932;top:222;width:2;height:2" coordorigin="6932,222" coordsize="0,2" path="m6932,222l6932,223e" filled="false" stroked="true" strokeweight=".06pt" strokecolor="#bfbfbf">
                <v:path arrowok="t"/>
              </v:shape>
            </v:group>
            <v:group style="position:absolute;left:6949;top:-7937;width:2;height:2" coordorigin="6949,-7937" coordsize="2,2">
              <v:shape style="position:absolute;left:6949;top:-7937;width:2;height:2" coordorigin="6949,-7937" coordsize="2,0" path="m6949,-7937l6950,-7937e" filled="false" stroked="true" strokeweight=".06pt" strokecolor="#bfbfbf">
                <v:path arrowok="t"/>
              </v:shape>
            </v:group>
            <v:group style="position:absolute;left:6949;top:-7459;width:2;height:2" coordorigin="6949,-7459" coordsize="2,2">
              <v:shape style="position:absolute;left:6949;top:-7459;width:2;height:2" coordorigin="6949,-7459" coordsize="2,0" path="m6949,-7459l6950,-7459e" filled="false" stroked="true" strokeweight=".06pt" strokecolor="#bfbfbf">
                <v:path arrowok="t"/>
              </v:shape>
            </v:group>
            <v:group style="position:absolute;left:6949;top:-6980;width:2;height:2" coordorigin="6949,-6980" coordsize="2,2">
              <v:shape style="position:absolute;left:6949;top:-6980;width:2;height:2" coordorigin="6949,-6980" coordsize="2,0" path="m6949,-6980l6950,-6980e" filled="false" stroked="true" strokeweight=".06pt" strokecolor="#bfbfbf">
                <v:path arrowok="t"/>
              </v:shape>
            </v:group>
            <v:group style="position:absolute;left:6949;top:-6503;width:2;height:2" coordorigin="6949,-6503" coordsize="2,2">
              <v:shape style="position:absolute;left:6949;top:-6503;width:2;height:2" coordorigin="6949,-6503" coordsize="2,0" path="m6949,-6503l6950,-6503e" filled="false" stroked="true" strokeweight=".06pt" strokecolor="#bfbfbf">
                <v:path arrowok="t"/>
              </v:shape>
            </v:group>
            <v:group style="position:absolute;left:6949;top:-6024;width:2;height:2" coordorigin="6949,-6024" coordsize="2,2">
              <v:shape style="position:absolute;left:6949;top:-6024;width:2;height:2" coordorigin="6949,-6024" coordsize="2,0" path="m6949,-6024l6950,-6024e" filled="false" stroked="true" strokeweight=".06pt" strokecolor="#bfbfbf">
                <v:path arrowok="t"/>
              </v:shape>
            </v:group>
            <v:group style="position:absolute;left:6949;top:-5545;width:2;height:2" coordorigin="6949,-5545" coordsize="2,2">
              <v:shape style="position:absolute;left:6949;top:-5545;width:2;height:2" coordorigin="6949,-5545" coordsize="2,0" path="m6949,-5545l6950,-5545e" filled="false" stroked="true" strokeweight=".06pt" strokecolor="#bfbfbf">
                <v:path arrowok="t"/>
              </v:shape>
            </v:group>
            <v:group style="position:absolute;left:6949;top:-5067;width:2;height:2" coordorigin="6949,-5067" coordsize="2,2">
              <v:shape style="position:absolute;left:6949;top:-5067;width:2;height:2" coordorigin="6949,-5067" coordsize="2,0" path="m6949,-5067l6950,-5067e" filled="false" stroked="true" strokeweight=".06pt" strokecolor="#bfbfbf">
                <v:path arrowok="t"/>
              </v:shape>
            </v:group>
            <v:group style="position:absolute;left:6949;top:-4589;width:2;height:2" coordorigin="6949,-4589" coordsize="2,2">
              <v:shape style="position:absolute;left:6949;top:-4589;width:2;height:2" coordorigin="6949,-4589" coordsize="2,0" path="m6949,-4589l6950,-4589e" filled="false" stroked="true" strokeweight=".06pt" strokecolor="#bfbfbf">
                <v:path arrowok="t"/>
              </v:shape>
            </v:group>
            <v:group style="position:absolute;left:6949;top:-4111;width:2;height:2" coordorigin="6949,-4111" coordsize="2,2">
              <v:shape style="position:absolute;left:6949;top:-4111;width:2;height:2" coordorigin="6949,-4111" coordsize="2,0" path="m6949,-4111l6950,-4111e" filled="false" stroked="true" strokeweight=".06pt" strokecolor="#bfbfbf">
                <v:path arrowok="t"/>
              </v:shape>
            </v:group>
            <v:group style="position:absolute;left:6949;top:-3632;width:2;height:2" coordorigin="6949,-3632" coordsize="2,2">
              <v:shape style="position:absolute;left:6949;top:-3632;width:2;height:2" coordorigin="6949,-3632" coordsize="2,0" path="m6949,-3632l6950,-3632e" filled="false" stroked="true" strokeweight=".06pt" strokecolor="#bfbfbf">
                <v:path arrowok="t"/>
              </v:shape>
            </v:group>
            <v:group style="position:absolute;left:6949;top:-3153;width:2;height:2" coordorigin="6949,-3153" coordsize="2,2">
              <v:shape style="position:absolute;left:6949;top:-3153;width:2;height:2" coordorigin="6949,-3153" coordsize="2,0" path="m6949,-3153l6950,-3153e" filled="false" stroked="true" strokeweight=".06pt" strokecolor="#bfbfbf">
                <v:path arrowok="t"/>
              </v:shape>
            </v:group>
            <v:group style="position:absolute;left:6949;top:-2676;width:2;height:2" coordorigin="6949,-2676" coordsize="2,2">
              <v:shape style="position:absolute;left:6949;top:-2676;width:2;height:2" coordorigin="6949,-2676" coordsize="2,0" path="m6949,-2676l6950,-2676e" filled="false" stroked="true" strokeweight=".06pt" strokecolor="#bfbfbf">
                <v:path arrowok="t"/>
              </v:shape>
            </v:group>
            <v:group style="position:absolute;left:6949;top:-2197;width:2;height:2" coordorigin="6949,-2197" coordsize="2,2">
              <v:shape style="position:absolute;left:6949;top:-2197;width:2;height:2" coordorigin="6949,-2197" coordsize="2,0" path="m6949,-2197l6950,-2197e" filled="false" stroked="true" strokeweight=".06pt" strokecolor="#bfbfbf">
                <v:path arrowok="t"/>
              </v:shape>
            </v:group>
            <v:group style="position:absolute;left:6949;top:-1719;width:2;height:2" coordorigin="6949,-1719" coordsize="2,2">
              <v:shape style="position:absolute;left:6949;top:-1719;width:2;height:2" coordorigin="6949,-1719" coordsize="2,0" path="m6949,-1719l6950,-1719e" filled="false" stroked="true" strokeweight=".06pt" strokecolor="#bfbfbf">
                <v:path arrowok="t"/>
              </v:shape>
            </v:group>
            <v:group style="position:absolute;left:6949;top:-1241;width:2;height:2" coordorigin="6949,-1241" coordsize="2,2">
              <v:shape style="position:absolute;left:6949;top:-1241;width:2;height:2" coordorigin="6949,-1241" coordsize="2,0" path="m6949,-1241l6950,-1241e" filled="false" stroked="true" strokeweight=".06pt" strokecolor="#bfbfbf">
                <v:path arrowok="t"/>
              </v:shape>
            </v:group>
            <v:group style="position:absolute;left:6949;top:-762;width:2;height:2" coordorigin="6949,-762" coordsize="2,2">
              <v:shape style="position:absolute;left:6949;top:-762;width:2;height:2" coordorigin="6949,-762" coordsize="2,0" path="m6949,-762l6950,-762e" filled="false" stroked="true" strokeweight=".06pt" strokecolor="#bfbfbf">
                <v:path arrowok="t"/>
              </v:shape>
            </v:group>
            <v:group style="position:absolute;left:6949;top:-284;width:2;height:2" coordorigin="6949,-284" coordsize="2,2">
              <v:shape style="position:absolute;left:6949;top:-284;width:2;height:2" coordorigin="6949,-284" coordsize="2,0" path="m6949,-284l6950,-284e" filled="false" stroked="true" strokeweight=".06pt" strokecolor="#bfbfbf">
                <v:path arrowok="t"/>
              </v:shape>
            </v:group>
            <v:group style="position:absolute;left:6949;top:195;width:2;height:2" coordorigin="6949,195" coordsize="2,2">
              <v:shape style="position:absolute;left:6949;top:195;width:2;height:2" coordorigin="6949,195" coordsize="2,0" path="m6949,195l6950,195e" filled="false" stroked="true" strokeweight=".06pt" strokecolor="#bfbfbf">
                <v:path arrowok="t"/>
              </v:shape>
              <v:shape style="position:absolute;left:7200;top:-6857;width:7560;height:2880" type="#_x0000_t75" stroked="false">
                <v:imagedata r:id="rId11" o:title=""/>
              </v:shape>
              <v:shape style="position:absolute;left:8040;top:-5657;width:4323;height:960" type="#_x0000_t75" stroked="false">
                <v:imagedata r:id="rId169" o:title=""/>
              </v:shape>
            </v:group>
            <w10:wrap type="none"/>
          </v:group>
        </w:pict>
      </w:r>
      <w:r>
        <w:rPr/>
        <w:pict>
          <v:shape style="position:absolute;margin-left:95.985001pt;margin-top:-396.84317pt;width:252pt;height:408pt;mso-position-horizontal-relative:page;mso-position-vertical-relative:paragraph;z-index:2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012"/>
                  </w:tblGrid>
                  <w:tr>
                    <w:trPr>
                      <w:trHeight w:val="478" w:hRule="exact"/>
                    </w:trPr>
                    <w:tc>
                      <w:tcPr>
                        <w:tcW w:w="5012" w:type="dxa"/>
                        <w:tcBorders>
                          <w:top w:val="single" w:sz="11" w:space="0" w:color="000000"/>
                          <w:left w:val="single" w:sz="7" w:space="0" w:color="000000"/>
                          <w:bottom w:val="single" w:sz="12" w:space="0" w:color="BFBFBF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408" w:lineRule="exact"/>
                          <w:ind w:left="35" w:right="0"/>
                          <w:jc w:val="left"/>
                          <w:rPr>
                            <w:rFonts w:ascii="Arial" w:hAnsi="Arial" w:cs="Arial" w:eastAsia="Arial" w:hint="default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/>
                            <w:w w:val="65"/>
                            <w:sz w:val="36"/>
                          </w:rPr>
                          <w:t>ALARM LOAD</w:t>
                        </w:r>
                        <w:r>
                          <w:rPr>
                            <w:rFonts w:ascii="Arial"/>
                            <w:spacing w:val="-20"/>
                            <w:w w:val="65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spacing w:val="-11"/>
                            <w:w w:val="65"/>
                            <w:sz w:val="36"/>
                          </w:rPr>
                          <w:t>SETTING</w:t>
                        </w:r>
                        <w:r>
                          <w:rPr>
                            <w:rFonts w:ascii="Arial"/>
                            <w:spacing w:val="-11"/>
                            <w:sz w:val="36"/>
                          </w:rPr>
                        </w:r>
                      </w:p>
                    </w:tc>
                  </w:tr>
                  <w:tr>
                    <w:trPr>
                      <w:trHeight w:val="479" w:hRule="exact"/>
                    </w:trPr>
                    <w:tc>
                      <w:tcPr>
                        <w:tcW w:w="5012" w:type="dxa"/>
                        <w:tcBorders>
                          <w:top w:val="single" w:sz="12" w:space="0" w:color="BFBFBF"/>
                          <w:left w:val="single" w:sz="7" w:space="0" w:color="000000"/>
                          <w:bottom w:val="single" w:sz="12" w:space="0" w:color="BFBFBF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407" w:lineRule="exact"/>
                          <w:ind w:left="35" w:right="0"/>
                          <w:jc w:val="left"/>
                          <w:rPr>
                            <w:rFonts w:ascii="Arial" w:hAnsi="Arial" w:cs="Arial" w:eastAsia="Arial" w:hint="default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/>
                            <w:spacing w:val="-5"/>
                            <w:w w:val="65"/>
                            <w:sz w:val="36"/>
                          </w:rPr>
                          <w:t>VEHICLE </w:t>
                        </w:r>
                        <w:r>
                          <w:rPr>
                            <w:rFonts w:ascii="Arial"/>
                            <w:spacing w:val="5"/>
                            <w:w w:val="65"/>
                            <w:sz w:val="36"/>
                          </w:rPr>
                          <w:t>SPEED </w:t>
                        </w:r>
                        <w:r>
                          <w:rPr>
                            <w:rFonts w:ascii="Arial"/>
                            <w:spacing w:val="-8"/>
                            <w:w w:val="65"/>
                            <w:sz w:val="36"/>
                          </w:rPr>
                          <w:t>LIMIT </w:t>
                        </w:r>
                        <w:r>
                          <w:rPr>
                            <w:rFonts w:ascii="Arial"/>
                            <w:spacing w:val="-10"/>
                            <w:w w:val="65"/>
                            <w:sz w:val="36"/>
                          </w:rPr>
                          <w:t>(EXTERNAL)</w:t>
                        </w:r>
                        <w:r>
                          <w:rPr>
                            <w:rFonts w:ascii="Arial"/>
                            <w:spacing w:val="-3"/>
                            <w:w w:val="65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spacing w:val="-11"/>
                            <w:w w:val="65"/>
                            <w:sz w:val="36"/>
                          </w:rPr>
                          <w:t>SETTING</w:t>
                        </w:r>
                        <w:r>
                          <w:rPr>
                            <w:rFonts w:ascii="Arial"/>
                            <w:spacing w:val="-11"/>
                            <w:sz w:val="36"/>
                          </w:rPr>
                        </w:r>
                      </w:p>
                    </w:tc>
                  </w:tr>
                  <w:tr>
                    <w:trPr>
                      <w:trHeight w:val="478" w:hRule="exact"/>
                    </w:trPr>
                    <w:tc>
                      <w:tcPr>
                        <w:tcW w:w="5012" w:type="dxa"/>
                        <w:tcBorders>
                          <w:top w:val="single" w:sz="12" w:space="0" w:color="BFBFBF"/>
                          <w:left w:val="single" w:sz="7" w:space="0" w:color="000000"/>
                          <w:bottom w:val="single" w:sz="12" w:space="0" w:color="BFBFBF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408" w:lineRule="exact"/>
                          <w:ind w:left="35" w:right="0"/>
                          <w:jc w:val="left"/>
                          <w:rPr>
                            <w:rFonts w:ascii="Arial" w:hAnsi="Arial" w:cs="Arial" w:eastAsia="Arial" w:hint="default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/>
                            <w:spacing w:val="-5"/>
                            <w:w w:val="65"/>
                            <w:sz w:val="36"/>
                          </w:rPr>
                          <w:t>VEHICLE </w:t>
                        </w:r>
                        <w:r>
                          <w:rPr>
                            <w:rFonts w:ascii="Arial"/>
                            <w:spacing w:val="5"/>
                            <w:w w:val="65"/>
                            <w:sz w:val="36"/>
                          </w:rPr>
                          <w:t>SPEED </w:t>
                        </w:r>
                        <w:r>
                          <w:rPr>
                            <w:rFonts w:ascii="Arial"/>
                            <w:spacing w:val="-8"/>
                            <w:w w:val="65"/>
                            <w:sz w:val="36"/>
                          </w:rPr>
                          <w:t>LIMIT </w:t>
                        </w:r>
                        <w:r>
                          <w:rPr>
                            <w:rFonts w:ascii="Arial"/>
                            <w:spacing w:val="-9"/>
                            <w:w w:val="65"/>
                            <w:sz w:val="36"/>
                          </w:rPr>
                          <w:t>(INTERNAL)</w:t>
                        </w:r>
                        <w:r>
                          <w:rPr>
                            <w:rFonts w:ascii="Arial"/>
                            <w:spacing w:val="-12"/>
                            <w:w w:val="65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spacing w:val="-10"/>
                            <w:w w:val="65"/>
                            <w:sz w:val="36"/>
                          </w:rPr>
                          <w:t>SETTING</w:t>
                        </w:r>
                        <w:r>
                          <w:rPr>
                            <w:rFonts w:ascii="Arial"/>
                            <w:spacing w:val="-10"/>
                            <w:sz w:val="36"/>
                          </w:rPr>
                        </w:r>
                      </w:p>
                    </w:tc>
                  </w:tr>
                  <w:tr>
                    <w:trPr>
                      <w:trHeight w:val="479" w:hRule="exact"/>
                    </w:trPr>
                    <w:tc>
                      <w:tcPr>
                        <w:tcW w:w="5012" w:type="dxa"/>
                        <w:tcBorders>
                          <w:top w:val="single" w:sz="12" w:space="0" w:color="BFBFBF"/>
                          <w:left w:val="single" w:sz="7" w:space="0" w:color="000000"/>
                          <w:bottom w:val="single" w:sz="12" w:space="0" w:color="BFBFBF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407" w:lineRule="exact"/>
                          <w:ind w:left="35" w:right="0"/>
                          <w:jc w:val="left"/>
                          <w:rPr>
                            <w:rFonts w:ascii="Arial" w:hAnsi="Arial" w:cs="Arial" w:eastAsia="Arial" w:hint="default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/>
                            <w:spacing w:val="-14"/>
                            <w:w w:val="65"/>
                            <w:sz w:val="36"/>
                          </w:rPr>
                          <w:t>TIRE </w:t>
                        </w:r>
                        <w:r>
                          <w:rPr>
                            <w:rFonts w:ascii="Arial"/>
                            <w:spacing w:val="-4"/>
                            <w:w w:val="65"/>
                            <w:sz w:val="36"/>
                          </w:rPr>
                          <w:t>ANGLE </w:t>
                        </w:r>
                        <w:r>
                          <w:rPr>
                            <w:rFonts w:ascii="Arial"/>
                            <w:w w:val="65"/>
                            <w:sz w:val="36"/>
                          </w:rPr>
                          <w:t>SENSOR </w:t>
                        </w:r>
                        <w:r>
                          <w:rPr>
                            <w:rFonts w:ascii="Arial"/>
                            <w:spacing w:val="-7"/>
                            <w:w w:val="65"/>
                            <w:sz w:val="36"/>
                          </w:rPr>
                          <w:t>NEUTRAL</w:t>
                        </w:r>
                        <w:r>
                          <w:rPr>
                            <w:rFonts w:ascii="Arial"/>
                            <w:spacing w:val="-1"/>
                            <w:w w:val="65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spacing w:val="2"/>
                            <w:w w:val="65"/>
                            <w:sz w:val="36"/>
                          </w:rPr>
                          <w:t>VALVE</w:t>
                        </w:r>
                        <w:r>
                          <w:rPr>
                            <w:rFonts w:ascii="Arial"/>
                            <w:spacing w:val="2"/>
                            <w:sz w:val="36"/>
                          </w:rPr>
                        </w:r>
                      </w:p>
                    </w:tc>
                  </w:tr>
                  <w:tr>
                    <w:trPr>
                      <w:trHeight w:val="478" w:hRule="exact"/>
                    </w:trPr>
                    <w:tc>
                      <w:tcPr>
                        <w:tcW w:w="5012" w:type="dxa"/>
                        <w:tcBorders>
                          <w:top w:val="single" w:sz="12" w:space="0" w:color="BFBFBF"/>
                          <w:left w:val="single" w:sz="7" w:space="0" w:color="000000"/>
                          <w:bottom w:val="single" w:sz="11" w:space="0" w:color="BFBFBF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408" w:lineRule="exact"/>
                          <w:ind w:left="35" w:right="0"/>
                          <w:jc w:val="left"/>
                          <w:rPr>
                            <w:rFonts w:ascii="Arial" w:hAnsi="Arial" w:cs="Arial" w:eastAsia="Arial" w:hint="default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/>
                            <w:spacing w:val="-14"/>
                            <w:w w:val="65"/>
                            <w:sz w:val="36"/>
                          </w:rPr>
                          <w:t>TILT </w:t>
                        </w:r>
                        <w:r>
                          <w:rPr>
                            <w:rFonts w:ascii="Arial"/>
                            <w:spacing w:val="-4"/>
                            <w:w w:val="65"/>
                            <w:sz w:val="36"/>
                          </w:rPr>
                          <w:t>ANGLE </w:t>
                        </w:r>
                        <w:r>
                          <w:rPr>
                            <w:rFonts w:ascii="Arial"/>
                            <w:w w:val="65"/>
                            <w:sz w:val="36"/>
                          </w:rPr>
                          <w:t>SENSOR </w:t>
                        </w:r>
                        <w:r>
                          <w:rPr>
                            <w:rFonts w:ascii="Arial"/>
                            <w:spacing w:val="-7"/>
                            <w:w w:val="65"/>
                            <w:sz w:val="36"/>
                          </w:rPr>
                          <w:t>NEUTRAL</w:t>
                        </w:r>
                        <w:r>
                          <w:rPr>
                            <w:rFonts w:ascii="Arial"/>
                            <w:spacing w:val="-24"/>
                            <w:w w:val="65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spacing w:val="4"/>
                            <w:w w:val="65"/>
                            <w:sz w:val="36"/>
                          </w:rPr>
                          <w:t>VALVE</w:t>
                        </w:r>
                        <w:r>
                          <w:rPr>
                            <w:rFonts w:ascii="Arial"/>
                            <w:sz w:val="36"/>
                          </w:rPr>
                        </w:r>
                      </w:p>
                    </w:tc>
                  </w:tr>
                  <w:tr>
                    <w:trPr>
                      <w:trHeight w:val="478" w:hRule="exact"/>
                    </w:trPr>
                    <w:tc>
                      <w:tcPr>
                        <w:tcW w:w="5012" w:type="dxa"/>
                        <w:tcBorders>
                          <w:top w:val="single" w:sz="11" w:space="0" w:color="BFBFBF"/>
                          <w:left w:val="single" w:sz="7" w:space="0" w:color="000000"/>
                          <w:bottom w:val="single" w:sz="12" w:space="0" w:color="BFBFBF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408" w:lineRule="exact"/>
                          <w:ind w:left="35" w:right="0"/>
                          <w:jc w:val="left"/>
                          <w:rPr>
                            <w:rFonts w:ascii="Arial" w:hAnsi="Arial" w:cs="Arial" w:eastAsia="Arial" w:hint="default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/>
                            <w:spacing w:val="-14"/>
                            <w:w w:val="65"/>
                            <w:sz w:val="36"/>
                          </w:rPr>
                          <w:t>TIRE </w:t>
                        </w:r>
                        <w:r>
                          <w:rPr>
                            <w:rFonts w:ascii="Arial"/>
                            <w:w w:val="65"/>
                            <w:sz w:val="36"/>
                          </w:rPr>
                          <w:t>LOAD</w:t>
                        </w:r>
                        <w:r>
                          <w:rPr>
                            <w:rFonts w:ascii="Arial"/>
                            <w:spacing w:val="-17"/>
                            <w:w w:val="65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36"/>
                          </w:rPr>
                          <w:t>PRESSURE</w:t>
                        </w:r>
                        <w:r>
                          <w:rPr>
                            <w:rFonts w:ascii="Arial"/>
                            <w:sz w:val="36"/>
                          </w:rPr>
                        </w:r>
                      </w:p>
                    </w:tc>
                  </w:tr>
                  <w:tr>
                    <w:trPr>
                      <w:trHeight w:val="479" w:hRule="exact"/>
                    </w:trPr>
                    <w:tc>
                      <w:tcPr>
                        <w:tcW w:w="5012" w:type="dxa"/>
                        <w:tcBorders>
                          <w:top w:val="single" w:sz="12" w:space="0" w:color="BFBFBF"/>
                          <w:left w:val="single" w:sz="7" w:space="0" w:color="000000"/>
                          <w:bottom w:val="single" w:sz="12" w:space="0" w:color="BFBFBF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407" w:lineRule="exact"/>
                          <w:ind w:left="35" w:right="0"/>
                          <w:jc w:val="left"/>
                          <w:rPr>
                            <w:rFonts w:ascii="Arial" w:hAnsi="Arial" w:cs="Arial" w:eastAsia="Arial" w:hint="default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/>
                            <w:spacing w:val="-9"/>
                            <w:w w:val="65"/>
                            <w:sz w:val="36"/>
                          </w:rPr>
                          <w:t>AUTO LIGHT</w:t>
                        </w:r>
                        <w:r>
                          <w:rPr>
                            <w:rFonts w:ascii="Arial"/>
                            <w:spacing w:val="1"/>
                            <w:w w:val="65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spacing w:val="-3"/>
                            <w:w w:val="65"/>
                            <w:sz w:val="36"/>
                          </w:rPr>
                          <w:t>ON</w:t>
                        </w:r>
                        <w:r>
                          <w:rPr>
                            <w:rFonts w:ascii="Arial"/>
                            <w:spacing w:val="-3"/>
                            <w:sz w:val="36"/>
                          </w:rPr>
                        </w:r>
                      </w:p>
                    </w:tc>
                  </w:tr>
                  <w:tr>
                    <w:trPr>
                      <w:trHeight w:val="478" w:hRule="exact"/>
                    </w:trPr>
                    <w:tc>
                      <w:tcPr>
                        <w:tcW w:w="5012" w:type="dxa"/>
                        <w:tcBorders>
                          <w:top w:val="single" w:sz="12" w:space="0" w:color="BFBFBF"/>
                          <w:left w:val="single" w:sz="7" w:space="0" w:color="000000"/>
                          <w:bottom w:val="single" w:sz="12" w:space="0" w:color="BFBFBF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408" w:lineRule="exact"/>
                          <w:ind w:left="35" w:right="0"/>
                          <w:jc w:val="left"/>
                          <w:rPr>
                            <w:rFonts w:ascii="Arial" w:hAnsi="Arial" w:cs="Arial" w:eastAsia="Arial" w:hint="default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/>
                            <w:spacing w:val="-9"/>
                            <w:w w:val="65"/>
                            <w:sz w:val="36"/>
                          </w:rPr>
                          <w:t>AUTO LIGHT</w:t>
                        </w:r>
                        <w:r>
                          <w:rPr>
                            <w:rFonts w:ascii="Arial"/>
                            <w:spacing w:val="-6"/>
                            <w:w w:val="65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spacing w:val="-4"/>
                            <w:w w:val="65"/>
                            <w:sz w:val="36"/>
                          </w:rPr>
                          <w:t>HYSTERESIS</w:t>
                        </w:r>
                        <w:r>
                          <w:rPr>
                            <w:rFonts w:ascii="Arial"/>
                            <w:spacing w:val="-4"/>
                            <w:sz w:val="36"/>
                          </w:rPr>
                        </w:r>
                      </w:p>
                    </w:tc>
                  </w:tr>
                  <w:tr>
                    <w:trPr>
                      <w:trHeight w:val="479" w:hRule="exact"/>
                    </w:trPr>
                    <w:tc>
                      <w:tcPr>
                        <w:tcW w:w="5012" w:type="dxa"/>
                        <w:tcBorders>
                          <w:top w:val="single" w:sz="12" w:space="0" w:color="BFBFBF"/>
                          <w:left w:val="single" w:sz="7" w:space="0" w:color="000000"/>
                          <w:bottom w:val="single" w:sz="12" w:space="0" w:color="BFBFBF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407" w:lineRule="exact"/>
                          <w:ind w:left="35" w:right="0"/>
                          <w:jc w:val="left"/>
                          <w:rPr>
                            <w:rFonts w:ascii="Arial" w:hAnsi="Arial" w:cs="Arial" w:eastAsia="Arial" w:hint="default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/>
                            <w:spacing w:val="5"/>
                            <w:w w:val="60"/>
                            <w:sz w:val="36"/>
                          </w:rPr>
                          <w:t>SPEED </w:t>
                        </w:r>
                        <w:r>
                          <w:rPr>
                            <w:rFonts w:ascii="Arial"/>
                            <w:spacing w:val="25"/>
                            <w:w w:val="60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w w:val="60"/>
                            <w:sz w:val="36"/>
                          </w:rPr>
                          <w:t>DISPLAY</w:t>
                        </w:r>
                        <w:r>
                          <w:rPr>
                            <w:rFonts w:ascii="Arial"/>
                            <w:sz w:val="36"/>
                          </w:rPr>
                        </w:r>
                      </w:p>
                    </w:tc>
                  </w:tr>
                  <w:tr>
                    <w:trPr>
                      <w:trHeight w:val="478" w:hRule="exact"/>
                    </w:trPr>
                    <w:tc>
                      <w:tcPr>
                        <w:tcW w:w="5012" w:type="dxa"/>
                        <w:tcBorders>
                          <w:top w:val="single" w:sz="12" w:space="0" w:color="BFBFBF"/>
                          <w:left w:val="single" w:sz="7" w:space="0" w:color="000000"/>
                          <w:bottom w:val="single" w:sz="11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408" w:lineRule="exact"/>
                          <w:ind w:left="35" w:right="0"/>
                          <w:jc w:val="left"/>
                          <w:rPr>
                            <w:rFonts w:ascii="Arial" w:hAnsi="Arial" w:cs="Arial" w:eastAsia="Arial" w:hint="default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/>
                            <w:w w:val="65"/>
                            <w:sz w:val="36"/>
                          </w:rPr>
                          <w:t>LOAD</w:t>
                        </w:r>
                        <w:r>
                          <w:rPr>
                            <w:rFonts w:ascii="Arial"/>
                            <w:spacing w:val="-29"/>
                            <w:w w:val="65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spacing w:val="-3"/>
                            <w:w w:val="65"/>
                            <w:sz w:val="36"/>
                          </w:rPr>
                          <w:t>DISPLAY</w:t>
                        </w:r>
                        <w:r>
                          <w:rPr>
                            <w:rFonts w:ascii="Arial"/>
                            <w:spacing w:val="-3"/>
                            <w:sz w:val="36"/>
                          </w:rPr>
                        </w:r>
                      </w:p>
                    </w:tc>
                  </w:tr>
                  <w:tr>
                    <w:trPr>
                      <w:trHeight w:val="478" w:hRule="exact"/>
                    </w:trPr>
                    <w:tc>
                      <w:tcPr>
                        <w:tcW w:w="5012" w:type="dxa"/>
                        <w:tcBorders>
                          <w:top w:val="single" w:sz="11" w:space="0" w:color="000000"/>
                          <w:left w:val="single" w:sz="7" w:space="0" w:color="000000"/>
                          <w:bottom w:val="single" w:sz="12" w:space="0" w:color="BFBFBF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408" w:lineRule="exact"/>
                          <w:ind w:left="35" w:right="0"/>
                          <w:jc w:val="left"/>
                          <w:rPr>
                            <w:rFonts w:ascii="Arial" w:hAnsi="Arial" w:cs="Arial" w:eastAsia="Arial" w:hint="default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/>
                            <w:spacing w:val="-3"/>
                            <w:w w:val="65"/>
                            <w:sz w:val="36"/>
                          </w:rPr>
                          <w:t>CHASSIS</w:t>
                        </w:r>
                        <w:r>
                          <w:rPr>
                            <w:rFonts w:ascii="Arial"/>
                            <w:spacing w:val="-7"/>
                            <w:w w:val="65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spacing w:val="-5"/>
                            <w:w w:val="65"/>
                            <w:sz w:val="36"/>
                          </w:rPr>
                          <w:t>NO.</w:t>
                        </w:r>
                        <w:r>
                          <w:rPr>
                            <w:rFonts w:ascii="Arial"/>
                            <w:spacing w:val="-5"/>
                            <w:sz w:val="36"/>
                          </w:rPr>
                        </w:r>
                      </w:p>
                    </w:tc>
                  </w:tr>
                  <w:tr>
                    <w:trPr>
                      <w:trHeight w:val="479" w:hRule="exact"/>
                    </w:trPr>
                    <w:tc>
                      <w:tcPr>
                        <w:tcW w:w="5012" w:type="dxa"/>
                        <w:tcBorders>
                          <w:top w:val="single" w:sz="12" w:space="0" w:color="BFBFBF"/>
                          <w:left w:val="single" w:sz="7" w:space="0" w:color="000000"/>
                          <w:bottom w:val="single" w:sz="12" w:space="0" w:color="BFBFBF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407" w:lineRule="exact"/>
                          <w:ind w:left="35" w:right="0"/>
                          <w:jc w:val="left"/>
                          <w:rPr>
                            <w:rFonts w:ascii="Arial" w:hAnsi="Arial" w:cs="Arial" w:eastAsia="Arial" w:hint="default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/>
                            <w:spacing w:val="5"/>
                            <w:w w:val="65"/>
                            <w:sz w:val="36"/>
                          </w:rPr>
                          <w:t>SEAT</w:t>
                        </w:r>
                        <w:r>
                          <w:rPr>
                            <w:rFonts w:ascii="Arial"/>
                            <w:spacing w:val="-35"/>
                            <w:w w:val="65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spacing w:val="-6"/>
                            <w:w w:val="65"/>
                            <w:sz w:val="36"/>
                          </w:rPr>
                          <w:t>SWITCH</w:t>
                        </w:r>
                        <w:r>
                          <w:rPr>
                            <w:rFonts w:ascii="Arial"/>
                            <w:spacing w:val="-6"/>
                            <w:sz w:val="36"/>
                          </w:rPr>
                        </w:r>
                      </w:p>
                    </w:tc>
                  </w:tr>
                  <w:tr>
                    <w:trPr>
                      <w:trHeight w:val="478" w:hRule="exact"/>
                    </w:trPr>
                    <w:tc>
                      <w:tcPr>
                        <w:tcW w:w="5012" w:type="dxa"/>
                        <w:tcBorders>
                          <w:top w:val="single" w:sz="12" w:space="0" w:color="BFBFBF"/>
                          <w:left w:val="single" w:sz="7" w:space="0" w:color="000000"/>
                          <w:bottom w:val="single" w:sz="12" w:space="0" w:color="BFBFBF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408" w:lineRule="exact"/>
                          <w:ind w:left="35" w:right="0"/>
                          <w:jc w:val="left"/>
                          <w:rPr>
                            <w:rFonts w:ascii="Arial" w:hAnsi="Arial" w:cs="Arial" w:eastAsia="Arial" w:hint="default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/>
                            <w:spacing w:val="5"/>
                            <w:w w:val="65"/>
                            <w:sz w:val="36"/>
                          </w:rPr>
                          <w:t>SEAT</w:t>
                        </w:r>
                        <w:r>
                          <w:rPr>
                            <w:rFonts w:ascii="Arial"/>
                            <w:spacing w:val="-28"/>
                            <w:w w:val="65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w w:val="65"/>
                            <w:sz w:val="36"/>
                          </w:rPr>
                          <w:t>BELT</w:t>
                        </w:r>
                        <w:r>
                          <w:rPr>
                            <w:rFonts w:ascii="Arial"/>
                            <w:spacing w:val="-27"/>
                            <w:w w:val="65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spacing w:val="-6"/>
                            <w:w w:val="65"/>
                            <w:sz w:val="36"/>
                          </w:rPr>
                          <w:t>SWITCH</w:t>
                        </w:r>
                        <w:r>
                          <w:rPr>
                            <w:rFonts w:ascii="Arial"/>
                            <w:spacing w:val="-6"/>
                            <w:sz w:val="36"/>
                          </w:rPr>
                        </w:r>
                      </w:p>
                    </w:tc>
                  </w:tr>
                  <w:tr>
                    <w:trPr>
                      <w:trHeight w:val="479" w:hRule="exact"/>
                    </w:trPr>
                    <w:tc>
                      <w:tcPr>
                        <w:tcW w:w="5012" w:type="dxa"/>
                        <w:tcBorders>
                          <w:top w:val="single" w:sz="12" w:space="0" w:color="BFBFBF"/>
                          <w:left w:val="single" w:sz="7" w:space="0" w:color="000000"/>
                          <w:bottom w:val="single" w:sz="12" w:space="0" w:color="BFBFBF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407" w:lineRule="exact"/>
                          <w:ind w:left="35" w:right="0"/>
                          <w:jc w:val="left"/>
                          <w:rPr>
                            <w:rFonts w:ascii="Arial" w:hAnsi="Arial" w:cs="Arial" w:eastAsia="Arial" w:hint="default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/>
                            <w:w w:val="60"/>
                            <w:sz w:val="36"/>
                          </w:rPr>
                          <w:t>SOFTWARE  </w:t>
                        </w:r>
                        <w:r>
                          <w:rPr>
                            <w:rFonts w:ascii="Arial"/>
                            <w:spacing w:val="13"/>
                            <w:w w:val="60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w w:val="60"/>
                            <w:sz w:val="36"/>
                          </w:rPr>
                          <w:t>VERSION</w:t>
                        </w:r>
                        <w:r>
                          <w:rPr>
                            <w:rFonts w:ascii="Arial"/>
                            <w:sz w:val="36"/>
                          </w:rPr>
                        </w:r>
                      </w:p>
                    </w:tc>
                  </w:tr>
                  <w:tr>
                    <w:trPr>
                      <w:trHeight w:val="478" w:hRule="exact"/>
                    </w:trPr>
                    <w:tc>
                      <w:tcPr>
                        <w:tcW w:w="5012" w:type="dxa"/>
                        <w:tcBorders>
                          <w:top w:val="single" w:sz="12" w:space="0" w:color="BFBFBF"/>
                          <w:left w:val="single" w:sz="7" w:space="0" w:color="000000"/>
                          <w:bottom w:val="single" w:sz="11" w:space="0" w:color="BFBFBF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408" w:lineRule="exact"/>
                          <w:ind w:left="35" w:right="0"/>
                          <w:jc w:val="left"/>
                          <w:rPr>
                            <w:rFonts w:ascii="Arial" w:hAnsi="Arial" w:cs="Arial" w:eastAsia="Arial" w:hint="default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/>
                            <w:w w:val="65"/>
                            <w:sz w:val="36"/>
                          </w:rPr>
                          <w:t>LPG </w:t>
                        </w:r>
                        <w:r>
                          <w:rPr>
                            <w:rFonts w:ascii="Arial"/>
                            <w:spacing w:val="-7"/>
                            <w:w w:val="65"/>
                            <w:sz w:val="36"/>
                          </w:rPr>
                          <w:t>HOUR</w:t>
                        </w:r>
                        <w:r>
                          <w:rPr>
                            <w:rFonts w:ascii="Arial"/>
                            <w:spacing w:val="-13"/>
                            <w:w w:val="65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spacing w:val="-10"/>
                            <w:w w:val="65"/>
                            <w:sz w:val="36"/>
                          </w:rPr>
                          <w:t>CONTROL</w:t>
                        </w:r>
                        <w:r>
                          <w:rPr>
                            <w:rFonts w:ascii="Arial"/>
                            <w:spacing w:val="-10"/>
                            <w:sz w:val="36"/>
                          </w:rPr>
                        </w:r>
                      </w:p>
                    </w:tc>
                  </w:tr>
                  <w:tr>
                    <w:trPr>
                      <w:trHeight w:val="478" w:hRule="exact"/>
                    </w:trPr>
                    <w:tc>
                      <w:tcPr>
                        <w:tcW w:w="5012" w:type="dxa"/>
                        <w:tcBorders>
                          <w:top w:val="single" w:sz="11" w:space="0" w:color="BFBFBF"/>
                          <w:left w:val="single" w:sz="7" w:space="0" w:color="000000"/>
                          <w:bottom w:val="single" w:sz="12" w:space="0" w:color="BFBFBF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408" w:lineRule="exact"/>
                          <w:ind w:left="35" w:right="0"/>
                          <w:jc w:val="left"/>
                          <w:rPr>
                            <w:rFonts w:ascii="Arial" w:hAnsi="Arial" w:cs="Arial" w:eastAsia="Arial" w:hint="default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/>
                            <w:spacing w:val="-7"/>
                            <w:w w:val="65"/>
                            <w:sz w:val="36"/>
                          </w:rPr>
                          <w:t>BATTERY</w:t>
                        </w:r>
                        <w:r>
                          <w:rPr>
                            <w:rFonts w:ascii="Arial"/>
                            <w:spacing w:val="1"/>
                            <w:w w:val="65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spacing w:val="-5"/>
                            <w:w w:val="65"/>
                            <w:sz w:val="36"/>
                          </w:rPr>
                          <w:t>VOLTAGE</w:t>
                        </w:r>
                        <w:r>
                          <w:rPr>
                            <w:rFonts w:ascii="Arial"/>
                            <w:spacing w:val="-5"/>
                            <w:sz w:val="36"/>
                          </w:rPr>
                        </w:r>
                      </w:p>
                    </w:tc>
                  </w:tr>
                  <w:tr>
                    <w:trPr>
                      <w:trHeight w:val="479" w:hRule="exact"/>
                    </w:trPr>
                    <w:tc>
                      <w:tcPr>
                        <w:tcW w:w="5012" w:type="dxa"/>
                        <w:tcBorders>
                          <w:top w:val="single" w:sz="12" w:space="0" w:color="BFBFBF"/>
                          <w:left w:val="single" w:sz="7" w:space="0" w:color="000000"/>
                          <w:bottom w:val="single" w:sz="12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407" w:lineRule="exact"/>
                          <w:ind w:left="35" w:right="0"/>
                          <w:jc w:val="left"/>
                          <w:rPr>
                            <w:rFonts w:ascii="Arial" w:hAnsi="Arial" w:cs="Arial" w:eastAsia="Arial" w:hint="default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/>
                            <w:spacing w:val="-5"/>
                            <w:w w:val="75"/>
                            <w:sz w:val="36"/>
                          </w:rPr>
                          <w:t>LANGUAGE</w:t>
                        </w:r>
                        <w:r>
                          <w:rPr>
                            <w:rFonts w:ascii="Arial"/>
                            <w:sz w:val="3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color w:val="080808"/>
          <w:spacing w:val="-2"/>
          <w:w w:val="105"/>
          <w:sz w:val="28"/>
        </w:rPr>
        <w:t>35</w:t>
      </w:r>
      <w:r>
        <w:rPr>
          <w:rFonts w:ascii="Arial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720" w:bottom="280" w:left="620" w:right="620"/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36pt;margin-top:36pt;width:720pt;height:540pt;mso-position-horizontal-relative:page;mso-position-vertical-relative:page;z-index:-124264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170" o:title=""/>
              </v:shape>
            </v:group>
            <v:group style="position:absolute;left:1560;top:8999;width:2;height:2" coordorigin="1560,8999" coordsize="2,2">
              <v:shape style="position:absolute;left:1560;top:8999;width:2;height:2" coordorigin="1560,8999" coordsize="0,2" path="m1560,8999l1560,9000e" filled="false" stroked="true" strokeweight=".06pt" strokecolor="#bfbfbf">
                <v:path arrowok="t"/>
              </v:shape>
            </v:group>
            <v:group style="position:absolute;left:7802;top:8999;width:2;height:2" coordorigin="7802,8999" coordsize="2,2">
              <v:shape style="position:absolute;left:7802;top:8999;width:2;height:2" coordorigin="7802,8999" coordsize="0,2" path="m7802,8999l7802,9000e" filled="false" stroked="true" strokeweight=".06pt" strokecolor="#bfbfbf">
                <v:path arrowok="t"/>
              </v:shape>
              <v:shape style="position:absolute;left:8160;top:3240;width:6600;height:2880" type="#_x0000_t75" stroked="false">
                <v:imagedata r:id="rId11" o:title=""/>
              </v:shape>
              <v:shape style="position:absolute;left:8880;top:4440;width:3845;height:960" type="#_x0000_t75" stroked="false">
                <v:imagedata r:id="rId171" o:title=""/>
              </v:shape>
            </v:group>
            <w10:wrap type="none"/>
          </v:group>
        </w:pict>
      </w:r>
    </w:p>
    <w:p>
      <w:pPr>
        <w:pStyle w:val="Heading3"/>
        <w:spacing w:line="240" w:lineRule="auto"/>
        <w:ind w:left="1942" w:right="0"/>
        <w:jc w:val="left"/>
      </w:pPr>
      <w:r>
        <w:rPr>
          <w:color w:val="080808"/>
          <w:w w:val="100"/>
        </w:rPr>
      </w:r>
      <w:r>
        <w:rPr>
          <w:shadow/>
          <w:color w:val="080808"/>
        </w:rPr>
        <w:t>MP </w:t>
      </w:r>
      <w:r>
        <w:rPr>
          <w:shadow w:val="0"/>
          <w:color w:val="080808"/>
        </w:rPr>
      </w:r>
      <w:r>
        <w:rPr>
          <w:shadow/>
          <w:color w:val="080808"/>
        </w:rPr>
        <w:t>Set</w:t>
      </w:r>
      <w:r>
        <w:rPr>
          <w:shadow/>
          <w:color w:val="080808"/>
          <w:spacing w:val="-6"/>
        </w:rPr>
        <w:t> </w:t>
      </w:r>
      <w:r>
        <w:rPr>
          <w:shadow w:val="0"/>
          <w:color w:val="080808"/>
          <w:spacing w:val="-6"/>
        </w:rPr>
      </w:r>
      <w:r>
        <w:rPr>
          <w:shadow/>
          <w:color w:val="080808"/>
        </w:rPr>
        <w:t>B2</w:t>
      </w:r>
      <w:r>
        <w:rPr>
          <w:shadow w:val="0"/>
          <w:color w:val="080808"/>
        </w:rPr>
      </w:r>
      <w:r>
        <w:rPr>
          <w:shadow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 w:after="0"/>
        <w:ind w:right="0"/>
        <w:rPr>
          <w:rFonts w:ascii="Arial" w:hAnsi="Arial" w:cs="Arial" w:eastAsia="Arial" w:hint="default"/>
          <w:sz w:val="22"/>
          <w:szCs w:val="22"/>
        </w:rPr>
      </w:pPr>
    </w:p>
    <w:tbl>
      <w:tblPr>
        <w:tblW w:w="0" w:type="auto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2"/>
      </w:tblGrid>
      <w:tr>
        <w:trPr>
          <w:trHeight w:val="649" w:hRule="exact"/>
        </w:trPr>
        <w:tc>
          <w:tcPr>
            <w:tcW w:w="6242" w:type="dxa"/>
            <w:tcBorders>
              <w:top w:val="single" w:sz="15" w:space="0" w:color="000000"/>
              <w:left w:val="single" w:sz="14" w:space="0" w:color="000000"/>
              <w:bottom w:val="single" w:sz="16" w:space="0" w:color="BFBFBF"/>
              <w:right w:val="single" w:sz="14" w:space="0" w:color="000000"/>
            </w:tcBorders>
          </w:tcPr>
          <w:p>
            <w:pPr>
              <w:pStyle w:val="TableParagraph"/>
              <w:spacing w:line="553" w:lineRule="exact"/>
              <w:ind w:left="69" w:right="0"/>
              <w:jc w:val="left"/>
              <w:rPr>
                <w:rFonts w:ascii="Arial" w:hAnsi="Arial" w:cs="Arial" w:eastAsia="Arial" w:hint="default"/>
                <w:sz w:val="49"/>
                <w:szCs w:val="49"/>
              </w:rPr>
            </w:pPr>
            <w:r>
              <w:rPr>
                <w:rFonts w:ascii="Arial"/>
                <w:spacing w:val="-4"/>
                <w:w w:val="90"/>
                <w:sz w:val="49"/>
              </w:rPr>
              <w:t>SERVICE </w:t>
            </w:r>
            <w:r>
              <w:rPr>
                <w:rFonts w:ascii="Arial"/>
                <w:spacing w:val="11"/>
                <w:w w:val="90"/>
                <w:sz w:val="49"/>
              </w:rPr>
              <w:t> </w:t>
            </w:r>
            <w:r>
              <w:rPr>
                <w:rFonts w:ascii="Arial"/>
                <w:spacing w:val="-9"/>
                <w:w w:val="90"/>
                <w:sz w:val="49"/>
              </w:rPr>
              <w:t>REMIND</w:t>
            </w:r>
            <w:r>
              <w:rPr>
                <w:rFonts w:ascii="Arial"/>
                <w:sz w:val="49"/>
              </w:rPr>
            </w:r>
          </w:p>
        </w:tc>
      </w:tr>
      <w:tr>
        <w:trPr>
          <w:trHeight w:val="649" w:hRule="exact"/>
        </w:trPr>
        <w:tc>
          <w:tcPr>
            <w:tcW w:w="6242" w:type="dxa"/>
            <w:tcBorders>
              <w:top w:val="single" w:sz="16" w:space="0" w:color="BFBFBF"/>
              <w:left w:val="single" w:sz="14" w:space="0" w:color="000000"/>
              <w:bottom w:val="single" w:sz="16" w:space="0" w:color="BFBFBF"/>
              <w:right w:val="single" w:sz="14" w:space="0" w:color="000000"/>
            </w:tcBorders>
          </w:tcPr>
          <w:p>
            <w:pPr>
              <w:pStyle w:val="TableParagraph"/>
              <w:spacing w:line="553" w:lineRule="exact"/>
              <w:ind w:left="69" w:right="0"/>
              <w:jc w:val="left"/>
              <w:rPr>
                <w:rFonts w:ascii="Arial" w:hAnsi="Arial" w:cs="Arial" w:eastAsia="Arial" w:hint="default"/>
                <w:sz w:val="49"/>
                <w:szCs w:val="49"/>
              </w:rPr>
            </w:pPr>
            <w:r>
              <w:rPr>
                <w:rFonts w:ascii="Arial"/>
                <w:spacing w:val="-7"/>
                <w:w w:val="90"/>
                <w:sz w:val="49"/>
              </w:rPr>
              <w:t>REMIND</w:t>
            </w:r>
            <w:r>
              <w:rPr>
                <w:rFonts w:ascii="Arial"/>
                <w:spacing w:val="91"/>
                <w:w w:val="90"/>
                <w:sz w:val="49"/>
              </w:rPr>
              <w:t> </w:t>
            </w:r>
            <w:r>
              <w:rPr>
                <w:rFonts w:ascii="Arial"/>
                <w:w w:val="90"/>
                <w:sz w:val="49"/>
              </w:rPr>
              <w:t>MANUAL</w:t>
            </w:r>
            <w:r>
              <w:rPr>
                <w:rFonts w:ascii="Arial"/>
                <w:sz w:val="49"/>
              </w:rPr>
            </w:r>
          </w:p>
        </w:tc>
      </w:tr>
      <w:tr>
        <w:trPr>
          <w:trHeight w:val="649" w:hRule="exact"/>
        </w:trPr>
        <w:tc>
          <w:tcPr>
            <w:tcW w:w="6242" w:type="dxa"/>
            <w:tcBorders>
              <w:top w:val="single" w:sz="16" w:space="0" w:color="BFBFBF"/>
              <w:left w:val="single" w:sz="14" w:space="0" w:color="000000"/>
              <w:bottom w:val="single" w:sz="16" w:space="0" w:color="BFBFBF"/>
              <w:right w:val="single" w:sz="14" w:space="0" w:color="000000"/>
            </w:tcBorders>
          </w:tcPr>
          <w:p>
            <w:pPr>
              <w:pStyle w:val="TableParagraph"/>
              <w:spacing w:line="553" w:lineRule="exact"/>
              <w:ind w:left="69" w:right="0"/>
              <w:jc w:val="left"/>
              <w:rPr>
                <w:rFonts w:ascii="Arial" w:hAnsi="Arial" w:cs="Arial" w:eastAsia="Arial" w:hint="default"/>
                <w:sz w:val="49"/>
                <w:szCs w:val="49"/>
              </w:rPr>
            </w:pPr>
            <w:r>
              <w:rPr>
                <w:rFonts w:ascii="Arial"/>
                <w:spacing w:val="-9"/>
                <w:sz w:val="49"/>
              </w:rPr>
              <w:t>REMING-HOUR</w:t>
            </w:r>
          </w:p>
        </w:tc>
      </w:tr>
      <w:tr>
        <w:trPr>
          <w:trHeight w:val="649" w:hRule="exact"/>
        </w:trPr>
        <w:tc>
          <w:tcPr>
            <w:tcW w:w="6242" w:type="dxa"/>
            <w:tcBorders>
              <w:top w:val="single" w:sz="16" w:space="0" w:color="BFBFBF"/>
              <w:left w:val="single" w:sz="14" w:space="0" w:color="000000"/>
              <w:bottom w:val="single" w:sz="15" w:space="0" w:color="BFBFBF"/>
              <w:right w:val="single" w:sz="14" w:space="0" w:color="000000"/>
            </w:tcBorders>
          </w:tcPr>
          <w:p>
            <w:pPr>
              <w:pStyle w:val="TableParagraph"/>
              <w:spacing w:line="553" w:lineRule="exact"/>
              <w:ind w:left="69" w:right="0"/>
              <w:jc w:val="left"/>
              <w:rPr>
                <w:rFonts w:ascii="Arial" w:hAnsi="Arial" w:cs="Arial" w:eastAsia="Arial" w:hint="default"/>
                <w:sz w:val="49"/>
                <w:szCs w:val="49"/>
              </w:rPr>
            </w:pPr>
            <w:r>
              <w:rPr>
                <w:rFonts w:ascii="Arial"/>
                <w:spacing w:val="-11"/>
                <w:sz w:val="49"/>
              </w:rPr>
              <w:t>REMIND-DATE</w:t>
            </w:r>
          </w:p>
        </w:tc>
      </w:tr>
      <w:tr>
        <w:trPr>
          <w:trHeight w:val="649" w:hRule="exact"/>
        </w:trPr>
        <w:tc>
          <w:tcPr>
            <w:tcW w:w="6242" w:type="dxa"/>
            <w:tcBorders>
              <w:top w:val="single" w:sz="15" w:space="0" w:color="BFBFBF"/>
              <w:left w:val="single" w:sz="14" w:space="0" w:color="000000"/>
              <w:bottom w:val="single" w:sz="15" w:space="0" w:color="BFBFBF"/>
              <w:right w:val="single" w:sz="14" w:space="0" w:color="000000"/>
            </w:tcBorders>
          </w:tcPr>
          <w:p>
            <w:pPr>
              <w:pStyle w:val="TableParagraph"/>
              <w:spacing w:line="553" w:lineRule="exact"/>
              <w:ind w:left="69" w:right="0"/>
              <w:jc w:val="left"/>
              <w:rPr>
                <w:rFonts w:ascii="Arial" w:hAnsi="Arial" w:cs="Arial" w:eastAsia="Arial" w:hint="default"/>
                <w:sz w:val="49"/>
                <w:szCs w:val="49"/>
              </w:rPr>
            </w:pPr>
            <w:r>
              <w:rPr>
                <w:rFonts w:ascii="Arial"/>
                <w:spacing w:val="-10"/>
                <w:w w:val="95"/>
                <w:sz w:val="49"/>
              </w:rPr>
              <w:t>HOUR</w:t>
            </w:r>
            <w:r>
              <w:rPr>
                <w:rFonts w:ascii="Arial"/>
                <w:spacing w:val="-75"/>
                <w:w w:val="95"/>
                <w:sz w:val="49"/>
              </w:rPr>
              <w:t> </w:t>
            </w:r>
            <w:r>
              <w:rPr>
                <w:rFonts w:ascii="Arial"/>
                <w:w w:val="95"/>
                <w:sz w:val="49"/>
              </w:rPr>
              <w:t>METER</w:t>
            </w:r>
            <w:r>
              <w:rPr>
                <w:rFonts w:ascii="Arial"/>
                <w:spacing w:val="-75"/>
                <w:w w:val="95"/>
                <w:sz w:val="49"/>
              </w:rPr>
              <w:t> </w:t>
            </w:r>
            <w:r>
              <w:rPr>
                <w:rFonts w:ascii="Arial"/>
                <w:spacing w:val="-17"/>
                <w:w w:val="95"/>
                <w:sz w:val="49"/>
              </w:rPr>
              <w:t>IGNITION</w:t>
            </w:r>
            <w:r>
              <w:rPr>
                <w:rFonts w:ascii="Arial"/>
                <w:spacing w:val="-17"/>
                <w:sz w:val="49"/>
              </w:rPr>
            </w:r>
          </w:p>
        </w:tc>
      </w:tr>
      <w:tr>
        <w:trPr>
          <w:trHeight w:val="649" w:hRule="exact"/>
        </w:trPr>
        <w:tc>
          <w:tcPr>
            <w:tcW w:w="6242" w:type="dxa"/>
            <w:tcBorders>
              <w:top w:val="single" w:sz="15" w:space="0" w:color="BFBFBF"/>
              <w:left w:val="single" w:sz="14" w:space="0" w:color="000000"/>
              <w:bottom w:val="single" w:sz="15" w:space="0" w:color="BFBFBF"/>
              <w:right w:val="single" w:sz="14" w:space="0" w:color="000000"/>
            </w:tcBorders>
          </w:tcPr>
          <w:p>
            <w:pPr>
              <w:pStyle w:val="TableParagraph"/>
              <w:spacing w:line="553" w:lineRule="exact"/>
              <w:ind w:left="69" w:right="0"/>
              <w:jc w:val="left"/>
              <w:rPr>
                <w:rFonts w:ascii="Arial" w:hAnsi="Arial" w:cs="Arial" w:eastAsia="Arial" w:hint="default"/>
                <w:sz w:val="49"/>
                <w:szCs w:val="49"/>
              </w:rPr>
            </w:pPr>
            <w:r>
              <w:rPr>
                <w:rFonts w:ascii="Arial"/>
                <w:spacing w:val="-10"/>
                <w:w w:val="95"/>
                <w:sz w:val="49"/>
              </w:rPr>
              <w:t>HOUR</w:t>
            </w:r>
            <w:r>
              <w:rPr>
                <w:rFonts w:ascii="Arial"/>
                <w:spacing w:val="-73"/>
                <w:w w:val="95"/>
                <w:sz w:val="49"/>
              </w:rPr>
              <w:t> </w:t>
            </w:r>
            <w:r>
              <w:rPr>
                <w:rFonts w:ascii="Arial"/>
                <w:w w:val="95"/>
                <w:sz w:val="49"/>
              </w:rPr>
              <w:t>METER</w:t>
            </w:r>
            <w:r>
              <w:rPr>
                <w:rFonts w:ascii="Arial"/>
                <w:spacing w:val="-73"/>
                <w:w w:val="95"/>
                <w:sz w:val="49"/>
              </w:rPr>
              <w:t> </w:t>
            </w:r>
            <w:r>
              <w:rPr>
                <w:rFonts w:ascii="Arial"/>
                <w:spacing w:val="-11"/>
                <w:w w:val="95"/>
                <w:sz w:val="49"/>
              </w:rPr>
              <w:t>ENGINE</w:t>
            </w:r>
            <w:r>
              <w:rPr>
                <w:rFonts w:ascii="Arial"/>
                <w:sz w:val="49"/>
              </w:rPr>
            </w:r>
          </w:p>
        </w:tc>
      </w:tr>
      <w:tr>
        <w:trPr>
          <w:trHeight w:val="649" w:hRule="exact"/>
        </w:trPr>
        <w:tc>
          <w:tcPr>
            <w:tcW w:w="6242" w:type="dxa"/>
            <w:tcBorders>
              <w:top w:val="single" w:sz="15" w:space="0" w:color="BFBFBF"/>
              <w:left w:val="single" w:sz="14" w:space="0" w:color="000000"/>
              <w:bottom w:val="single" w:sz="15" w:space="0" w:color="BFBFBF"/>
              <w:right w:val="single" w:sz="14" w:space="0" w:color="000000"/>
            </w:tcBorders>
          </w:tcPr>
          <w:p>
            <w:pPr>
              <w:pStyle w:val="TableParagraph"/>
              <w:spacing w:line="553" w:lineRule="exact"/>
              <w:ind w:left="69" w:right="0"/>
              <w:jc w:val="left"/>
              <w:rPr>
                <w:rFonts w:ascii="Arial" w:hAnsi="Arial" w:cs="Arial" w:eastAsia="Arial" w:hint="default"/>
                <w:sz w:val="49"/>
                <w:szCs w:val="49"/>
              </w:rPr>
            </w:pPr>
            <w:r>
              <w:rPr>
                <w:rFonts w:ascii="Arial"/>
                <w:spacing w:val="-10"/>
                <w:w w:val="95"/>
                <w:sz w:val="49"/>
              </w:rPr>
              <w:t>HOUR</w:t>
            </w:r>
            <w:r>
              <w:rPr>
                <w:rFonts w:ascii="Arial"/>
                <w:spacing w:val="-77"/>
                <w:w w:val="95"/>
                <w:sz w:val="49"/>
              </w:rPr>
              <w:t> </w:t>
            </w:r>
            <w:r>
              <w:rPr>
                <w:rFonts w:ascii="Arial"/>
                <w:w w:val="95"/>
                <w:sz w:val="49"/>
              </w:rPr>
              <w:t>METER</w:t>
            </w:r>
            <w:r>
              <w:rPr>
                <w:rFonts w:ascii="Arial"/>
                <w:spacing w:val="-77"/>
                <w:w w:val="95"/>
                <w:sz w:val="49"/>
              </w:rPr>
              <w:t> </w:t>
            </w:r>
            <w:r>
              <w:rPr>
                <w:rFonts w:ascii="Arial"/>
                <w:spacing w:val="-15"/>
                <w:w w:val="95"/>
                <w:sz w:val="49"/>
              </w:rPr>
              <w:t>INDICATE</w:t>
            </w:r>
            <w:r>
              <w:rPr>
                <w:rFonts w:ascii="Arial"/>
                <w:spacing w:val="-15"/>
                <w:sz w:val="49"/>
              </w:rPr>
            </w:r>
          </w:p>
        </w:tc>
      </w:tr>
      <w:tr>
        <w:trPr>
          <w:trHeight w:val="649" w:hRule="exact"/>
        </w:trPr>
        <w:tc>
          <w:tcPr>
            <w:tcW w:w="6242" w:type="dxa"/>
            <w:tcBorders>
              <w:top w:val="single" w:sz="15" w:space="0" w:color="BFBFBF"/>
              <w:left w:val="single" w:sz="14" w:space="0" w:color="000000"/>
              <w:bottom w:val="single" w:sz="16" w:space="0" w:color="BFBFBF"/>
              <w:right w:val="single" w:sz="14" w:space="0" w:color="000000"/>
            </w:tcBorders>
          </w:tcPr>
          <w:p>
            <w:pPr>
              <w:pStyle w:val="TableParagraph"/>
              <w:spacing w:line="553" w:lineRule="exact"/>
              <w:ind w:left="69" w:right="0"/>
              <w:jc w:val="left"/>
              <w:rPr>
                <w:rFonts w:ascii="Arial" w:hAnsi="Arial" w:cs="Arial" w:eastAsia="Arial" w:hint="default"/>
                <w:sz w:val="49"/>
                <w:szCs w:val="49"/>
              </w:rPr>
            </w:pPr>
            <w:r>
              <w:rPr>
                <w:rFonts w:ascii="Arial"/>
                <w:spacing w:val="6"/>
                <w:w w:val="90"/>
                <w:sz w:val="49"/>
              </w:rPr>
              <w:t>PASSWORD</w:t>
            </w:r>
            <w:r>
              <w:rPr>
                <w:rFonts w:ascii="Arial"/>
                <w:spacing w:val="114"/>
                <w:w w:val="90"/>
                <w:sz w:val="49"/>
              </w:rPr>
              <w:t> </w:t>
            </w:r>
            <w:r>
              <w:rPr>
                <w:rFonts w:ascii="Arial"/>
                <w:w w:val="90"/>
                <w:sz w:val="49"/>
              </w:rPr>
              <w:t>(MANAGER)</w:t>
            </w:r>
            <w:r>
              <w:rPr>
                <w:rFonts w:ascii="Arial"/>
                <w:sz w:val="49"/>
              </w:rPr>
            </w:r>
          </w:p>
        </w:tc>
      </w:tr>
      <w:tr>
        <w:trPr>
          <w:trHeight w:val="649" w:hRule="exact"/>
        </w:trPr>
        <w:tc>
          <w:tcPr>
            <w:tcW w:w="6242" w:type="dxa"/>
            <w:tcBorders>
              <w:top w:val="single" w:sz="16" w:space="0" w:color="BFBFBF"/>
              <w:left w:val="single" w:sz="14" w:space="0" w:color="000000"/>
              <w:bottom w:val="single" w:sz="16" w:space="0" w:color="000000"/>
              <w:right w:val="single" w:sz="14" w:space="0" w:color="000000"/>
            </w:tcBorders>
          </w:tcPr>
          <w:p>
            <w:pPr>
              <w:pStyle w:val="TableParagraph"/>
              <w:spacing w:line="553" w:lineRule="exact"/>
              <w:ind w:left="69" w:right="0"/>
              <w:jc w:val="left"/>
              <w:rPr>
                <w:rFonts w:ascii="Arial" w:hAnsi="Arial" w:cs="Arial" w:eastAsia="Arial" w:hint="default"/>
                <w:sz w:val="49"/>
                <w:szCs w:val="49"/>
              </w:rPr>
            </w:pPr>
            <w:r>
              <w:rPr>
                <w:rFonts w:ascii="Arial"/>
                <w:w w:val="90"/>
                <w:sz w:val="49"/>
              </w:rPr>
              <w:t>SOFTWARE</w:t>
            </w:r>
            <w:r>
              <w:rPr>
                <w:rFonts w:ascii="Arial"/>
                <w:spacing w:val="117"/>
                <w:w w:val="90"/>
                <w:sz w:val="49"/>
              </w:rPr>
              <w:t> </w:t>
            </w:r>
            <w:r>
              <w:rPr>
                <w:rFonts w:ascii="Arial"/>
                <w:w w:val="90"/>
                <w:sz w:val="49"/>
              </w:rPr>
              <w:t>VERSION</w:t>
            </w:r>
            <w:r>
              <w:rPr>
                <w:rFonts w:ascii="Arial"/>
                <w:sz w:val="49"/>
              </w:rPr>
            </w:r>
          </w:p>
        </w:tc>
      </w:tr>
    </w:tbl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ind w:right="0"/>
        <w:rPr>
          <w:rFonts w:ascii="Arial" w:hAnsi="Arial" w:cs="Arial" w:eastAsia="Arial" w:hint="default"/>
          <w:sz w:val="17"/>
          <w:szCs w:val="17"/>
        </w:rPr>
      </w:pPr>
    </w:p>
    <w:p>
      <w:pPr>
        <w:spacing w:before="64"/>
        <w:ind w:left="0" w:right="34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color w:val="080808"/>
          <w:spacing w:val="-2"/>
          <w:w w:val="105"/>
          <w:sz w:val="28"/>
        </w:rPr>
        <w:t>36</w:t>
      </w:r>
      <w:r>
        <w:rPr>
          <w:rFonts w:ascii="Arial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1140" w:bottom="280" w:left="1440" w:right="2260"/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1"/>
          <w:szCs w:val="11"/>
        </w:rPr>
      </w:pPr>
    </w:p>
    <w:p>
      <w:pPr>
        <w:pStyle w:val="Heading3"/>
        <w:spacing w:line="240" w:lineRule="auto"/>
        <w:ind w:left="2342" w:right="0"/>
        <w:jc w:val="left"/>
      </w:pPr>
      <w:r>
        <w:rPr>
          <w:color w:val="080808"/>
          <w:w w:val="100"/>
        </w:rPr>
      </w:r>
      <w:r>
        <w:rPr>
          <w:shadow/>
          <w:color w:val="080808"/>
        </w:rPr>
        <w:t>Alarm</w:t>
      </w:r>
      <w:r>
        <w:rPr>
          <w:shadow/>
          <w:color w:val="080808"/>
          <w:spacing w:val="-7"/>
        </w:rPr>
        <w:t> </w:t>
      </w:r>
      <w:r>
        <w:rPr>
          <w:shadow w:val="0"/>
          <w:color w:val="080808"/>
          <w:spacing w:val="-7"/>
        </w:rPr>
      </w:r>
      <w:r>
        <w:rPr>
          <w:shadow/>
          <w:color w:val="080808"/>
        </w:rPr>
        <w:t>History/Clearing</w:t>
      </w:r>
      <w:r>
        <w:rPr>
          <w:shadow w:val="0"/>
          <w:color w:val="080808"/>
        </w:rPr>
      </w:r>
      <w:r>
        <w:rPr>
          <w:shadow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ind w:right="0"/>
        <w:rPr>
          <w:rFonts w:ascii="Arial" w:hAnsi="Arial" w:cs="Arial" w:eastAsia="Arial" w:hint="default"/>
          <w:sz w:val="18"/>
          <w:szCs w:val="18"/>
        </w:rPr>
      </w:pPr>
    </w:p>
    <w:p>
      <w:pPr>
        <w:tabs>
          <w:tab w:pos="8989" w:val="left" w:leader="none"/>
        </w:tabs>
        <w:spacing w:before="73"/>
        <w:ind w:left="7100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2"/>
          <w:sz w:val="21"/>
        </w:rPr>
        <w:t>A1</w:t>
      </w:r>
      <w:r>
        <w:rPr>
          <w:rFonts w:ascii="Arial"/>
          <w:b/>
          <w:spacing w:val="57"/>
          <w:sz w:val="21"/>
        </w:rPr>
        <w:t> </w:t>
      </w:r>
      <w:r>
        <w:rPr>
          <w:rFonts w:ascii="Arial"/>
          <w:b/>
          <w:spacing w:val="-4"/>
          <w:sz w:val="21"/>
        </w:rPr>
        <w:t>SPEED</w:t>
      </w:r>
      <w:r>
        <w:rPr>
          <w:rFonts w:ascii="Arial"/>
          <w:b/>
          <w:sz w:val="21"/>
        </w:rPr>
        <w:t> </w:t>
      </w:r>
      <w:r>
        <w:rPr>
          <w:rFonts w:ascii="Arial"/>
          <w:b/>
          <w:spacing w:val="-3"/>
          <w:sz w:val="21"/>
        </w:rPr>
        <w:t>SEN</w:t>
        <w:tab/>
      </w:r>
      <w:r>
        <w:rPr>
          <w:rFonts w:ascii="Arial"/>
          <w:b/>
          <w:sz w:val="21"/>
        </w:rPr>
        <w:t>0.0km/h</w:t>
      </w:r>
      <w:r>
        <w:rPr>
          <w:rFonts w:ascii="Arial"/>
          <w:sz w:val="21"/>
        </w:rPr>
      </w:r>
    </w:p>
    <w:p>
      <w:pPr>
        <w:tabs>
          <w:tab w:pos="8990" w:val="left" w:leader="none"/>
        </w:tabs>
        <w:spacing w:before="10"/>
        <w:ind w:left="7100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z w:val="21"/>
        </w:rPr>
        <w:t>01</w:t>
      </w:r>
      <w:r>
        <w:rPr>
          <w:rFonts w:ascii="Arial"/>
          <w:b/>
          <w:spacing w:val="57"/>
          <w:sz w:val="21"/>
        </w:rPr>
        <w:t> </w:t>
      </w:r>
      <w:r>
        <w:rPr>
          <w:rFonts w:ascii="Arial"/>
          <w:b/>
          <w:spacing w:val="2"/>
          <w:sz w:val="21"/>
        </w:rPr>
        <w:t>OIL </w:t>
      </w:r>
      <w:r>
        <w:rPr>
          <w:rFonts w:ascii="Arial"/>
          <w:b/>
          <w:spacing w:val="-4"/>
          <w:sz w:val="21"/>
        </w:rPr>
        <w:t>PRES</w:t>
        <w:tab/>
      </w:r>
      <w:r>
        <w:rPr>
          <w:rFonts w:ascii="Arial"/>
          <w:b/>
          <w:sz w:val="21"/>
        </w:rPr>
        <w:t>0.000MPa</w:t>
      </w:r>
      <w:r>
        <w:rPr>
          <w:rFonts w:ascii="Arial"/>
          <w:sz w:val="21"/>
        </w:rPr>
      </w:r>
    </w:p>
    <w:p>
      <w:pPr>
        <w:spacing w:line="240" w:lineRule="auto" w:before="10"/>
        <w:ind w:right="0"/>
        <w:rPr>
          <w:rFonts w:ascii="Arial" w:hAnsi="Arial" w:cs="Arial" w:eastAsia="Arial" w:hint="default"/>
          <w:b/>
          <w:bCs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 w:hint="default"/>
          <w:sz w:val="21"/>
          <w:szCs w:val="21"/>
        </w:rPr>
        <w:sectPr>
          <w:pgSz w:w="15840" w:h="12240" w:orient="landscape"/>
          <w:pgMar w:top="1140" w:bottom="280" w:left="1040" w:right="2260"/>
        </w:sectPr>
      </w:pPr>
    </w:p>
    <w:p>
      <w:pPr>
        <w:spacing w:before="73"/>
        <w:ind w:left="3565" w:right="-14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color w:val="FF0000"/>
          <w:spacing w:val="-3"/>
          <w:sz w:val="21"/>
        </w:rPr>
        <w:t>AO  </w:t>
      </w:r>
      <w:r>
        <w:rPr>
          <w:rFonts w:ascii="Arial"/>
          <w:b/>
          <w:color w:val="FF0000"/>
          <w:sz w:val="21"/>
        </w:rPr>
        <w:t>1. </w:t>
      </w:r>
      <w:r>
        <w:rPr>
          <w:rFonts w:ascii="Arial"/>
          <w:b/>
          <w:color w:val="FF0000"/>
          <w:spacing w:val="-3"/>
          <w:sz w:val="21"/>
        </w:rPr>
        <w:t>VCM  </w:t>
      </w:r>
      <w:r>
        <w:rPr>
          <w:rFonts w:ascii="Arial"/>
          <w:b/>
          <w:sz w:val="21"/>
        </w:rPr>
        <w:t>3. </w:t>
      </w:r>
      <w:r>
        <w:rPr>
          <w:rFonts w:ascii="Arial"/>
          <w:b/>
          <w:spacing w:val="25"/>
          <w:sz w:val="21"/>
        </w:rPr>
        <w:t> </w:t>
      </w:r>
      <w:r>
        <w:rPr>
          <w:rFonts w:ascii="Arial"/>
          <w:b/>
          <w:sz w:val="21"/>
        </w:rPr>
        <w:t>MP</w:t>
      </w:r>
      <w:r>
        <w:rPr>
          <w:rFonts w:ascii="Arial"/>
          <w:sz w:val="21"/>
        </w:rPr>
      </w:r>
    </w:p>
    <w:p>
      <w:pPr>
        <w:spacing w:before="10"/>
        <w:ind w:left="0" w:right="707" w:firstLine="0"/>
        <w:jc w:val="righ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color w:val="0000FF"/>
          <w:sz w:val="21"/>
        </w:rPr>
        <w:t>2.</w:t>
      </w:r>
      <w:r>
        <w:rPr>
          <w:rFonts w:ascii="Arial"/>
          <w:b/>
          <w:color w:val="0000FF"/>
          <w:spacing w:val="48"/>
          <w:sz w:val="21"/>
        </w:rPr>
        <w:t> </w:t>
      </w:r>
      <w:r>
        <w:rPr>
          <w:rFonts w:ascii="Arial"/>
          <w:b/>
          <w:color w:val="0000FF"/>
          <w:spacing w:val="-3"/>
          <w:sz w:val="21"/>
        </w:rPr>
        <w:t>ECM</w:t>
      </w:r>
      <w:r>
        <w:rPr>
          <w:rFonts w:ascii="Arial"/>
          <w:spacing w:val="-3"/>
          <w:sz w:val="21"/>
        </w:rPr>
      </w:r>
    </w:p>
    <w:p>
      <w:pPr>
        <w:tabs>
          <w:tab w:pos="3524" w:val="left" w:leader="none"/>
        </w:tabs>
        <w:spacing w:before="73"/>
        <w:ind w:left="1635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spacing w:val="2"/>
        </w:rPr>
        <w:br w:type="column"/>
      </w:r>
      <w:r>
        <w:rPr>
          <w:rFonts w:ascii="Arial"/>
          <w:b/>
          <w:spacing w:val="2"/>
          <w:sz w:val="21"/>
        </w:rPr>
        <w:t>A2</w:t>
      </w:r>
      <w:r>
        <w:rPr>
          <w:rFonts w:ascii="Arial"/>
          <w:b/>
          <w:spacing w:val="45"/>
          <w:sz w:val="21"/>
        </w:rPr>
        <w:t> </w:t>
      </w:r>
      <w:r>
        <w:rPr>
          <w:rFonts w:ascii="Arial"/>
          <w:b/>
          <w:sz w:val="21"/>
        </w:rPr>
        <w:t>ENG.REV</w:t>
        <w:tab/>
        <w:t>0rpm</w:t>
      </w:r>
      <w:r>
        <w:rPr>
          <w:rFonts w:ascii="Arial"/>
          <w:sz w:val="21"/>
        </w:rPr>
      </w:r>
    </w:p>
    <w:p>
      <w:pPr>
        <w:tabs>
          <w:tab w:pos="3524" w:val="left" w:leader="none"/>
        </w:tabs>
        <w:spacing w:before="10"/>
        <w:ind w:left="1635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z w:val="21"/>
        </w:rPr>
        <w:t>01</w:t>
      </w:r>
      <w:r>
        <w:rPr>
          <w:rFonts w:ascii="Arial"/>
          <w:b/>
          <w:spacing w:val="48"/>
          <w:sz w:val="21"/>
        </w:rPr>
        <w:t> </w:t>
      </w:r>
      <w:r>
        <w:rPr>
          <w:rFonts w:ascii="Arial"/>
          <w:b/>
          <w:sz w:val="21"/>
        </w:rPr>
        <w:t>IDLE</w:t>
      </w:r>
      <w:r>
        <w:rPr>
          <w:rFonts w:ascii="Arial"/>
          <w:b/>
          <w:spacing w:val="-4"/>
          <w:sz w:val="21"/>
        </w:rPr>
        <w:t> </w:t>
      </w:r>
      <w:r>
        <w:rPr>
          <w:rFonts w:ascii="Arial"/>
          <w:b/>
          <w:sz w:val="21"/>
        </w:rPr>
        <w:t>SW</w:t>
        <w:tab/>
      </w:r>
      <w:r>
        <w:rPr>
          <w:rFonts w:ascii="Arial"/>
          <w:b/>
          <w:spacing w:val="4"/>
          <w:sz w:val="21"/>
        </w:rPr>
        <w:t>ON</w:t>
      </w:r>
      <w:r>
        <w:rPr>
          <w:rFonts w:ascii="Arial"/>
          <w:sz w:val="21"/>
        </w:rPr>
      </w:r>
    </w:p>
    <w:p>
      <w:pPr>
        <w:spacing w:after="0"/>
        <w:jc w:val="left"/>
        <w:rPr>
          <w:rFonts w:ascii="Arial" w:hAnsi="Arial" w:cs="Arial" w:eastAsia="Arial" w:hint="default"/>
          <w:sz w:val="21"/>
          <w:szCs w:val="21"/>
        </w:rPr>
        <w:sectPr>
          <w:type w:val="continuous"/>
          <w:pgSz w:w="15840" w:h="12240" w:orient="landscape"/>
          <w:pgMar w:top="360" w:bottom="0" w:left="1040" w:right="2260"/>
          <w:cols w:num="2" w:equalWidth="0">
            <w:col w:w="5426" w:space="40"/>
            <w:col w:w="7074"/>
          </w:cols>
        </w:sectPr>
      </w:pPr>
    </w:p>
    <w:p>
      <w:pPr>
        <w:spacing w:line="240" w:lineRule="auto" w:before="11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tabs>
          <w:tab w:pos="8611" w:val="left" w:leader="none"/>
        </w:tabs>
        <w:spacing w:before="73"/>
        <w:ind w:left="7100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2"/>
          <w:sz w:val="21"/>
        </w:rPr>
        <w:t>A3</w:t>
      </w:r>
      <w:r>
        <w:rPr>
          <w:rFonts w:ascii="Arial"/>
          <w:b/>
          <w:spacing w:val="53"/>
          <w:sz w:val="21"/>
        </w:rPr>
        <w:t> </w:t>
      </w:r>
      <w:r>
        <w:rPr>
          <w:rFonts w:ascii="Arial"/>
          <w:b/>
          <w:spacing w:val="-3"/>
          <w:sz w:val="21"/>
        </w:rPr>
        <w:t>PKB </w:t>
      </w:r>
      <w:r>
        <w:rPr>
          <w:rFonts w:ascii="Arial"/>
          <w:b/>
          <w:sz w:val="21"/>
        </w:rPr>
        <w:t>SW</w:t>
        <w:tab/>
        <w:t>ON</w:t>
      </w:r>
      <w:r>
        <w:rPr>
          <w:rFonts w:ascii="Arial"/>
          <w:sz w:val="21"/>
        </w:rPr>
      </w:r>
    </w:p>
    <w:p>
      <w:pPr>
        <w:spacing w:before="10"/>
        <w:ind w:left="7100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z w:val="21"/>
        </w:rPr>
        <w:t>01  </w:t>
      </w:r>
      <w:r>
        <w:rPr>
          <w:rFonts w:ascii="Arial"/>
          <w:b/>
          <w:spacing w:val="-5"/>
          <w:sz w:val="21"/>
        </w:rPr>
        <w:t>BRAKE </w:t>
      </w:r>
      <w:r>
        <w:rPr>
          <w:rFonts w:ascii="Arial"/>
          <w:b/>
          <w:spacing w:val="3"/>
          <w:sz w:val="21"/>
        </w:rPr>
        <w:t>OIL </w:t>
      </w:r>
      <w:r>
        <w:rPr>
          <w:rFonts w:ascii="Arial"/>
          <w:b/>
          <w:sz w:val="21"/>
        </w:rPr>
        <w:t>LOW </w:t>
      </w:r>
      <w:r>
        <w:rPr>
          <w:rFonts w:ascii="Arial"/>
          <w:b/>
          <w:spacing w:val="12"/>
          <w:sz w:val="21"/>
        </w:rPr>
        <w:t> </w:t>
      </w:r>
      <w:r>
        <w:rPr>
          <w:rFonts w:ascii="Arial"/>
          <w:b/>
          <w:sz w:val="21"/>
        </w:rPr>
        <w:t>OFF</w:t>
      </w:r>
      <w:r>
        <w:rPr>
          <w:rFonts w:ascii="Arial"/>
          <w:sz w:val="21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type w:val="continuous"/>
          <w:pgSz w:w="15840" w:h="12240" w:orient="landscape"/>
          <w:pgMar w:top="360" w:bottom="0" w:left="1040" w:right="2260"/>
        </w:sect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tabs>
          <w:tab w:pos="1991" w:val="left" w:leader="none"/>
        </w:tabs>
        <w:spacing w:before="120"/>
        <w:ind w:left="102" w:right="-16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z w:val="21"/>
        </w:rPr>
        <w:t>OO</w:t>
      </w:r>
      <w:r>
        <w:rPr>
          <w:rFonts w:ascii="Arial"/>
          <w:b/>
          <w:spacing w:val="3"/>
          <w:sz w:val="21"/>
        </w:rPr>
        <w:t> </w:t>
      </w:r>
      <w:r>
        <w:rPr>
          <w:rFonts w:ascii="Arial"/>
          <w:b/>
          <w:color w:val="FF0000"/>
          <w:spacing w:val="-3"/>
          <w:sz w:val="21"/>
        </w:rPr>
        <w:t>A.</w:t>
      </w:r>
      <w:r>
        <w:rPr>
          <w:rFonts w:ascii="Arial"/>
          <w:b/>
          <w:color w:val="FF0000"/>
          <w:spacing w:val="3"/>
          <w:sz w:val="21"/>
        </w:rPr>
        <w:t> </w:t>
      </w:r>
      <w:r>
        <w:rPr>
          <w:rFonts w:ascii="Arial"/>
          <w:b/>
          <w:color w:val="FF0000"/>
          <w:sz w:val="21"/>
        </w:rPr>
        <w:t>MONITOR</w:t>
        <w:tab/>
      </w:r>
      <w:r>
        <w:rPr>
          <w:rFonts w:ascii="Arial"/>
          <w:b/>
          <w:color w:val="008000"/>
          <w:sz w:val="21"/>
        </w:rPr>
        <w:t>C.</w:t>
      </w:r>
      <w:r>
        <w:rPr>
          <w:rFonts w:ascii="Arial"/>
          <w:b/>
          <w:color w:val="008000"/>
          <w:spacing w:val="56"/>
          <w:sz w:val="21"/>
        </w:rPr>
        <w:t> </w:t>
      </w:r>
      <w:r>
        <w:rPr>
          <w:rFonts w:ascii="Arial"/>
          <w:b/>
          <w:color w:val="008000"/>
          <w:spacing w:val="-4"/>
          <w:sz w:val="21"/>
        </w:rPr>
        <w:t>ALARM</w:t>
      </w:r>
      <w:r>
        <w:rPr>
          <w:rFonts w:ascii="Arial"/>
          <w:spacing w:val="-4"/>
          <w:sz w:val="21"/>
        </w:rPr>
      </w:r>
    </w:p>
    <w:p>
      <w:pPr>
        <w:spacing w:before="10"/>
        <w:ind w:left="511" w:right="-16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color w:val="0000FF"/>
          <w:sz w:val="21"/>
        </w:rPr>
        <w:t>B.  </w:t>
      </w:r>
      <w:r>
        <w:rPr>
          <w:rFonts w:ascii="Arial"/>
          <w:b/>
          <w:color w:val="0000FF"/>
          <w:spacing w:val="-3"/>
          <w:sz w:val="21"/>
        </w:rPr>
        <w:t>SET  </w:t>
      </w:r>
      <w:r>
        <w:rPr>
          <w:rFonts w:ascii="Arial"/>
          <w:b/>
          <w:spacing w:val="-3"/>
          <w:sz w:val="21"/>
        </w:rPr>
        <w:t>D. </w:t>
      </w:r>
      <w:r>
        <w:rPr>
          <w:rFonts w:ascii="Arial"/>
          <w:b/>
          <w:spacing w:val="17"/>
          <w:sz w:val="21"/>
        </w:rPr>
        <w:t> </w:t>
      </w:r>
      <w:r>
        <w:rPr>
          <w:rFonts w:ascii="Arial"/>
          <w:b/>
          <w:spacing w:val="-3"/>
          <w:sz w:val="21"/>
        </w:rPr>
        <w:t>TEST</w:t>
      </w:r>
      <w:r>
        <w:rPr>
          <w:rFonts w:ascii="Arial"/>
          <w:spacing w:val="-3"/>
          <w:sz w:val="21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5"/>
        <w:ind w:right="0"/>
        <w:rPr>
          <w:rFonts w:ascii="Arial" w:hAnsi="Arial" w:cs="Arial" w:eastAsia="Arial" w:hint="default"/>
          <w:b/>
          <w:bCs/>
          <w:sz w:val="18"/>
          <w:szCs w:val="18"/>
        </w:rPr>
      </w:pPr>
    </w:p>
    <w:p>
      <w:pPr>
        <w:spacing w:before="0"/>
        <w:ind w:left="102" w:right="-16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color w:val="0000FF"/>
          <w:spacing w:val="-3"/>
          <w:sz w:val="21"/>
        </w:rPr>
        <w:t>BO  </w:t>
      </w:r>
      <w:r>
        <w:rPr>
          <w:rFonts w:ascii="Arial"/>
          <w:b/>
          <w:color w:val="FF0000"/>
          <w:sz w:val="21"/>
        </w:rPr>
        <w:t>1. </w:t>
      </w:r>
      <w:r>
        <w:rPr>
          <w:rFonts w:ascii="Arial"/>
          <w:b/>
          <w:color w:val="FF0000"/>
          <w:spacing w:val="11"/>
          <w:sz w:val="21"/>
        </w:rPr>
        <w:t> </w:t>
      </w:r>
      <w:r>
        <w:rPr>
          <w:rFonts w:ascii="Arial"/>
          <w:b/>
          <w:color w:val="FF0000"/>
          <w:spacing w:val="-4"/>
          <w:sz w:val="21"/>
        </w:rPr>
        <w:t>VCM</w:t>
      </w:r>
      <w:r>
        <w:rPr>
          <w:rFonts w:ascii="Arial"/>
          <w:spacing w:val="-4"/>
          <w:sz w:val="21"/>
        </w:rPr>
      </w:r>
    </w:p>
    <w:p>
      <w:pPr>
        <w:spacing w:before="10"/>
        <w:ind w:left="543" w:right="-16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-17"/>
          <w:sz w:val="21"/>
        </w:rPr>
        <w:t>2. </w:t>
      </w:r>
      <w:r>
        <w:rPr>
          <w:rFonts w:ascii="Arial"/>
          <w:b/>
          <w:spacing w:val="12"/>
          <w:sz w:val="21"/>
        </w:rPr>
        <w:t> </w:t>
      </w:r>
      <w:r>
        <w:rPr>
          <w:rFonts w:ascii="Arial"/>
          <w:b/>
          <w:sz w:val="21"/>
        </w:rPr>
        <w:t>MP</w:t>
      </w:r>
      <w:r>
        <w:rPr>
          <w:rFonts w:ascii="Arial"/>
          <w:sz w:val="21"/>
        </w:rPr>
      </w:r>
    </w:p>
    <w:p>
      <w:pPr>
        <w:spacing w:line="240" w:lineRule="auto" w:before="4"/>
        <w:ind w:right="0"/>
        <w:rPr>
          <w:rFonts w:ascii="Arial" w:hAnsi="Arial" w:cs="Arial" w:eastAsia="Arial" w:hint="default"/>
          <w:b/>
          <w:bCs/>
          <w:sz w:val="17"/>
          <w:szCs w:val="17"/>
        </w:rPr>
      </w:pPr>
      <w:r>
        <w:rPr/>
        <w:br w:type="column"/>
      </w:r>
      <w:r>
        <w:rPr>
          <w:rFonts w:ascii="Arial"/>
          <w:b/>
          <w:sz w:val="17"/>
        </w:rPr>
      </w:r>
    </w:p>
    <w:p>
      <w:pPr>
        <w:tabs>
          <w:tab w:pos="2033" w:val="left" w:leader="none"/>
        </w:tabs>
        <w:spacing w:before="0"/>
        <w:ind w:left="144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2"/>
          <w:sz w:val="21"/>
        </w:rPr>
        <w:t>B1</w:t>
      </w:r>
      <w:r>
        <w:rPr>
          <w:rFonts w:ascii="Arial"/>
          <w:b/>
          <w:spacing w:val="51"/>
          <w:sz w:val="21"/>
        </w:rPr>
        <w:t> </w:t>
      </w:r>
      <w:r>
        <w:rPr>
          <w:rFonts w:ascii="Arial"/>
          <w:b/>
          <w:sz w:val="21"/>
        </w:rPr>
        <w:t>CONT </w:t>
      </w:r>
      <w:r>
        <w:rPr>
          <w:rFonts w:ascii="Arial"/>
          <w:b/>
          <w:spacing w:val="-3"/>
          <w:sz w:val="21"/>
        </w:rPr>
        <w:t>TYPE</w:t>
        <w:tab/>
      </w:r>
      <w:r>
        <w:rPr>
          <w:rFonts w:ascii="Arial"/>
          <w:b/>
          <w:sz w:val="21"/>
        </w:rPr>
        <w:t>MC</w:t>
      </w:r>
      <w:r>
        <w:rPr>
          <w:rFonts w:ascii="Arial"/>
          <w:sz w:val="21"/>
        </w:rPr>
      </w:r>
    </w:p>
    <w:p>
      <w:pPr>
        <w:tabs>
          <w:tab w:pos="2033" w:val="left" w:leader="none"/>
        </w:tabs>
        <w:spacing w:before="10"/>
        <w:ind w:left="144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z w:val="21"/>
        </w:rPr>
        <w:t>01</w:t>
      </w:r>
      <w:r>
        <w:rPr>
          <w:rFonts w:ascii="Arial"/>
          <w:b/>
          <w:spacing w:val="55"/>
          <w:sz w:val="21"/>
        </w:rPr>
        <w:t> </w:t>
      </w:r>
      <w:r>
        <w:rPr>
          <w:rFonts w:ascii="Arial"/>
          <w:b/>
          <w:sz w:val="21"/>
        </w:rPr>
        <w:t>T/M</w:t>
      </w:r>
      <w:r>
        <w:rPr>
          <w:rFonts w:ascii="Arial"/>
          <w:b/>
          <w:spacing w:val="7"/>
          <w:sz w:val="21"/>
        </w:rPr>
        <w:t> </w:t>
      </w:r>
      <w:r>
        <w:rPr>
          <w:rFonts w:ascii="Arial"/>
          <w:b/>
          <w:spacing w:val="-3"/>
          <w:sz w:val="21"/>
        </w:rPr>
        <w:t>TYPE</w:t>
        <w:tab/>
        <w:t>ATM</w:t>
      </w:r>
      <w:r>
        <w:rPr>
          <w:rFonts w:ascii="Arial"/>
          <w:spacing w:val="-3"/>
          <w:sz w:val="21"/>
        </w:rPr>
      </w:r>
    </w:p>
    <w:p>
      <w:pPr>
        <w:spacing w:line="240" w:lineRule="auto" w:before="6"/>
        <w:ind w:right="0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spacing w:before="0"/>
        <w:ind w:left="102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2"/>
          <w:sz w:val="21"/>
        </w:rPr>
        <w:t>B2  </w:t>
      </w:r>
      <w:r>
        <w:rPr>
          <w:rFonts w:ascii="Arial"/>
          <w:b/>
          <w:spacing w:val="-3"/>
          <w:sz w:val="21"/>
        </w:rPr>
        <w:t>SER </w:t>
      </w:r>
      <w:r>
        <w:rPr>
          <w:rFonts w:ascii="Arial"/>
          <w:b/>
          <w:sz w:val="21"/>
        </w:rPr>
        <w:t>REMIND  </w:t>
      </w:r>
      <w:r>
        <w:rPr>
          <w:rFonts w:ascii="Arial"/>
          <w:b/>
          <w:spacing w:val="8"/>
          <w:sz w:val="21"/>
        </w:rPr>
        <w:t> </w:t>
      </w:r>
      <w:r>
        <w:rPr>
          <w:rFonts w:ascii="Arial"/>
          <w:b/>
          <w:spacing w:val="-3"/>
          <w:sz w:val="21"/>
        </w:rPr>
        <w:t>MANU</w:t>
      </w:r>
      <w:r>
        <w:rPr>
          <w:rFonts w:ascii="Arial"/>
          <w:sz w:val="21"/>
        </w:rPr>
      </w:r>
    </w:p>
    <w:p>
      <w:pPr>
        <w:tabs>
          <w:tab w:pos="1361" w:val="left" w:leader="none"/>
        </w:tabs>
        <w:spacing w:before="10"/>
        <w:ind w:left="102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z w:val="21"/>
        </w:rPr>
        <w:t>01</w:t>
      </w:r>
      <w:r>
        <w:rPr>
          <w:rFonts w:ascii="Arial"/>
          <w:b/>
          <w:spacing w:val="56"/>
          <w:sz w:val="21"/>
        </w:rPr>
        <w:t> </w:t>
      </w:r>
      <w:r>
        <w:rPr>
          <w:rFonts w:ascii="Arial"/>
          <w:b/>
          <w:sz w:val="21"/>
        </w:rPr>
        <w:t>MANU</w:t>
        <w:tab/>
      </w:r>
      <w:r>
        <w:rPr>
          <w:rFonts w:ascii="Arial"/>
          <w:b/>
          <w:spacing w:val="-3"/>
          <w:sz w:val="21"/>
        </w:rPr>
        <w:t>HOUR</w:t>
      </w:r>
      <w:r>
        <w:rPr>
          <w:rFonts w:ascii="Arial"/>
          <w:sz w:val="21"/>
        </w:rPr>
      </w:r>
    </w:p>
    <w:p>
      <w:pPr>
        <w:spacing w:after="0"/>
        <w:jc w:val="left"/>
        <w:rPr>
          <w:rFonts w:ascii="Arial" w:hAnsi="Arial" w:cs="Arial" w:eastAsia="Arial" w:hint="default"/>
          <w:sz w:val="21"/>
          <w:szCs w:val="21"/>
        </w:rPr>
        <w:sectPr>
          <w:type w:val="continuous"/>
          <w:pgSz w:w="15840" w:h="12240" w:orient="landscape"/>
          <w:pgMar w:top="360" w:bottom="0" w:left="1040" w:right="2260"/>
          <w:cols w:num="3" w:equalWidth="0">
            <w:col w:w="3058" w:space="405"/>
            <w:col w:w="1285" w:space="2209"/>
            <w:col w:w="5583"/>
          </w:cols>
        </w:sectPr>
      </w:pPr>
    </w:p>
    <w:p>
      <w:pPr>
        <w:spacing w:line="240" w:lineRule="auto" w:before="2"/>
        <w:ind w:right="0"/>
        <w:rPr>
          <w:rFonts w:ascii="Arial" w:hAnsi="Arial" w:cs="Arial" w:eastAsia="Arial" w:hint="default"/>
          <w:b/>
          <w:bCs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 w:hint="default"/>
          <w:sz w:val="19"/>
          <w:szCs w:val="19"/>
        </w:rPr>
        <w:sectPr>
          <w:type w:val="continuous"/>
          <w:pgSz w:w="15840" w:h="12240" w:orient="landscape"/>
          <w:pgMar w:top="360" w:bottom="0" w:left="1040" w:right="2260"/>
        </w:sectPr>
      </w:pPr>
    </w:p>
    <w:p>
      <w:pPr>
        <w:spacing w:line="240" w:lineRule="auto" w:before="1"/>
        <w:ind w:right="0"/>
        <w:rPr>
          <w:rFonts w:ascii="Arial" w:hAnsi="Arial" w:cs="Arial" w:eastAsia="Arial" w:hint="default"/>
          <w:b/>
          <w:bCs/>
          <w:sz w:val="29"/>
          <w:szCs w:val="29"/>
        </w:rPr>
      </w:pPr>
    </w:p>
    <w:p>
      <w:pPr>
        <w:spacing w:before="0"/>
        <w:ind w:left="3722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color w:val="008000"/>
          <w:spacing w:val="-3"/>
          <w:sz w:val="21"/>
        </w:rPr>
        <w:t>CO  </w:t>
      </w:r>
      <w:r>
        <w:rPr>
          <w:rFonts w:ascii="Arial"/>
          <w:b/>
          <w:sz w:val="21"/>
        </w:rPr>
        <w:t>1.</w:t>
      </w:r>
      <w:r>
        <w:rPr>
          <w:rFonts w:ascii="Arial"/>
          <w:b/>
          <w:spacing w:val="58"/>
          <w:sz w:val="21"/>
        </w:rPr>
        <w:t> </w:t>
      </w:r>
      <w:r>
        <w:rPr>
          <w:rFonts w:ascii="Arial"/>
          <w:b/>
          <w:sz w:val="21"/>
        </w:rPr>
        <w:t>HISTORY</w:t>
      </w:r>
      <w:r>
        <w:rPr>
          <w:rFonts w:ascii="Arial"/>
          <w:sz w:val="21"/>
        </w:rPr>
      </w:r>
    </w:p>
    <w:p>
      <w:pPr>
        <w:spacing w:before="10"/>
        <w:ind w:left="0" w:right="0" w:firstLine="0"/>
        <w:jc w:val="righ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-22"/>
          <w:sz w:val="21"/>
        </w:rPr>
        <w:t>2. </w:t>
      </w:r>
      <w:r>
        <w:rPr>
          <w:rFonts w:ascii="Arial"/>
          <w:b/>
          <w:spacing w:val="14"/>
          <w:sz w:val="21"/>
        </w:rPr>
        <w:t> </w:t>
      </w:r>
      <w:r>
        <w:rPr>
          <w:rFonts w:ascii="Arial"/>
          <w:b/>
          <w:spacing w:val="-4"/>
          <w:sz w:val="21"/>
        </w:rPr>
        <w:t>CLEAR</w:t>
      </w:r>
      <w:r>
        <w:rPr>
          <w:rFonts w:ascii="Arial"/>
          <w:b/>
          <w:spacing w:val="13"/>
          <w:sz w:val="21"/>
        </w:rPr>
        <w:t> </w:t>
      </w:r>
      <w:r>
        <w:rPr>
          <w:rFonts w:ascii="Arial"/>
          <w:b/>
          <w:spacing w:val="-3"/>
          <w:sz w:val="21"/>
        </w:rPr>
        <w:t>ALL</w:t>
      </w:r>
      <w:r>
        <w:rPr>
          <w:rFonts w:ascii="Arial"/>
          <w:spacing w:val="-3"/>
          <w:sz w:val="21"/>
        </w:rPr>
      </w:r>
    </w:p>
    <w:p>
      <w:pPr>
        <w:spacing w:before="73"/>
        <w:ind w:left="628" w:right="-18" w:firstLine="52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spacing w:val="-6"/>
        </w:rPr>
        <w:br w:type="column"/>
      </w:r>
      <w:r>
        <w:rPr>
          <w:rFonts w:ascii="Arial"/>
          <w:b/>
          <w:spacing w:val="-6"/>
          <w:sz w:val="21"/>
        </w:rPr>
        <w:t>NO</w:t>
      </w:r>
      <w:r>
        <w:rPr>
          <w:rFonts w:ascii="Arial"/>
          <w:sz w:val="21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1"/>
          <w:szCs w:val="21"/>
        </w:rPr>
      </w:pPr>
    </w:p>
    <w:p>
      <w:pPr>
        <w:spacing w:before="0"/>
        <w:ind w:left="628" w:right="-18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-4"/>
          <w:sz w:val="21"/>
        </w:rPr>
        <w:t>YES</w:t>
      </w:r>
      <w:r>
        <w:rPr>
          <w:rFonts w:ascii="Arial"/>
          <w:sz w:val="21"/>
        </w:rPr>
      </w:r>
    </w:p>
    <w:p>
      <w:pPr>
        <w:spacing w:before="73"/>
        <w:ind w:left="378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spacing w:val="-3"/>
        </w:rPr>
        <w:br w:type="column"/>
      </w:r>
      <w:r>
        <w:rPr>
          <w:rFonts w:ascii="Arial"/>
          <w:b/>
          <w:spacing w:val="-3"/>
          <w:sz w:val="21"/>
        </w:rPr>
        <w:t>C1  </w:t>
      </w:r>
      <w:r>
        <w:rPr>
          <w:rFonts w:ascii="Arial"/>
          <w:b/>
          <w:sz w:val="21"/>
        </w:rPr>
        <w:t>NO </w:t>
      </w:r>
      <w:r>
        <w:rPr>
          <w:rFonts w:ascii="Arial"/>
          <w:b/>
          <w:spacing w:val="-4"/>
          <w:sz w:val="21"/>
        </w:rPr>
        <w:t>ALARM</w:t>
      </w:r>
      <w:r>
        <w:rPr>
          <w:rFonts w:ascii="Arial"/>
          <w:b/>
          <w:spacing w:val="15"/>
          <w:sz w:val="21"/>
        </w:rPr>
        <w:t> </w:t>
      </w:r>
      <w:r>
        <w:rPr>
          <w:rFonts w:ascii="Arial"/>
          <w:b/>
          <w:sz w:val="21"/>
        </w:rPr>
        <w:t>HISTORY</w:t>
      </w:r>
      <w:r>
        <w:rPr>
          <w:rFonts w:ascii="Arial"/>
          <w:sz w:val="21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before="115"/>
        <w:ind w:left="378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-3"/>
          <w:sz w:val="21"/>
        </w:rPr>
        <w:t>C1  </w:t>
      </w:r>
      <w:r>
        <w:rPr>
          <w:rFonts w:ascii="Arial"/>
          <w:b/>
          <w:sz w:val="21"/>
        </w:rPr>
        <w:t>02. F-3  </w:t>
      </w:r>
      <w:r>
        <w:rPr>
          <w:rFonts w:ascii="Arial"/>
          <w:b/>
          <w:spacing w:val="11"/>
          <w:sz w:val="21"/>
        </w:rPr>
        <w:t> </w:t>
      </w:r>
      <w:r>
        <w:rPr>
          <w:rFonts w:ascii="Arial"/>
          <w:b/>
          <w:spacing w:val="-4"/>
          <w:sz w:val="21"/>
        </w:rPr>
        <w:t>XXXXX</w:t>
      </w:r>
      <w:r>
        <w:rPr>
          <w:rFonts w:ascii="Arial"/>
          <w:spacing w:val="-4"/>
          <w:sz w:val="21"/>
        </w:rPr>
      </w:r>
    </w:p>
    <w:p>
      <w:pPr>
        <w:tabs>
          <w:tab w:pos="1984" w:val="left" w:leader="none"/>
          <w:tab w:pos="2613" w:val="left" w:leader="none"/>
        </w:tabs>
        <w:spacing w:before="10"/>
        <w:ind w:left="378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z w:val="21"/>
        </w:rPr>
        <w:t>02</w:t>
      </w:r>
      <w:r>
        <w:rPr>
          <w:rFonts w:ascii="Arial"/>
          <w:b/>
          <w:spacing w:val="52"/>
          <w:sz w:val="21"/>
        </w:rPr>
        <w:t> </w:t>
      </w:r>
      <w:r>
        <w:rPr>
          <w:rFonts w:ascii="Arial"/>
          <w:b/>
          <w:sz w:val="21"/>
        </w:rPr>
        <w:t>CLEAR?</w:t>
        <w:tab/>
      </w:r>
      <w:r>
        <w:rPr>
          <w:rFonts w:ascii="Arial"/>
          <w:b/>
          <w:spacing w:val="-3"/>
          <w:w w:val="95"/>
          <w:sz w:val="21"/>
        </w:rPr>
        <w:t>NO</w:t>
        <w:tab/>
      </w:r>
      <w:r>
        <w:rPr>
          <w:rFonts w:ascii="Arial"/>
          <w:b/>
          <w:spacing w:val="-3"/>
          <w:sz w:val="21"/>
        </w:rPr>
        <w:t>YES</w:t>
      </w:r>
      <w:r>
        <w:rPr>
          <w:rFonts w:ascii="Arial"/>
          <w:spacing w:val="-3"/>
          <w:sz w:val="21"/>
        </w:rPr>
      </w:r>
    </w:p>
    <w:p>
      <w:pPr>
        <w:spacing w:after="0"/>
        <w:jc w:val="left"/>
        <w:rPr>
          <w:rFonts w:ascii="Arial" w:hAnsi="Arial" w:cs="Arial" w:eastAsia="Arial" w:hint="default"/>
          <w:sz w:val="21"/>
          <w:szCs w:val="21"/>
        </w:rPr>
        <w:sectPr>
          <w:type w:val="continuous"/>
          <w:pgSz w:w="15840" w:h="12240" w:orient="landscape"/>
          <w:pgMar w:top="360" w:bottom="0" w:left="1040" w:right="2260"/>
          <w:cols w:num="3" w:equalWidth="0">
            <w:col w:w="5646" w:space="40"/>
            <w:col w:w="1039" w:space="40"/>
            <w:col w:w="5775"/>
          </w:cols>
        </w:sect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5"/>
        <w:ind w:right="0"/>
        <w:rPr>
          <w:rFonts w:ascii="Arial" w:hAnsi="Arial" w:cs="Arial" w:eastAsia="Arial" w:hint="default"/>
          <w:b/>
          <w:bCs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 w:hint="default"/>
          <w:sz w:val="18"/>
          <w:szCs w:val="18"/>
        </w:rPr>
        <w:sectPr>
          <w:type w:val="continuous"/>
          <w:pgSz w:w="15840" w:h="12240" w:orient="landscape"/>
          <w:pgMar w:top="360" w:bottom="0" w:left="1040" w:right="2260"/>
        </w:sect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  <w:r>
        <w:rPr/>
        <w:pict>
          <v:group style="position:absolute;margin-left:36pt;margin-top:36pt;width:720pt;height:540pt;mso-position-horizontal-relative:page;mso-position-vertical-relative:page;z-index:-124240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172" o:title=""/>
              </v:shape>
            </v:group>
            <v:group style="position:absolute;left:1104;top:6144;width:3148;height:1313" coordorigin="1104,6144" coordsize="3148,1313">
              <v:shape style="position:absolute;left:1104;top:6144;width:3148;height:1313" coordorigin="1104,6144" coordsize="3148,1313" path="m1104,6144l1104,7457,4252,7457,4252,6144,1104,6144xe" filled="true" fillcolor="#e8eef7" stroked="false">
                <v:path arrowok="t"/>
                <v:fill type="solid"/>
              </v:shape>
            </v:group>
            <v:group style="position:absolute;left:1104;top:6144;width:3148;height:1313" coordorigin="1104,6144" coordsize="3148,1313">
              <v:shape style="position:absolute;left:1104;top:6144;width:3148;height:1313" coordorigin="1104,6144" coordsize="3148,1313" path="m1104,6144l1104,7457,4252,7457,4252,6144,1104,6144xe" filled="false" stroked="true" strokeweight=".195pt" strokecolor="#000000">
                <v:path arrowok="t"/>
              </v:shape>
            </v:group>
            <v:group style="position:absolute;left:4566;top:3613;width:2243;height:767" coordorigin="4566,3613" coordsize="2243,767">
              <v:shape style="position:absolute;left:4566;top:3613;width:2243;height:767" coordorigin="4566,3613" coordsize="2243,767" path="m4566,3613l4566,4380,6809,4380,6809,3613,4566,3613xe" filled="true" fillcolor="#e8eef7" stroked="false">
                <v:path arrowok="t"/>
                <v:fill type="solid"/>
              </v:shape>
            </v:group>
            <v:group style="position:absolute;left:4566;top:3613;width:2243;height:767" coordorigin="4566,3613" coordsize="2243,767">
              <v:shape style="position:absolute;left:4566;top:3613;width:2243;height:767" coordorigin="4566,3613" coordsize="2243,767" path="m4566,3613l4566,4380,6809,4380,6809,3613,4566,3613xe" filled="false" stroked="true" strokeweight="1.89pt" strokecolor="#ff0000">
                <v:path arrowok="t"/>
              </v:shape>
            </v:group>
            <v:group style="position:absolute;left:4566;top:5804;width:2440;height:788" coordorigin="4566,5804" coordsize="2440,788">
              <v:shape style="position:absolute;left:4566;top:5804;width:2440;height:788" coordorigin="4566,5804" coordsize="2440,788" path="m4566,5804l4566,6592,7006,6592,7006,5804,4566,5804xe" filled="true" fillcolor="#e8eef7" stroked="false">
                <v:path arrowok="t"/>
                <v:fill type="solid"/>
              </v:shape>
            </v:group>
            <v:group style="position:absolute;left:4566;top:5804;width:2440;height:788" coordorigin="4566,5804" coordsize="2440,788">
              <v:shape style="position:absolute;left:4566;top:5804;width:2440;height:788" coordorigin="4566,5804" coordsize="2440,788" path="m4566,5804l4566,6592,7006,6592,7006,5804,4566,5804xe" filled="false" stroked="true" strokeweight="1.89pt" strokecolor="#0000ff">
                <v:path arrowok="t"/>
              </v:shape>
            </v:group>
            <v:group style="position:absolute;left:4448;top:9556;width:2675;height:891" coordorigin="4448,9556" coordsize="2675,891">
              <v:shape style="position:absolute;left:4448;top:9556;width:2675;height:891" coordorigin="4448,9556" coordsize="2675,891" path="m4448,9556l4448,10446,7123,10446,7123,9556,4448,9556xe" filled="true" fillcolor="#e8eef7" stroked="false">
                <v:path arrowok="t"/>
                <v:fill type="solid"/>
              </v:shape>
            </v:group>
            <v:group style="position:absolute;left:4448;top:9556;width:2675;height:891" coordorigin="4448,9556" coordsize="2675,891">
              <v:shape style="position:absolute;left:4448;top:9556;width:2675;height:891" coordorigin="4448,9556" coordsize="2675,891" path="m4448,9556l4448,10446,7123,10446,7123,9556,4448,9556xe" filled="false" stroked="true" strokeweight="1.89pt" strokecolor="#000000">
                <v:path arrowok="t"/>
              </v:shape>
            </v:group>
            <v:group style="position:absolute;left:4723;top:7463;width:2361;height:773" coordorigin="4723,7463" coordsize="2361,773">
              <v:shape style="position:absolute;left:4723;top:7463;width:2361;height:773" coordorigin="4723,7463" coordsize="2361,773" path="m4723,7463l4723,8236,7084,8236,7084,7463,4723,7463xe" filled="true" fillcolor="#e8eef7" stroked="false">
                <v:path arrowok="t"/>
                <v:fill type="solid"/>
              </v:shape>
            </v:group>
            <v:group style="position:absolute;left:4723;top:7463;width:2361;height:773" coordorigin="4723,7463" coordsize="2361,773">
              <v:shape style="position:absolute;left:4723;top:7463;width:2361;height:773" coordorigin="4723,7463" coordsize="2361,773" path="m4723,7463l4723,8236,7084,8236,7084,7463,4723,7463xe" filled="false" stroked="true" strokeweight="1.89pt" strokecolor="#008000">
                <v:path arrowok="t"/>
              </v:shape>
            </v:group>
            <v:group style="position:absolute;left:8107;top:2818;width:2990;height:732" coordorigin="8107,2818" coordsize="2990,732">
              <v:shape style="position:absolute;left:8107;top:2818;width:2990;height:732" coordorigin="8107,2818" coordsize="2990,732" path="m8107,2818l8107,3550,11096,3550,11096,2818,8107,2818xe" filled="true" fillcolor="#e8eef7" stroked="false">
                <v:path arrowok="t"/>
                <v:fill type="solid"/>
              </v:shape>
            </v:group>
            <v:group style="position:absolute;left:8107;top:2818;width:2990;height:732" coordorigin="8107,2818" coordsize="2990,732">
              <v:shape style="position:absolute;left:8107;top:2818;width:2990;height:732" coordorigin="8107,2818" coordsize="2990,732" path="m8107,2818l8107,3550,11096,3550,11096,2818,8107,2818xe" filled="false" stroked="true" strokeweight="1.89pt" strokecolor="#ff0000">
                <v:path arrowok="t"/>
              </v:shape>
            </v:group>
            <v:group style="position:absolute;left:8107;top:3680;width:2990;height:633" coordorigin="8107,3680" coordsize="2990,633">
              <v:shape style="position:absolute;left:8107;top:3680;width:2990;height:633" coordorigin="8107,3680" coordsize="2990,633" path="m8107,3680l8107,4313,11096,4313,11096,3680,8107,3680xe" filled="true" fillcolor="#e8eef7" stroked="false">
                <v:path arrowok="t"/>
                <v:fill type="solid"/>
              </v:shape>
            </v:group>
            <v:group style="position:absolute;left:8107;top:3680;width:2990;height:633" coordorigin="8107,3680" coordsize="2990,633">
              <v:shape style="position:absolute;left:8107;top:3680;width:2990;height:633" coordorigin="8107,3680" coordsize="2990,633" path="m8107,3680l8107,4313,11096,4313,11096,3680,8107,3680xe" filled="false" stroked="true" strokeweight="1.89pt" strokecolor="#0000ff">
                <v:path arrowok="t"/>
              </v:shape>
            </v:group>
            <v:group style="position:absolute;left:8107;top:4494;width:2990;height:633" coordorigin="8107,4494" coordsize="2990,633">
              <v:shape style="position:absolute;left:8107;top:4494;width:2990;height:633" coordorigin="8107,4494" coordsize="2990,633" path="m8107,4494l8107,5126,11096,5126,11096,4494,8107,4494xe" filled="true" fillcolor="#e8eef7" stroked="false">
                <v:path arrowok="t"/>
                <v:fill type="solid"/>
              </v:shape>
            </v:group>
            <v:group style="position:absolute;left:8107;top:4494;width:2990;height:633" coordorigin="8107,4494" coordsize="2990,633">
              <v:shape style="position:absolute;left:8107;top:4494;width:2990;height:633" coordorigin="8107,4494" coordsize="2990,633" path="m8107,4494l8107,5126,11096,5126,11096,4494,8107,4494xe" filled="false" stroked="true" strokeweight=".195pt" strokecolor="#000000">
                <v:path arrowok="t"/>
              </v:shape>
            </v:group>
            <v:group style="position:absolute;left:8107;top:5408;width:2990;height:633" coordorigin="8107,5408" coordsize="2990,633">
              <v:shape style="position:absolute;left:8107;top:5408;width:2990;height:633" coordorigin="8107,5408" coordsize="2990,633" path="m8107,5408l8107,6041,11096,6041,11096,5408,8107,5408xe" filled="true" fillcolor="#e8eef7" stroked="false">
                <v:path arrowok="t"/>
                <v:fill type="solid"/>
              </v:shape>
            </v:group>
            <v:group style="position:absolute;left:8107;top:5408;width:2990;height:633" coordorigin="8107,5408" coordsize="2990,633">
              <v:shape style="position:absolute;left:8107;top:5408;width:2990;height:633" coordorigin="8107,5408" coordsize="2990,633" path="m8107,5408l8107,6041,11096,6041,11096,5408,8107,5408xe" filled="false" stroked="true" strokeweight="1.89pt" strokecolor="#ff0000">
                <v:path arrowok="t"/>
              </v:shape>
            </v:group>
            <v:group style="position:absolute;left:8068;top:6198;width:3069;height:650" coordorigin="8068,6198" coordsize="3069,650">
              <v:shape style="position:absolute;left:8068;top:6198;width:3069;height:650" coordorigin="8068,6198" coordsize="3069,650" path="m8068,6198l8068,6847,11136,6847,11136,6198,8068,6198xe" filled="true" fillcolor="#e8eef7" stroked="false">
                <v:path arrowok="t"/>
                <v:fill type="solid"/>
              </v:shape>
            </v:group>
            <v:group style="position:absolute;left:8068;top:6198;width:3069;height:650" coordorigin="8068,6198" coordsize="3069,650">
              <v:shape style="position:absolute;left:8068;top:6198;width:3069;height:650" coordorigin="8068,6198" coordsize="3069,650" path="m8068,6198l8068,6847,11136,6847,11136,6198,8068,6198xe" filled="false" stroked="true" strokeweight=".195pt" strokecolor="#000000">
                <v:path arrowok="t"/>
              </v:shape>
            </v:group>
            <v:group style="position:absolute;left:8146;top:7156;width:2913;height:616" coordorigin="8146,7156" coordsize="2913,616">
              <v:shape style="position:absolute;left:8146;top:7156;width:2913;height:616" coordorigin="8146,7156" coordsize="2913,616" path="m8146,7156l8146,7771,11058,7771,11058,7156,8146,7156xe" filled="true" fillcolor="#e8eef7" stroked="false">
                <v:path arrowok="t"/>
                <v:fill type="solid"/>
              </v:shape>
            </v:group>
            <v:group style="position:absolute;left:8146;top:7156;width:2913;height:616" coordorigin="8146,7156" coordsize="2913,616">
              <v:shape style="position:absolute;left:8146;top:7156;width:2913;height:616" coordorigin="8146,7156" coordsize="2913,616" path="m8146,7156l8146,7771,11058,7771,11058,7156,8146,7156xe" filled="false" stroked="true" strokeweight=".195pt" strokecolor="#000000">
                <v:path arrowok="t"/>
              </v:shape>
            </v:group>
            <v:group style="position:absolute;left:8264;top:9030;width:2675;height:758" coordorigin="8264,9030" coordsize="2675,758">
              <v:shape style="position:absolute;left:8264;top:9030;width:2675;height:758" coordorigin="8264,9030" coordsize="2675,758" path="m8264,9030l8264,9787,10939,9787,10939,9030,8264,9030xe" filled="true" fillcolor="#e8eef7" stroked="false">
                <v:path arrowok="t"/>
                <v:fill type="solid"/>
              </v:shape>
            </v:group>
            <v:group style="position:absolute;left:8264;top:9030;width:2675;height:758" coordorigin="8264,9030" coordsize="2675,758">
              <v:shape style="position:absolute;left:8264;top:9030;width:2675;height:758" coordorigin="8264,9030" coordsize="2675,758" path="m8264,9030l8264,9787,10939,9787,10939,9030,8264,9030xe" filled="false" stroked="true" strokeweight=".195pt" strokecolor="#000000">
                <v:path arrowok="t"/>
              </v:shape>
            </v:group>
            <v:group style="position:absolute;left:8264;top:10001;width:2675;height:898" coordorigin="8264,10001" coordsize="2675,898">
              <v:shape style="position:absolute;left:8264;top:10001;width:2675;height:898" coordorigin="8264,10001" coordsize="2675,898" path="m8264,10001l8264,10898,10939,10898,10939,10001,8264,10001xe" filled="true" fillcolor="#e8eef7" stroked="false">
                <v:path arrowok="t"/>
                <v:fill type="solid"/>
              </v:shape>
            </v:group>
            <v:group style="position:absolute;left:8264;top:10001;width:2675;height:898" coordorigin="8264,10001" coordsize="2675,898">
              <v:shape style="position:absolute;left:8264;top:10001;width:2675;height:898" coordorigin="8264,10001" coordsize="2675,898" path="m8264,10001l8264,10898,10939,10898,10939,10001,8264,10001xe" filled="false" stroked="true" strokeweight=".195pt" strokecolor="#000000">
                <v:path arrowok="t"/>
              </v:shape>
            </v:group>
            <v:group style="position:absolute;left:4252;top:6800;width:112;height:3201" coordorigin="4252,6800" coordsize="112,3201">
              <v:shape style="position:absolute;left:4252;top:6800;width:112;height:3201" coordorigin="4252,6800" coordsize="112,3201" path="m4252,6800l4252,10001,4363,10001e" filled="false" stroked="true" strokeweight=".195pt" strokecolor="#4677bf">
                <v:path arrowok="t"/>
              </v:shape>
            </v:group>
            <v:group style="position:absolute;left:4351;top:9953;width:98;height:96" coordorigin="4351,9953" coordsize="98,96">
              <v:shape style="position:absolute;left:4351;top:9953;width:98;height:96" coordorigin="4351,9953" coordsize="98,96" path="m4448,10001l4351,9953,4351,10049,4448,10001xe" filled="true" fillcolor="#4677bf" stroked="false">
                <v:path arrowok="t"/>
                <v:fill type="solid"/>
              </v:shape>
            </v:group>
            <v:group style="position:absolute;left:6809;top:3996;width:1214;height:814" coordorigin="6809,3996" coordsize="1214,814">
              <v:shape style="position:absolute;left:6809;top:3996;width:1214;height:814" coordorigin="6809,3996" coordsize="1214,814" path="m6809,3996l7123,3996,7123,4810,8022,4810e" filled="false" stroked="true" strokeweight=".195pt" strokecolor="#4677bf">
                <v:path arrowok="t"/>
              </v:shape>
            </v:group>
            <v:group style="position:absolute;left:8010;top:4762;width:98;height:96" coordorigin="8010,4762" coordsize="98,96">
              <v:shape style="position:absolute;left:8010;top:4762;width:98;height:96" coordorigin="8010,4762" coordsize="98,96" path="m8107,4810l8010,4762,8010,4858,8107,4810xe" filled="true" fillcolor="#4677bf" stroked="false">
                <v:path arrowok="t"/>
                <v:fill type="solid"/>
              </v:shape>
            </v:group>
            <v:group style="position:absolute;left:6809;top:3996;width:1214;height:2" coordorigin="6809,3996" coordsize="1214,2">
              <v:shape style="position:absolute;left:6809;top:3996;width:1214;height:2" coordorigin="6809,3996" coordsize="1214,0" path="m6809,3996l8022,3996e" filled="false" stroked="true" strokeweight=".195pt" strokecolor="#4677bf">
                <v:path arrowok="t"/>
              </v:shape>
            </v:group>
            <v:group style="position:absolute;left:8010;top:3948;width:98;height:98" coordorigin="8010,3948" coordsize="98,98">
              <v:shape style="position:absolute;left:8010;top:3948;width:98;height:98" coordorigin="8010,3948" coordsize="98,98" path="m8107,3996l8010,3948,8010,4045,8107,3996xe" filled="true" fillcolor="#4677bf" stroked="false">
                <v:path arrowok="t"/>
                <v:fill type="solid"/>
              </v:shape>
            </v:group>
            <v:group style="position:absolute;left:6809;top:3184;width:1214;height:813" coordorigin="6809,3184" coordsize="1214,813">
              <v:shape style="position:absolute;left:6809;top:3184;width:1214;height:813" coordorigin="6809,3184" coordsize="1214,813" path="m6809,3996l7123,3996,7123,3184,8022,3184e" filled="false" stroked="true" strokeweight=".195pt" strokecolor="#4677bf">
                <v:path arrowok="t"/>
              </v:shape>
            </v:group>
            <v:group style="position:absolute;left:8010;top:3136;width:98;height:96" coordorigin="8010,3136" coordsize="98,96">
              <v:shape style="position:absolute;left:8010;top:3136;width:98;height:96" coordorigin="8010,3136" coordsize="98,96" path="m8107,3184l8010,3136,8010,3232,8107,3184xe" filled="true" fillcolor="#4677bf" stroked="false">
                <v:path arrowok="t"/>
                <v:fill type="solid"/>
              </v:shape>
            </v:group>
            <v:group style="position:absolute;left:7006;top:5724;width:1017;height:474" coordorigin="7006,5724" coordsize="1017,474">
              <v:shape style="position:absolute;left:7006;top:5724;width:1017;height:474" coordorigin="7006,5724" coordsize="1017,474" path="m7006,6198l7320,6198,7320,5724,8022,5724e" filled="false" stroked="true" strokeweight=".195pt" strokecolor="#4677bf">
                <v:path arrowok="t"/>
              </v:shape>
            </v:group>
            <v:group style="position:absolute;left:8010;top:5676;width:98;height:96" coordorigin="8010,5676" coordsize="98,96">
              <v:shape style="position:absolute;left:8010;top:5676;width:98;height:96" coordorigin="8010,5676" coordsize="98,96" path="m8107,5724l8010,5676,8010,5772,8107,5724xe" filled="true" fillcolor="#4677bf" stroked="false">
                <v:path arrowok="t"/>
                <v:fill type="solid"/>
              </v:shape>
            </v:group>
            <v:group style="position:absolute;left:7006;top:6198;width:977;height:324" coordorigin="7006,6198" coordsize="977,324">
              <v:shape style="position:absolute;left:7006;top:6198;width:977;height:324" coordorigin="7006,6198" coordsize="977,324" path="m7006,6198l7320,6198,7320,6522,7982,6522e" filled="false" stroked="true" strokeweight=".195pt" strokecolor="#4677bf">
                <v:path arrowok="t"/>
              </v:shape>
            </v:group>
            <v:group style="position:absolute;left:7972;top:6474;width:96;height:96" coordorigin="7972,6474" coordsize="96,96">
              <v:shape style="position:absolute;left:7972;top:6474;width:96;height:96" coordorigin="7972,6474" coordsize="96,96" path="m8068,6522l7972,6474,7972,6570,8068,6522xe" filled="true" fillcolor="#4677bf" stroked="false">
                <v:path arrowok="t"/>
                <v:fill type="solid"/>
              </v:shape>
            </v:group>
            <v:group style="position:absolute;left:5628;top:8244;width:2552;height:1164" coordorigin="5628,8244" coordsize="2552,1164">
              <v:shape style="position:absolute;left:5628;top:8244;width:2552;height:1164" coordorigin="5628,8244" coordsize="2552,1164" path="m5628,8244l5628,9408,8179,9408e" filled="false" stroked="true" strokeweight=".195pt" strokecolor="#4677bf">
                <v:path arrowok="t"/>
              </v:shape>
            </v:group>
            <v:group style="position:absolute;left:8167;top:9361;width:98;height:96" coordorigin="8167,9361" coordsize="98,96">
              <v:shape style="position:absolute;left:8167;top:9361;width:98;height:96" coordorigin="8167,9361" coordsize="98,96" path="m8264,9408l8167,9361,8167,9457,8264,9408xe" filled="true" fillcolor="#4677bf" stroked="false">
                <v:path arrowok="t"/>
                <v:fill type="solid"/>
              </v:shape>
            </v:group>
            <v:group style="position:absolute;left:7123;top:10001;width:1056;height:449" coordorigin="7123,10001" coordsize="1056,449">
              <v:shape style="position:absolute;left:7123;top:10001;width:1056;height:449" coordorigin="7123,10001" coordsize="1056,449" path="m7123,10001l7438,10001,7438,10450,8179,10450e" filled="false" stroked="true" strokeweight=".195pt" strokecolor="#4677bf">
                <v:path arrowok="t"/>
              </v:shape>
            </v:group>
            <v:group style="position:absolute;left:8167;top:10402;width:98;height:96" coordorigin="8167,10402" coordsize="98,96">
              <v:shape style="position:absolute;left:8167;top:10402;width:98;height:96" coordorigin="8167,10402" coordsize="98,96" path="m8264,10450l8167,10402,8167,10498,8264,10450xe" filled="true" fillcolor="#4677bf" stroked="false">
                <v:path arrowok="t"/>
                <v:fill type="solid"/>
              </v:shape>
            </v:group>
            <v:group style="position:absolute;left:8146;top:8096;width:2913;height:616" coordorigin="8146,8096" coordsize="2913,616">
              <v:shape style="position:absolute;left:8146;top:8096;width:2913;height:616" coordorigin="8146,8096" coordsize="2913,616" path="m8146,8096l8146,8712,11058,8712,11058,8096,8146,8096xe" filled="true" fillcolor="#e8eef7" stroked="false">
                <v:path arrowok="t"/>
                <v:fill type="solid"/>
              </v:shape>
            </v:group>
            <v:group style="position:absolute;left:8146;top:8096;width:2913;height:616" coordorigin="8146,8096" coordsize="2913,616">
              <v:shape style="position:absolute;left:8146;top:8096;width:2913;height:616" coordorigin="8146,8096" coordsize="2913,616" path="m8146,8096l8146,8712,11058,8712,11058,8096,8146,8096xe" filled="false" stroked="true" strokeweight=".195pt" strokecolor="#000000">
                <v:path arrowok="t"/>
              </v:shape>
            </v:group>
            <v:group style="position:absolute;left:7156;top:7162;width:807;height:604" coordorigin="7156,7162" coordsize="807,604">
              <v:shape style="position:absolute;left:7156;top:7162;width:807;height:604" coordorigin="7156,7162" coordsize="807,604" path="m7156,7162l7156,7765,7962,7765,7962,7162,7156,7162xe" filled="true" fillcolor="#e8eef7" stroked="false">
                <v:path arrowok="t"/>
                <v:fill type="solid"/>
              </v:shape>
            </v:group>
            <v:group style="position:absolute;left:7156;top:7162;width:807;height:604" coordorigin="7156,7162" coordsize="807,604">
              <v:shape style="position:absolute;left:7156;top:7162;width:807;height:604" coordorigin="7156,7162" coordsize="807,604" path="m7156,7162l7156,7765,7962,7765,7962,7162,7156,7162xe" filled="false" stroked="true" strokeweight=".195pt" strokecolor="#000000">
                <v:path arrowok="t"/>
              </v:shape>
            </v:group>
            <v:group style="position:absolute;left:7163;top:8106;width:791;height:594" coordorigin="7163,8106" coordsize="791,594">
              <v:shape style="position:absolute;left:7163;top:8106;width:791;height:594" coordorigin="7163,8106" coordsize="791,594" path="m7163,8106l7163,8700,7954,8700,7954,8106,7163,8106xe" filled="true" fillcolor="#e8eef7" stroked="false">
                <v:path arrowok="t"/>
                <v:fill type="solid"/>
              </v:shape>
            </v:group>
            <v:group style="position:absolute;left:7163;top:8106;width:791;height:594" coordorigin="7163,8106" coordsize="791,594">
              <v:shape style="position:absolute;left:7163;top:8106;width:791;height:594" coordorigin="7163,8106" coordsize="791,594" path="m7163,8106l7163,8700,7954,8700,7954,8106,7163,8106xe" filled="false" stroked="true" strokeweight=".195pt" strokecolor="#000000">
                <v:path arrowok="t"/>
              </v:shape>
            </v:group>
            <v:group style="position:absolute;left:7084;top:7463;width:72;height:387" coordorigin="7084,7463" coordsize="72,387">
              <v:shape style="position:absolute;left:7084;top:7463;width:72;height:387" coordorigin="7084,7463" coordsize="72,387" path="m7084,7849l7124,7849,7124,7463,7156,7463e" filled="false" stroked="true" strokeweight=".195pt" strokecolor="#4677bf">
                <v:path arrowok="t"/>
              </v:shape>
            </v:group>
            <v:group style="position:absolute;left:7058;top:7415;width:98;height:98" coordorigin="7058,7415" coordsize="98,98">
              <v:shape style="position:absolute;left:7058;top:7415;width:98;height:98" coordorigin="7058,7415" coordsize="98,98" path="m7156,7463l7058,7415,7058,7512,7156,7463xe" filled="true" fillcolor="#4677bf" stroked="false">
                <v:path arrowok="t"/>
                <v:fill type="solid"/>
              </v:shape>
            </v:group>
            <v:group style="position:absolute;left:7084;top:7849;width:80;height:555" coordorigin="7084,7849" coordsize="80,555">
              <v:shape style="position:absolute;left:7084;top:7849;width:80;height:555" coordorigin="7084,7849" coordsize="80,555" path="m7084,7849l7123,7849,7123,8404,7163,8404e" filled="false" stroked="true" strokeweight=".195pt" strokecolor="#4677bf">
                <v:path arrowok="t"/>
              </v:shape>
            </v:group>
            <v:group style="position:absolute;left:7066;top:8356;width:98;height:96" coordorigin="7066,8356" coordsize="98,96">
              <v:shape style="position:absolute;left:7066;top:8356;width:98;height:96" coordorigin="7066,8356" coordsize="98,96" path="m7163,8404l7066,8356,7066,8452,7163,8404xe" filled="true" fillcolor="#4677bf" stroked="false">
                <v:path arrowok="t"/>
                <v:fill type="solid"/>
              </v:shape>
            </v:group>
            <v:group style="position:absolute;left:7962;top:7463;width:100;height:2" coordorigin="7962,7463" coordsize="100,2">
              <v:shape style="position:absolute;left:7962;top:7463;width:100;height:2" coordorigin="7962,7463" coordsize="100,0" path="m7962,7463l8062,7463e" filled="false" stroked="true" strokeweight=".195pt" strokecolor="#4677bf">
                <v:path arrowok="t"/>
              </v:shape>
            </v:group>
            <v:group style="position:absolute;left:8050;top:7415;width:96;height:98" coordorigin="8050,7415" coordsize="96,98">
              <v:shape style="position:absolute;left:8050;top:7415;width:96;height:98" coordorigin="8050,7415" coordsize="96,98" path="m8146,7463l8050,7415,8050,7512,8146,7463xe" filled="true" fillcolor="#4677bf" stroked="false">
                <v:path arrowok="t"/>
                <v:fill type="solid"/>
              </v:shape>
            </v:group>
            <v:group style="position:absolute;left:7954;top:8404;width:108;height:2" coordorigin="7954,8404" coordsize="108,2">
              <v:shape style="position:absolute;left:7954;top:8404;width:108;height:2" coordorigin="7954,8404" coordsize="108,0" path="m7954,8404l8062,8404e" filled="false" stroked="true" strokeweight=".195pt" strokecolor="#4677bf">
                <v:path arrowok="t"/>
              </v:shape>
            </v:group>
            <v:group style="position:absolute;left:8050;top:8356;width:96;height:96" coordorigin="8050,8356" coordsize="96,96">
              <v:shape style="position:absolute;left:8050;top:8356;width:96;height:96" coordorigin="8050,8356" coordsize="96,96" path="m8146,8404l8050,8356,8050,8452,8146,8404xe" filled="true" fillcolor="#4677bf" stroked="false">
                <v:path arrowok="t"/>
                <v:fill type="solid"/>
              </v:shape>
            </v:group>
            <v:group style="position:absolute;left:4252;top:3996;width:230;height:2805" coordorigin="4252,3996" coordsize="230,2805">
              <v:shape style="position:absolute;left:4252;top:3996;width:230;height:2805" coordorigin="4252,3996" coordsize="230,2805" path="m4252,6800l4252,3996,4481,3996e" filled="false" stroked="true" strokeweight=".195pt" strokecolor="#4677bf">
                <v:path arrowok="t"/>
              </v:shape>
            </v:group>
            <v:group style="position:absolute;left:4470;top:3948;width:96;height:98" coordorigin="4470,3948" coordsize="96,98">
              <v:shape style="position:absolute;left:4470;top:3948;width:96;height:98" coordorigin="4470,3948" coordsize="96,98" path="m4566,3996l4470,3948,4470,4045,4566,3996xe" filled="true" fillcolor="#4677bf" stroked="false">
                <v:path arrowok="t"/>
                <v:fill type="solid"/>
              </v:shape>
            </v:group>
            <v:group style="position:absolute;left:4252;top:6198;width:230;height:603" coordorigin="4252,6198" coordsize="230,603">
              <v:shape style="position:absolute;left:4252;top:6198;width:230;height:603" coordorigin="4252,6198" coordsize="230,603" path="m4252,6800l4452,6800,4452,6198,4481,6198e" filled="false" stroked="true" strokeweight=".195pt" strokecolor="#4677bf">
                <v:path arrowok="t"/>
              </v:shape>
            </v:group>
            <v:group style="position:absolute;left:4470;top:6150;width:96;height:96" coordorigin="4470,6150" coordsize="96,96">
              <v:shape style="position:absolute;left:4470;top:6150;width:96;height:96" coordorigin="4470,6150" coordsize="96,96" path="m4566,6198l4470,6150,4470,6246,4566,6198xe" filled="true" fillcolor="#4677bf" stroked="false">
                <v:path arrowok="t"/>
                <v:fill type="solid"/>
              </v:shape>
            </v:group>
            <v:group style="position:absolute;left:4252;top:6800;width:388;height:1049" coordorigin="4252,6800" coordsize="388,1049">
              <v:shape style="position:absolute;left:4252;top:6800;width:388;height:1049" coordorigin="4252,6800" coordsize="388,1049" path="m4252,6800l4566,6800,4566,7849,4639,7849e" filled="false" stroked="true" strokeweight=".195pt" strokecolor="#4677bf">
                <v:path arrowok="t"/>
              </v:shape>
            </v:group>
            <v:group style="position:absolute;left:4627;top:7801;width:96;height:96" coordorigin="4627,7801" coordsize="96,96">
              <v:shape style="position:absolute;left:4627;top:7801;width:96;height:96" coordorigin="4627,7801" coordsize="96,96" path="m4723,7849l4627,7801,4627,7897,4723,7849xe" filled="true" fillcolor="#4677bf" stroked="false">
                <v:path arrowok="t"/>
                <v:fill type="solid"/>
              </v:shape>
            </v:group>
            <v:group style="position:absolute;left:7080;top:6960;width:4440;height:1920" coordorigin="7080,6960" coordsize="4440,1920">
              <v:shape style="position:absolute;left:7080;top:6960;width:4440;height:1920" coordorigin="7080,6960" coordsize="4440,1920" path="m11520,7920l11510,7830,11482,7743,11436,7658,11373,7576,11294,7498,11200,7423,11147,7388,11091,7353,11032,7319,10969,7287,10904,7256,10835,7226,10763,7198,10688,7171,10611,7145,10531,7121,10448,7098,10363,7077,10276,7058,10186,7040,10095,7023,10001,7009,9906,6996,9809,6985,9710,6976,9609,6969,9508,6964,9404,6961,9300,6960,9195,6961,9092,6964,8990,6969,8890,6976,8791,6985,8694,6996,8598,7009,8505,7023,8413,7040,8324,7058,8236,7077,8151,7098,8069,7121,7989,7145,7911,7171,7837,7198,7765,7226,7696,7256,7630,7287,7568,7319,7508,7353,7452,7388,7400,7423,7351,7460,7264,7536,7193,7616,7139,7700,7101,7786,7082,7875,7080,7920,7082,7965,7101,8054,7139,8140,7193,8223,7264,8303,7351,8379,7400,8416,7452,8452,7508,8487,7568,8520,7630,8552,7696,8583,7765,8613,7837,8642,7911,8669,7989,8694,8069,8719,8151,8741,8236,8763,8324,8782,8413,8800,8505,8816,8598,8831,8694,8844,8791,8855,8890,8864,8990,8871,9092,8876,9195,8879,9300,8880,9404,8879,9508,8876,9609,8871,9710,8864,9809,8855,9906,8844,10001,8831,10095,8816,10186,8800,10276,8782,10363,8763,10448,8741,10531,8719,10611,8694,10688,8669,10763,8642,10835,8613,10904,8583,10969,8552,11032,8520,11091,8487,11147,8452,11200,8416,11249,8379,11336,8303,11407,8223,11461,8140,11499,8054,11518,7965,11520,7920xe" filled="false" stroked="true" strokeweight="3pt" strokecolor="#ff0000">
                <v:path arrowok="t"/>
              </v:shape>
            </v:group>
            <v:group style="position:absolute;left:3120;top:6360;width:1080;height:600" coordorigin="3120,6360" coordsize="1080,600">
              <v:shape style="position:absolute;left:3120;top:6360;width:1080;height:600" coordorigin="3120,6360" coordsize="1080,600" path="m4200,6660l4166,6555,4126,6508,4073,6466,4008,6430,3932,6401,3848,6379,3757,6365,3660,6360,3563,6365,3471,6379,3387,6401,3312,6430,3247,6466,3194,6508,3154,6555,3120,6660,3129,6714,3194,6811,3247,6853,3312,6889,3387,6919,3471,6941,3563,6955,3660,6960,3757,6955,3848,6941,3932,6919,4008,6889,4073,6853,4126,6811,4166,6765,4200,6660xe" filled="false" stroked="true" strokeweight="3pt" strokecolor="#ff0000">
                <v:path arrowok="t"/>
              </v:shape>
            </v:group>
            <v:group style="position:absolute;left:5280;top:7320;width:1200;height:600" coordorigin="5280,7320" coordsize="1200,600">
              <v:shape style="position:absolute;left:5280;top:7320;width:1200;height:600" coordorigin="5280,7320" coordsize="1200,600" path="m6480,7620l6449,7525,6364,7442,6304,7407,6234,7378,6156,7353,6070,7335,5977,7324,5880,7320,5782,7324,5690,7335,5604,7353,5525,7378,5455,7407,5395,7442,5347,7482,5288,7571,5280,7620,5288,7669,5347,7758,5395,7797,5455,7832,5525,7862,5604,7886,5690,7905,5782,7916,5880,7920,5977,7916,6070,7905,6156,7886,6234,7862,6304,7832,6364,7797,6413,7758,6472,7669,6480,7620xe" filled="false" stroked="true" strokeweight="3pt" strokecolor="#ff000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4"/>
        <w:ind w:right="0"/>
        <w:rPr>
          <w:rFonts w:ascii="Arial" w:hAnsi="Arial" w:cs="Arial" w:eastAsia="Arial" w:hint="default"/>
          <w:b/>
          <w:bCs/>
          <w:sz w:val="17"/>
          <w:szCs w:val="17"/>
        </w:rPr>
      </w:pPr>
    </w:p>
    <w:p>
      <w:pPr>
        <w:spacing w:line="249" w:lineRule="auto" w:before="0"/>
        <w:ind w:left="3439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-3"/>
          <w:sz w:val="21"/>
        </w:rPr>
        <w:t>DO </w:t>
      </w:r>
      <w:r>
        <w:rPr>
          <w:rFonts w:ascii="Arial"/>
          <w:b/>
          <w:sz w:val="21"/>
        </w:rPr>
        <w:t>CAUTION TO MOVE ! </w:t>
      </w:r>
      <w:r>
        <w:rPr>
          <w:rFonts w:ascii="Arial"/>
          <w:b/>
          <w:sz w:val="21"/>
        </w:rPr>
        <w:t>EXE? NO </w:t>
      </w:r>
      <w:r>
        <w:rPr>
          <w:rFonts w:ascii="Arial"/>
          <w:b/>
          <w:spacing w:val="28"/>
          <w:sz w:val="21"/>
        </w:rPr>
        <w:t> </w:t>
      </w:r>
      <w:r>
        <w:rPr>
          <w:rFonts w:ascii="Arial"/>
          <w:b/>
          <w:spacing w:val="-4"/>
          <w:sz w:val="21"/>
        </w:rPr>
        <w:t>YES</w:t>
      </w:r>
      <w:r>
        <w:rPr>
          <w:rFonts w:ascii="Arial"/>
          <w:sz w:val="21"/>
        </w:rPr>
      </w:r>
    </w:p>
    <w:p>
      <w:pPr>
        <w:spacing w:before="73"/>
        <w:ind w:left="1232" w:right="-9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spacing w:val="2"/>
        </w:rPr>
        <w:br w:type="column"/>
      </w:r>
      <w:r>
        <w:rPr>
          <w:rFonts w:ascii="Arial"/>
          <w:b/>
          <w:spacing w:val="2"/>
          <w:sz w:val="21"/>
        </w:rPr>
        <w:t>C2  </w:t>
      </w:r>
      <w:r>
        <w:rPr>
          <w:rFonts w:ascii="Arial"/>
          <w:b/>
          <w:spacing w:val="-4"/>
          <w:sz w:val="21"/>
        </w:rPr>
        <w:t>CLEAR </w:t>
      </w:r>
      <w:r>
        <w:rPr>
          <w:rFonts w:ascii="Arial"/>
          <w:b/>
          <w:spacing w:val="-3"/>
          <w:sz w:val="21"/>
        </w:rPr>
        <w:t>ALL</w:t>
      </w:r>
      <w:r>
        <w:rPr>
          <w:rFonts w:ascii="Arial"/>
          <w:b/>
          <w:spacing w:val="-10"/>
          <w:sz w:val="21"/>
        </w:rPr>
        <w:t> </w:t>
      </w:r>
      <w:r>
        <w:rPr>
          <w:rFonts w:ascii="Arial"/>
          <w:b/>
          <w:sz w:val="21"/>
        </w:rPr>
        <w:t>HISTORY</w:t>
      </w:r>
      <w:r>
        <w:rPr>
          <w:rFonts w:ascii="Arial"/>
          <w:sz w:val="21"/>
        </w:rPr>
      </w:r>
    </w:p>
    <w:p>
      <w:pPr>
        <w:tabs>
          <w:tab w:pos="2146" w:val="left" w:leader="none"/>
        </w:tabs>
        <w:spacing w:before="9"/>
        <w:ind w:left="1232" w:right="-9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z w:val="21"/>
        </w:rPr>
        <w:t>01</w:t>
      </w:r>
      <w:r>
        <w:rPr>
          <w:rFonts w:ascii="Arial"/>
          <w:b/>
          <w:spacing w:val="53"/>
          <w:sz w:val="21"/>
        </w:rPr>
        <w:t> </w:t>
      </w:r>
      <w:r>
        <w:rPr>
          <w:rFonts w:ascii="Arial"/>
          <w:b/>
          <w:spacing w:val="-3"/>
          <w:sz w:val="21"/>
        </w:rPr>
        <w:t>NO</w:t>
        <w:tab/>
        <w:t>YES</w:t>
      </w:r>
      <w:r>
        <w:rPr>
          <w:rFonts w:ascii="Arial"/>
          <w:spacing w:val="-3"/>
          <w:sz w:val="21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5"/>
        <w:ind w:right="0"/>
        <w:rPr>
          <w:rFonts w:ascii="Arial" w:hAnsi="Arial" w:cs="Arial" w:eastAsia="Arial" w:hint="default"/>
          <w:b/>
          <w:bCs/>
          <w:sz w:val="27"/>
          <w:szCs w:val="27"/>
        </w:rPr>
      </w:pPr>
    </w:p>
    <w:p>
      <w:pPr>
        <w:tabs>
          <w:tab w:pos="2491" w:val="left" w:leader="none"/>
        </w:tabs>
        <w:spacing w:line="249" w:lineRule="auto" w:before="0"/>
        <w:ind w:left="1673" w:right="668" w:hanging="441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2"/>
          <w:sz w:val="21"/>
        </w:rPr>
        <w:t>D0 </w:t>
      </w:r>
      <w:r>
        <w:rPr>
          <w:rFonts w:ascii="Arial"/>
          <w:b/>
          <w:spacing w:val="8"/>
          <w:sz w:val="21"/>
        </w:rPr>
        <w:t> </w:t>
      </w:r>
      <w:r>
        <w:rPr>
          <w:rFonts w:ascii="Arial"/>
          <w:b/>
          <w:spacing w:val="-6"/>
          <w:sz w:val="21"/>
        </w:rPr>
        <w:t>1.VCM</w:t>
        <w:tab/>
      </w:r>
      <w:r>
        <w:rPr>
          <w:rFonts w:ascii="Arial"/>
          <w:b/>
          <w:sz w:val="21"/>
        </w:rPr>
        <w:t>3. </w:t>
      </w:r>
      <w:r>
        <w:rPr>
          <w:rFonts w:ascii="Arial"/>
          <w:b/>
          <w:spacing w:val="5"/>
          <w:sz w:val="21"/>
        </w:rPr>
        <w:t> </w:t>
      </w:r>
      <w:r>
        <w:rPr>
          <w:rFonts w:ascii="Arial"/>
          <w:b/>
          <w:sz w:val="21"/>
        </w:rPr>
        <w:t>MP</w:t>
      </w:r>
      <w:r>
        <w:rPr>
          <w:rFonts w:ascii="Arial"/>
          <w:b/>
          <w:w w:val="99"/>
          <w:sz w:val="21"/>
        </w:rPr>
        <w:t> </w:t>
      </w:r>
      <w:r>
        <w:rPr>
          <w:rFonts w:ascii="Arial"/>
          <w:b/>
          <w:spacing w:val="-8"/>
          <w:sz w:val="21"/>
        </w:rPr>
        <w:t>2.ECM</w:t>
      </w:r>
      <w:r>
        <w:rPr>
          <w:rFonts w:ascii="Arial"/>
          <w:spacing w:val="-8"/>
          <w:sz w:val="21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8"/>
          <w:szCs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before="192"/>
        <w:ind w:left="0" w:right="34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color w:val="080808"/>
          <w:spacing w:val="-2"/>
          <w:w w:val="105"/>
          <w:sz w:val="28"/>
        </w:rPr>
        <w:t>37</w:t>
      </w:r>
      <w:r>
        <w:rPr>
          <w:rFonts w:ascii="Arial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type w:val="continuous"/>
          <w:pgSz w:w="15840" w:h="12240" w:orient="landscape"/>
          <w:pgMar w:top="360" w:bottom="0" w:left="1040" w:right="2260"/>
          <w:cols w:num="3" w:equalWidth="0">
            <w:col w:w="5986" w:space="40"/>
            <w:col w:w="3776" w:space="40"/>
            <w:col w:w="2698"/>
          </w:cols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36pt;margin-top:36pt;width:720pt;height:540pt;mso-position-horizontal-relative:page;mso-position-vertical-relative:page;z-index:-124216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173" o:title=""/>
              </v:shape>
              <v:shape style="position:absolute;left:6960;top:6480;width:7560;height:2880" type="#_x0000_t75" stroked="false">
                <v:imagedata r:id="rId11" o:title=""/>
              </v:shape>
              <v:shape style="position:absolute;left:6840;top:3120;width:7560;height:2880" type="#_x0000_t75" stroked="false">
                <v:imagedata r:id="rId11" o:title=""/>
              </v:shape>
              <v:shape style="position:absolute;left:7680;top:4320;width:4320;height:960" type="#_x0000_t75" stroked="false">
                <v:imagedata r:id="rId174" o:title=""/>
              </v:shape>
              <v:shape style="position:absolute;left:7800;top:7680;width:4320;height:960" type="#_x0000_t75" stroked="false">
                <v:imagedata r:id="rId175" o:title=""/>
              </v:shape>
            </v:group>
            <w10:wrap type="none"/>
          </v:group>
        </w:pict>
      </w:r>
    </w:p>
    <w:p>
      <w:pPr>
        <w:pStyle w:val="Heading3"/>
        <w:spacing w:line="240" w:lineRule="auto"/>
        <w:ind w:left="1982" w:right="0"/>
        <w:jc w:val="left"/>
      </w:pPr>
      <w:r>
        <w:rPr>
          <w:color w:val="080808"/>
          <w:w w:val="100"/>
        </w:rPr>
      </w:r>
      <w:r>
        <w:rPr>
          <w:shadow/>
          <w:color w:val="080808"/>
        </w:rPr>
        <w:t>Alarm</w:t>
      </w:r>
      <w:r>
        <w:rPr>
          <w:shadow/>
          <w:color w:val="080808"/>
          <w:spacing w:val="-7"/>
        </w:rPr>
        <w:t> </w:t>
      </w:r>
      <w:r>
        <w:rPr>
          <w:shadow w:val="0"/>
          <w:color w:val="080808"/>
          <w:spacing w:val="-7"/>
        </w:rPr>
      </w:r>
      <w:r>
        <w:rPr>
          <w:shadow/>
          <w:color w:val="080808"/>
        </w:rPr>
        <w:t>History/Clearing</w:t>
      </w:r>
      <w:r>
        <w:rPr>
          <w:shadow w:val="0"/>
          <w:color w:val="080808"/>
        </w:rPr>
      </w:r>
      <w:r>
        <w:rPr>
          <w:shadow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ind w:right="0"/>
        <w:rPr>
          <w:rFonts w:ascii="Arial" w:hAnsi="Arial" w:cs="Arial" w:eastAsia="Arial" w:hint="default"/>
          <w:sz w:val="17"/>
          <w:szCs w:val="17"/>
        </w:rPr>
      </w:pPr>
    </w:p>
    <w:p>
      <w:pPr>
        <w:pStyle w:val="Heading8"/>
        <w:spacing w:line="249" w:lineRule="auto"/>
        <w:ind w:right="7445" w:firstLine="240"/>
        <w:jc w:val="left"/>
        <w:rPr>
          <w:b w:val="0"/>
          <w:bCs w:val="0"/>
        </w:rPr>
      </w:pPr>
      <w:r>
        <w:rPr>
          <w:color w:val="080808"/>
        </w:rPr>
        <w:t>All codes can be viewed and cleared in this</w:t>
      </w:r>
      <w:r>
        <w:rPr>
          <w:color w:val="080808"/>
          <w:spacing w:val="-16"/>
        </w:rPr>
        <w:t> </w:t>
      </w:r>
      <w:r>
        <w:rPr>
          <w:color w:val="080808"/>
        </w:rPr>
        <w:t>section.</w:t>
      </w:r>
      <w:r>
        <w:rPr>
          <w:b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before="224"/>
        <w:ind w:left="0" w:right="34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color w:val="080808"/>
          <w:spacing w:val="-2"/>
          <w:w w:val="105"/>
          <w:sz w:val="28"/>
        </w:rPr>
        <w:t>38</w:t>
      </w:r>
      <w:r>
        <w:rPr>
          <w:rFonts w:ascii="Arial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1140" w:bottom="280" w:left="1400" w:right="2260"/>
        </w:sect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720pt;height:87.75pt;mso-position-horizontal-relative:char;mso-position-vertical-relative:line" coordorigin="0,0" coordsize="14400,1755">
            <v:shape style="position:absolute;left:0;top:0;width:14400;height:1755" type="#_x0000_t75" stroked="false">
              <v:imagedata r:id="rId7" o:title=""/>
            </v:shape>
            <v:shape style="position:absolute;left:0;top:240;width:2375;height:1438" type="#_x0000_t75" stroked="false">
              <v:imagedata r:id="rId176" o:title=""/>
            </v:shape>
            <v:shape style="position:absolute;left:0;top:0;width:14400;height:1755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Arial" w:hAnsi="Arial" w:cs="Arial" w:eastAsia="Arial" w:hint="default"/>
                        <w:sz w:val="50"/>
                        <w:szCs w:val="50"/>
                      </w:rPr>
                    </w:pPr>
                  </w:p>
                  <w:p>
                    <w:pPr>
                      <w:spacing w:before="0"/>
                      <w:ind w:left="2662" w:right="0" w:firstLine="0"/>
                      <w:jc w:val="left"/>
                      <w:rPr>
                        <w:rFonts w:ascii="Arial" w:hAnsi="Arial" w:cs="Arial" w:eastAsia="Arial" w:hint="default"/>
                        <w:sz w:val="56"/>
                        <w:szCs w:val="56"/>
                      </w:rPr>
                    </w:pPr>
                    <w:r>
                      <w:rPr>
                        <w:rFonts w:ascii="Arial"/>
                        <w:color w:val="080808"/>
                        <w:w w:val="100"/>
                        <w:sz w:val="56"/>
                      </w:rPr>
                    </w:r>
                    <w:r>
                      <w:rPr>
                        <w:rFonts w:ascii="Arial"/>
                        <w:shadow/>
                        <w:color w:val="080808"/>
                        <w:sz w:val="56"/>
                      </w:rPr>
                      <w:t>How </w:t>
                    </w:r>
                    <w:r>
                      <w:rPr>
                        <w:rFonts w:ascii="Arial"/>
                        <w:shadow w:val="0"/>
                        <w:color w:val="080808"/>
                        <w:sz w:val="56"/>
                      </w:rPr>
                    </w:r>
                    <w:r>
                      <w:rPr>
                        <w:rFonts w:ascii="Arial"/>
                        <w:shadow/>
                        <w:color w:val="080808"/>
                        <w:sz w:val="56"/>
                      </w:rPr>
                      <w:t>to </w:t>
                    </w:r>
                    <w:r>
                      <w:rPr>
                        <w:rFonts w:ascii="Arial"/>
                        <w:shadow w:val="0"/>
                        <w:color w:val="080808"/>
                        <w:sz w:val="56"/>
                      </w:rPr>
                    </w:r>
                    <w:r>
                      <w:rPr>
                        <w:rFonts w:ascii="Arial"/>
                        <w:shadow/>
                        <w:color w:val="080808"/>
                        <w:sz w:val="56"/>
                      </w:rPr>
                      <w:t>get </w:t>
                    </w:r>
                    <w:r>
                      <w:rPr>
                        <w:rFonts w:ascii="Arial"/>
                        <w:shadow w:val="0"/>
                        <w:color w:val="080808"/>
                        <w:sz w:val="56"/>
                      </w:rPr>
                    </w:r>
                    <w:r>
                      <w:rPr>
                        <w:rFonts w:ascii="Arial"/>
                        <w:shadow/>
                        <w:color w:val="080808"/>
                        <w:sz w:val="56"/>
                      </w:rPr>
                      <w:t>to </w:t>
                    </w:r>
                    <w:r>
                      <w:rPr>
                        <w:rFonts w:ascii="Arial"/>
                        <w:shadow w:val="0"/>
                        <w:color w:val="080808"/>
                        <w:sz w:val="56"/>
                      </w:rPr>
                    </w:r>
                    <w:r>
                      <w:rPr>
                        <w:rFonts w:ascii="Arial"/>
                        <w:shadow/>
                        <w:color w:val="080808"/>
                        <w:sz w:val="56"/>
                      </w:rPr>
                      <w:t>VCM </w:t>
                    </w:r>
                    <w:r>
                      <w:rPr>
                        <w:rFonts w:ascii="Arial"/>
                        <w:shadow w:val="0"/>
                        <w:color w:val="080808"/>
                        <w:sz w:val="56"/>
                      </w:rPr>
                    </w:r>
                    <w:r>
                      <w:rPr>
                        <w:rFonts w:ascii="Arial"/>
                        <w:shadow/>
                        <w:color w:val="080808"/>
                        <w:sz w:val="56"/>
                      </w:rPr>
                      <w:t>Active</w:t>
                    </w:r>
                    <w:r>
                      <w:rPr>
                        <w:rFonts w:ascii="Arial"/>
                        <w:shadow/>
                        <w:color w:val="080808"/>
                        <w:spacing w:val="-7"/>
                        <w:sz w:val="56"/>
                      </w:rPr>
                      <w:t> </w:t>
                    </w:r>
                    <w:r>
                      <w:rPr>
                        <w:rFonts w:ascii="Arial"/>
                        <w:shadow w:val="0"/>
                        <w:color w:val="080808"/>
                        <w:spacing w:val="-7"/>
                        <w:sz w:val="56"/>
                      </w:rPr>
                    </w:r>
                    <w:r>
                      <w:rPr>
                        <w:rFonts w:ascii="Arial"/>
                        <w:shadow/>
                        <w:color w:val="080808"/>
                        <w:sz w:val="56"/>
                      </w:rPr>
                      <w:t>test</w:t>
                    </w:r>
                    <w:r>
                      <w:rPr>
                        <w:rFonts w:ascii="Arial"/>
                        <w:shadow w:val="0"/>
                        <w:color w:val="080808"/>
                        <w:sz w:val="56"/>
                      </w:rPr>
                    </w:r>
                    <w:r>
                      <w:rPr>
                        <w:rFonts w:ascii="Arial"/>
                        <w:shadow w:val="0"/>
                        <w:sz w:val="56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ind w:right="0"/>
        <w:rPr>
          <w:rFonts w:ascii="Arial" w:hAnsi="Arial" w:cs="Arial" w:eastAsia="Arial" w:hint="default"/>
          <w:sz w:val="17"/>
          <w:szCs w:val="17"/>
        </w:rPr>
      </w:pPr>
    </w:p>
    <w:p>
      <w:pPr>
        <w:tabs>
          <w:tab w:pos="9409" w:val="left" w:leader="none"/>
        </w:tabs>
        <w:spacing w:before="0"/>
        <w:ind w:left="7520" w:right="1335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36pt;margin-top:-17.721130pt;width:720pt;height:447.75pt;mso-position-horizontal-relative:page;mso-position-vertical-relative:paragraph;z-index:-124144" coordorigin="720,-354" coordsize="14400,8955">
            <v:shape style="position:absolute;left:720;top:-354;width:14400;height:8955" type="#_x0000_t75" stroked="false">
              <v:imagedata r:id="rId8" o:title=""/>
            </v:shape>
            <v:shape style="position:absolute;left:11520;top:6921;width:3002;height:1096" type="#_x0000_t75" stroked="false">
              <v:imagedata r:id="rId9" o:title=""/>
            </v:shape>
            <v:group style="position:absolute;left:1104;top:3225;width:3148;height:1313" coordorigin="1104,3225" coordsize="3148,1313">
              <v:shape style="position:absolute;left:1104;top:3225;width:3148;height:1313" coordorigin="1104,3225" coordsize="3148,1313" path="m1104,3225l1104,4537,4252,4537,4252,3225,1104,3225xe" filled="true" fillcolor="#ffff00" stroked="false">
                <v:path arrowok="t"/>
                <v:fill type="solid"/>
              </v:shape>
            </v:group>
            <v:group style="position:absolute;left:1104;top:3225;width:3148;height:1313" coordorigin="1104,3225" coordsize="3148,1313">
              <v:shape style="position:absolute;left:1104;top:3225;width:3148;height:1313" coordorigin="1104,3225" coordsize="3148,1313" path="m1104,3225l1104,4537,4252,4537,4252,3225,1104,3225xe" filled="false" stroked="true" strokeweight=".195pt" strokecolor="#000000">
                <v:path arrowok="t"/>
              </v:shape>
            </v:group>
            <v:group style="position:absolute;left:4566;top:694;width:2243;height:767" coordorigin="4566,694" coordsize="2243,767">
              <v:shape style="position:absolute;left:4566;top:694;width:2243;height:767" coordorigin="4566,694" coordsize="2243,767" path="m4566,694l4566,1461,6809,1461,6809,694,4566,694xe" filled="true" fillcolor="#e8eef7" stroked="false">
                <v:path arrowok="t"/>
                <v:fill type="solid"/>
              </v:shape>
            </v:group>
            <v:group style="position:absolute;left:4566;top:694;width:2243;height:767" coordorigin="4566,694" coordsize="2243,767">
              <v:shape style="position:absolute;left:4566;top:694;width:2243;height:767" coordorigin="4566,694" coordsize="2243,767" path="m4566,694l4566,1461,6809,1461,6809,694,4566,694xe" filled="false" stroked="true" strokeweight="1.89pt" strokecolor="#ff0000">
                <v:path arrowok="t"/>
              </v:shape>
            </v:group>
            <v:group style="position:absolute;left:4566;top:2885;width:2440;height:788" coordorigin="4566,2885" coordsize="2440,788">
              <v:shape style="position:absolute;left:4566;top:2885;width:2440;height:788" coordorigin="4566,2885" coordsize="2440,788" path="m4566,2885l4566,3672,7006,3672,7006,2885,4566,2885xe" filled="true" fillcolor="#e8eef7" stroked="false">
                <v:path arrowok="t"/>
                <v:fill type="solid"/>
              </v:shape>
            </v:group>
            <v:group style="position:absolute;left:4566;top:2885;width:2440;height:788" coordorigin="4566,2885" coordsize="2440,788">
              <v:shape style="position:absolute;left:4566;top:2885;width:2440;height:788" coordorigin="4566,2885" coordsize="2440,788" path="m4566,2885l4566,3672,7006,3672,7006,2885,4566,2885xe" filled="false" stroked="true" strokeweight="1.89pt" strokecolor="#0000ff">
                <v:path arrowok="t"/>
              </v:shape>
            </v:group>
            <v:group style="position:absolute;left:4448;top:6636;width:2675;height:891" coordorigin="4448,6636" coordsize="2675,891">
              <v:shape style="position:absolute;left:4448;top:6636;width:2675;height:891" coordorigin="4448,6636" coordsize="2675,891" path="m4448,6636l4448,7527,7123,7527,7123,6636,4448,6636xe" filled="true" fillcolor="#ffff00" stroked="false">
                <v:path arrowok="t"/>
                <v:fill type="solid"/>
              </v:shape>
            </v:group>
            <v:group style="position:absolute;left:4448;top:6636;width:2675;height:891" coordorigin="4448,6636" coordsize="2675,891">
              <v:shape style="position:absolute;left:4448;top:6636;width:2675;height:891" coordorigin="4448,6636" coordsize="2675,891" path="m4448,6636l4448,7527,7123,7527,7123,6636,4448,6636xe" filled="false" stroked="true" strokeweight="1.89pt" strokecolor="#000000">
                <v:path arrowok="t"/>
              </v:shape>
            </v:group>
            <v:group style="position:absolute;left:4723;top:4543;width:2361;height:773" coordorigin="4723,4543" coordsize="2361,773">
              <v:shape style="position:absolute;left:4723;top:4543;width:2361;height:773" coordorigin="4723,4543" coordsize="2361,773" path="m4723,4543l4723,5316,7084,5316,7084,4543,4723,4543xe" filled="true" fillcolor="#e8eef7" stroked="false">
                <v:path arrowok="t"/>
                <v:fill type="solid"/>
              </v:shape>
            </v:group>
            <v:group style="position:absolute;left:4723;top:4543;width:2361;height:773" coordorigin="4723,4543" coordsize="2361,773">
              <v:shape style="position:absolute;left:4723;top:4543;width:2361;height:773" coordorigin="4723,4543" coordsize="2361,773" path="m4723,4543l4723,5316,7084,5316,7084,4543,4723,4543xe" filled="false" stroked="true" strokeweight="1.89pt" strokecolor="#008000">
                <v:path arrowok="t"/>
              </v:shape>
            </v:group>
            <v:group style="position:absolute;left:8107;top:-102;width:2990;height:732" coordorigin="8107,-102" coordsize="2990,732">
              <v:shape style="position:absolute;left:8107;top:-102;width:2990;height:732" coordorigin="8107,-102" coordsize="2990,732" path="m8107,-102l8107,630,11096,630,11096,-102,8107,-102xe" filled="true" fillcolor="#e8eef7" stroked="false">
                <v:path arrowok="t"/>
                <v:fill type="solid"/>
              </v:shape>
            </v:group>
            <v:group style="position:absolute;left:8107;top:-102;width:2990;height:732" coordorigin="8107,-102" coordsize="2990,732">
              <v:shape style="position:absolute;left:8107;top:-102;width:2990;height:732" coordorigin="8107,-102" coordsize="2990,732" path="m8107,-102l8107,630,11096,630,11096,-102,8107,-102xe" filled="false" stroked="true" strokeweight="1.89pt" strokecolor="#ff0000">
                <v:path arrowok="t"/>
              </v:shape>
            </v:group>
            <v:group style="position:absolute;left:8107;top:761;width:2990;height:633" coordorigin="8107,761" coordsize="2990,633">
              <v:shape style="position:absolute;left:8107;top:761;width:2990;height:633" coordorigin="8107,761" coordsize="2990,633" path="m8107,761l8107,1393,11096,1393,11096,761,8107,761xe" filled="true" fillcolor="#e8eef7" stroked="false">
                <v:path arrowok="t"/>
                <v:fill type="solid"/>
              </v:shape>
            </v:group>
            <v:group style="position:absolute;left:8107;top:761;width:2990;height:633" coordorigin="8107,761" coordsize="2990,633">
              <v:shape style="position:absolute;left:8107;top:761;width:2990;height:633" coordorigin="8107,761" coordsize="2990,633" path="m8107,761l8107,1393,11096,1393,11096,761,8107,761xe" filled="false" stroked="true" strokeweight="1.89pt" strokecolor="#0000ff">
                <v:path arrowok="t"/>
              </v:shape>
            </v:group>
            <v:group style="position:absolute;left:8107;top:1575;width:2990;height:633" coordorigin="8107,1575" coordsize="2990,633">
              <v:shape style="position:absolute;left:8107;top:1575;width:2990;height:633" coordorigin="8107,1575" coordsize="2990,633" path="m8107,1575l8107,2207,11096,2207,11096,1575,8107,1575xe" filled="true" fillcolor="#e8eef7" stroked="false">
                <v:path arrowok="t"/>
                <v:fill type="solid"/>
              </v:shape>
            </v:group>
            <v:group style="position:absolute;left:8107;top:1575;width:2990;height:633" coordorigin="8107,1575" coordsize="2990,633">
              <v:shape style="position:absolute;left:8107;top:1575;width:2990;height:633" coordorigin="8107,1575" coordsize="2990,633" path="m8107,1575l8107,2207,11096,2207,11096,1575,8107,1575xe" filled="false" stroked="true" strokeweight=".195pt" strokecolor="#000000">
                <v:path arrowok="t"/>
              </v:shape>
            </v:group>
            <v:group style="position:absolute;left:8107;top:2489;width:2990;height:633" coordorigin="8107,2489" coordsize="2990,633">
              <v:shape style="position:absolute;left:8107;top:2489;width:2990;height:633" coordorigin="8107,2489" coordsize="2990,633" path="m8107,2489l8107,3121,11096,3121,11096,2489,8107,2489xe" filled="true" fillcolor="#e8eef7" stroked="false">
                <v:path arrowok="t"/>
                <v:fill type="solid"/>
              </v:shape>
            </v:group>
            <v:group style="position:absolute;left:8107;top:2489;width:2990;height:633" coordorigin="8107,2489" coordsize="2990,633">
              <v:shape style="position:absolute;left:8107;top:2489;width:2990;height:633" coordorigin="8107,2489" coordsize="2990,633" path="m8107,2489l8107,3121,11096,3121,11096,2489,8107,2489xe" filled="false" stroked="true" strokeweight="1.89pt" strokecolor="#ff0000">
                <v:path arrowok="t"/>
              </v:shape>
            </v:group>
            <v:group style="position:absolute;left:8068;top:3279;width:3069;height:650" coordorigin="8068,3279" coordsize="3069,650">
              <v:shape style="position:absolute;left:8068;top:3279;width:3069;height:650" coordorigin="8068,3279" coordsize="3069,650" path="m8068,3279l8068,3928,11136,3928,11136,3279,8068,3279xe" filled="true" fillcolor="#e8eef7" stroked="false">
                <v:path arrowok="t"/>
                <v:fill type="solid"/>
              </v:shape>
            </v:group>
            <v:group style="position:absolute;left:8068;top:3279;width:3069;height:650" coordorigin="8068,3279" coordsize="3069,650">
              <v:shape style="position:absolute;left:8068;top:3279;width:3069;height:650" coordorigin="8068,3279" coordsize="3069,650" path="m8068,3279l8068,3928,11136,3928,11136,3279,8068,3279xe" filled="false" stroked="true" strokeweight=".195pt" strokecolor="#000000">
                <v:path arrowok="t"/>
              </v:shape>
            </v:group>
            <v:group style="position:absolute;left:8146;top:4236;width:2913;height:616" coordorigin="8146,4236" coordsize="2913,616">
              <v:shape style="position:absolute;left:8146;top:4236;width:2913;height:616" coordorigin="8146,4236" coordsize="2913,616" path="m8146,4236l8146,4852,11058,4852,11058,4236,8146,4236xe" filled="true" fillcolor="#e8eef7" stroked="false">
                <v:path arrowok="t"/>
                <v:fill type="solid"/>
              </v:shape>
            </v:group>
            <v:group style="position:absolute;left:8146;top:4236;width:2913;height:616" coordorigin="8146,4236" coordsize="2913,616">
              <v:shape style="position:absolute;left:8146;top:4236;width:2913;height:616" coordorigin="8146,4236" coordsize="2913,616" path="m8146,4236l8146,4852,11058,4852,11058,4236,8146,4236xe" filled="false" stroked="true" strokeweight=".195pt" strokecolor="#000000">
                <v:path arrowok="t"/>
              </v:shape>
            </v:group>
            <v:group style="position:absolute;left:8264;top:6111;width:2675;height:758" coordorigin="8264,6111" coordsize="2675,758">
              <v:shape style="position:absolute;left:8264;top:6111;width:2675;height:758" coordorigin="8264,6111" coordsize="2675,758" path="m8264,6111l8264,6868,10939,6868,10939,6111,8264,6111xe" filled="true" fillcolor="#e8eef7" stroked="false">
                <v:path arrowok="t"/>
                <v:fill type="solid"/>
              </v:shape>
            </v:group>
            <v:group style="position:absolute;left:8264;top:6111;width:2675;height:758" coordorigin="8264,6111" coordsize="2675,758">
              <v:shape style="position:absolute;left:8264;top:6111;width:2675;height:758" coordorigin="8264,6111" coordsize="2675,758" path="m8264,6111l8264,6868,10939,6868,10939,6111,8264,6111xe" filled="false" stroked="true" strokeweight=".195pt" strokecolor="#000000">
                <v:path arrowok="t"/>
              </v:shape>
            </v:group>
            <v:group style="position:absolute;left:8264;top:7081;width:2675;height:898" coordorigin="8264,7081" coordsize="2675,898">
              <v:shape style="position:absolute;left:8264;top:7081;width:2675;height:898" coordorigin="8264,7081" coordsize="2675,898" path="m8264,7081l8264,7979,10939,7979,10939,7081,8264,7081xe" filled="true" fillcolor="#ffff00" stroked="false">
                <v:path arrowok="t"/>
                <v:fill type="solid"/>
              </v:shape>
            </v:group>
            <v:group style="position:absolute;left:8264;top:7081;width:2675;height:898" coordorigin="8264,7081" coordsize="2675,898">
              <v:shape style="position:absolute;left:8264;top:7081;width:2675;height:898" coordorigin="8264,7081" coordsize="2675,898" path="m8264,7081l8264,7979,10939,7979,10939,7081,8264,7081xe" filled="false" stroked="true" strokeweight=".195pt" strokecolor="#000000">
                <v:path arrowok="t"/>
              </v:shape>
            </v:group>
            <v:group style="position:absolute;left:4252;top:3881;width:112;height:3201" coordorigin="4252,3881" coordsize="112,3201">
              <v:shape style="position:absolute;left:4252;top:3881;width:112;height:3201" coordorigin="4252,3881" coordsize="112,3201" path="m4252,3881l4252,7081,4363,7081e" filled="false" stroked="true" strokeweight=".195pt" strokecolor="#4677bf">
                <v:path arrowok="t"/>
              </v:shape>
            </v:group>
            <v:group style="position:absolute;left:4351;top:7033;width:98;height:96" coordorigin="4351,7033" coordsize="98,96">
              <v:shape style="position:absolute;left:4351;top:7033;width:98;height:96" coordorigin="4351,7033" coordsize="98,96" path="m4448,7081l4351,7033,4351,7129,4448,7081xe" filled="true" fillcolor="#4677bf" stroked="false">
                <v:path arrowok="t"/>
                <v:fill type="solid"/>
              </v:shape>
            </v:group>
            <v:group style="position:absolute;left:6809;top:1077;width:1214;height:814" coordorigin="6809,1077" coordsize="1214,814">
              <v:shape style="position:absolute;left:6809;top:1077;width:1214;height:814" coordorigin="6809,1077" coordsize="1214,814" path="m6809,1077l7123,1077,7123,1890,8022,1890e" filled="false" stroked="true" strokeweight=".195pt" strokecolor="#4677bf">
                <v:path arrowok="t"/>
              </v:shape>
            </v:group>
            <v:group style="position:absolute;left:8010;top:1842;width:98;height:96" coordorigin="8010,1842" coordsize="98,96">
              <v:shape style="position:absolute;left:8010;top:1842;width:98;height:96" coordorigin="8010,1842" coordsize="98,96" path="m8107,1890l8010,1842,8010,1938,8107,1890xe" filled="true" fillcolor="#4677bf" stroked="false">
                <v:path arrowok="t"/>
                <v:fill type="solid"/>
              </v:shape>
            </v:group>
            <v:group style="position:absolute;left:6809;top:1077;width:1214;height:2" coordorigin="6809,1077" coordsize="1214,2">
              <v:shape style="position:absolute;left:6809;top:1077;width:1214;height:2" coordorigin="6809,1077" coordsize="1214,0" path="m6809,1077l8022,1077e" filled="false" stroked="true" strokeweight=".195pt" strokecolor="#4677bf">
                <v:path arrowok="t"/>
              </v:shape>
            </v:group>
            <v:group style="position:absolute;left:8010;top:1029;width:98;height:98" coordorigin="8010,1029" coordsize="98,98">
              <v:shape style="position:absolute;left:8010;top:1029;width:98;height:98" coordorigin="8010,1029" coordsize="98,98" path="m8107,1077l8010,1029,8010,1126,8107,1077xe" filled="true" fillcolor="#4677bf" stroked="false">
                <v:path arrowok="t"/>
                <v:fill type="solid"/>
              </v:shape>
            </v:group>
            <v:group style="position:absolute;left:6809;top:264;width:1214;height:813" coordorigin="6809,264" coordsize="1214,813">
              <v:shape style="position:absolute;left:6809;top:264;width:1214;height:813" coordorigin="6809,264" coordsize="1214,813" path="m6809,1077l7123,1077,7123,264,8022,264e" filled="false" stroked="true" strokeweight=".195pt" strokecolor="#4677bf">
                <v:path arrowok="t"/>
              </v:shape>
            </v:group>
            <v:group style="position:absolute;left:8010;top:216;width:98;height:96" coordorigin="8010,216" coordsize="98,96">
              <v:shape style="position:absolute;left:8010;top:216;width:98;height:96" coordorigin="8010,216" coordsize="98,96" path="m8107,264l8010,216,8010,312,8107,264xe" filled="true" fillcolor="#4677bf" stroked="false">
                <v:path arrowok="t"/>
                <v:fill type="solid"/>
              </v:shape>
            </v:group>
            <v:group style="position:absolute;left:7006;top:2805;width:1017;height:474" coordorigin="7006,2805" coordsize="1017,474">
              <v:shape style="position:absolute;left:7006;top:2805;width:1017;height:474" coordorigin="7006,2805" coordsize="1017,474" path="m7006,3279l7320,3279,7320,2805,8022,2805e" filled="false" stroked="true" strokeweight=".195pt" strokecolor="#4677bf">
                <v:path arrowok="t"/>
              </v:shape>
            </v:group>
            <v:group style="position:absolute;left:8010;top:2757;width:98;height:96" coordorigin="8010,2757" coordsize="98,96">
              <v:shape style="position:absolute;left:8010;top:2757;width:98;height:96" coordorigin="8010,2757" coordsize="98,96" path="m8107,2805l8010,2757,8010,2853,8107,2805xe" filled="true" fillcolor="#4677bf" stroked="false">
                <v:path arrowok="t"/>
                <v:fill type="solid"/>
              </v:shape>
            </v:group>
            <v:group style="position:absolute;left:7006;top:3279;width:977;height:324" coordorigin="7006,3279" coordsize="977,324">
              <v:shape style="position:absolute;left:7006;top:3279;width:977;height:324" coordorigin="7006,3279" coordsize="977,324" path="m7006,3279l7320,3279,7320,3603,7982,3603e" filled="false" stroked="true" strokeweight=".195pt" strokecolor="#4677bf">
                <v:path arrowok="t"/>
              </v:shape>
            </v:group>
            <v:group style="position:absolute;left:7972;top:3555;width:96;height:96" coordorigin="7972,3555" coordsize="96,96">
              <v:shape style="position:absolute;left:7972;top:3555;width:96;height:96" coordorigin="7972,3555" coordsize="96,96" path="m8068,3603l7972,3555,7972,3651,8068,3603xe" filled="true" fillcolor="#4677bf" stroked="false">
                <v:path arrowok="t"/>
                <v:fill type="solid"/>
              </v:shape>
            </v:group>
            <v:group style="position:absolute;left:5628;top:5325;width:2552;height:1164" coordorigin="5628,5325" coordsize="2552,1164">
              <v:shape style="position:absolute;left:5628;top:5325;width:2552;height:1164" coordorigin="5628,5325" coordsize="2552,1164" path="m5628,5325l5628,6489,8179,6489e" filled="false" stroked="true" strokeweight=".195pt" strokecolor="#4677bf">
                <v:path arrowok="t"/>
              </v:shape>
            </v:group>
            <v:group style="position:absolute;left:8167;top:6442;width:98;height:96" coordorigin="8167,6442" coordsize="98,96">
              <v:shape style="position:absolute;left:8167;top:6442;width:98;height:96" coordorigin="8167,6442" coordsize="98,96" path="m8264,6489l8167,6442,8167,6538,8264,6489xe" filled="true" fillcolor="#4677bf" stroked="false">
                <v:path arrowok="t"/>
                <v:fill type="solid"/>
              </v:shape>
            </v:group>
            <v:group style="position:absolute;left:7123;top:7081;width:1056;height:449" coordorigin="7123,7081" coordsize="1056,449">
              <v:shape style="position:absolute;left:7123;top:7081;width:1056;height:449" coordorigin="7123,7081" coordsize="1056,449" path="m7123,7081l7438,7081,7438,7530,8179,7530e" filled="false" stroked="true" strokeweight=".195pt" strokecolor="#4677bf">
                <v:path arrowok="t"/>
              </v:shape>
            </v:group>
            <v:group style="position:absolute;left:8167;top:7482;width:98;height:96" coordorigin="8167,7482" coordsize="98,96">
              <v:shape style="position:absolute;left:8167;top:7482;width:98;height:96" coordorigin="8167,7482" coordsize="98,96" path="m8264,7530l8167,7482,8167,7578,8264,7530xe" filled="true" fillcolor="#4677bf" stroked="false">
                <v:path arrowok="t"/>
                <v:fill type="solid"/>
              </v:shape>
            </v:group>
            <v:group style="position:absolute;left:8146;top:5177;width:2913;height:616" coordorigin="8146,5177" coordsize="2913,616">
              <v:shape style="position:absolute;left:8146;top:5177;width:2913;height:616" coordorigin="8146,5177" coordsize="2913,616" path="m8146,5177l8146,5793,11058,5793,11058,5177,8146,5177xe" filled="true" fillcolor="#e8eef7" stroked="false">
                <v:path arrowok="t"/>
                <v:fill type="solid"/>
              </v:shape>
            </v:group>
            <v:group style="position:absolute;left:8146;top:5177;width:2913;height:616" coordorigin="8146,5177" coordsize="2913,616">
              <v:shape style="position:absolute;left:8146;top:5177;width:2913;height:616" coordorigin="8146,5177" coordsize="2913,616" path="m8146,5177l8146,5793,11058,5793,11058,5177,8146,5177xe" filled="false" stroked="true" strokeweight=".195pt" strokecolor="#000000">
                <v:path arrowok="t"/>
              </v:shape>
            </v:group>
            <v:group style="position:absolute;left:7156;top:4242;width:807;height:604" coordorigin="7156,4242" coordsize="807,604">
              <v:shape style="position:absolute;left:7156;top:4242;width:807;height:604" coordorigin="7156,4242" coordsize="807,604" path="m7156,4242l7156,4846,7962,4846,7962,4242,7156,4242xe" filled="true" fillcolor="#e8eef7" stroked="false">
                <v:path arrowok="t"/>
                <v:fill type="solid"/>
              </v:shape>
            </v:group>
            <v:group style="position:absolute;left:7156;top:4242;width:807;height:604" coordorigin="7156,4242" coordsize="807,604">
              <v:shape style="position:absolute;left:7156;top:4242;width:807;height:604" coordorigin="7156,4242" coordsize="807,604" path="m7156,4242l7156,4846,7962,4846,7962,4242,7156,4242xe" filled="false" stroked="true" strokeweight=".195pt" strokecolor="#000000">
                <v:path arrowok="t"/>
              </v:shape>
            </v:group>
            <v:group style="position:absolute;left:7163;top:5187;width:791;height:594" coordorigin="7163,5187" coordsize="791,594">
              <v:shape style="position:absolute;left:7163;top:5187;width:791;height:594" coordorigin="7163,5187" coordsize="791,594" path="m7163,5187l7163,5781,7954,5781,7954,5187,7163,5187xe" filled="true" fillcolor="#e8eef7" stroked="false">
                <v:path arrowok="t"/>
                <v:fill type="solid"/>
              </v:shape>
            </v:group>
            <v:group style="position:absolute;left:7163;top:5187;width:791;height:594" coordorigin="7163,5187" coordsize="791,594">
              <v:shape style="position:absolute;left:7163;top:5187;width:791;height:594" coordorigin="7163,5187" coordsize="791,594" path="m7163,5187l7163,5781,7954,5781,7954,5187,7163,5187xe" filled="false" stroked="true" strokeweight=".195pt" strokecolor="#000000">
                <v:path arrowok="t"/>
              </v:shape>
            </v:group>
            <v:group style="position:absolute;left:7084;top:4543;width:72;height:387" coordorigin="7084,4543" coordsize="72,387">
              <v:shape style="position:absolute;left:7084;top:4543;width:72;height:387" coordorigin="7084,4543" coordsize="72,387" path="m7084,4930l7124,4930,7124,4543,7156,4543e" filled="false" stroked="true" strokeweight=".195pt" strokecolor="#4677bf">
                <v:path arrowok="t"/>
              </v:shape>
            </v:group>
            <v:group style="position:absolute;left:7058;top:4495;width:98;height:98" coordorigin="7058,4495" coordsize="98,98">
              <v:shape style="position:absolute;left:7058;top:4495;width:98;height:98" coordorigin="7058,4495" coordsize="98,98" path="m7156,4543l7058,4495,7058,4593,7156,4543xe" filled="true" fillcolor="#4677bf" stroked="false">
                <v:path arrowok="t"/>
                <v:fill type="solid"/>
              </v:shape>
            </v:group>
            <v:group style="position:absolute;left:7084;top:4930;width:80;height:555" coordorigin="7084,4930" coordsize="80,555">
              <v:shape style="position:absolute;left:7084;top:4930;width:80;height:555" coordorigin="7084,4930" coordsize="80,555" path="m7084,4930l7123,4930,7123,5484,7163,5484e" filled="false" stroked="true" strokeweight=".195pt" strokecolor="#4677bf">
                <v:path arrowok="t"/>
              </v:shape>
            </v:group>
            <v:group style="position:absolute;left:7066;top:5436;width:98;height:96" coordorigin="7066,5436" coordsize="98,96">
              <v:shape style="position:absolute;left:7066;top:5436;width:98;height:96" coordorigin="7066,5436" coordsize="98,96" path="m7163,5484l7066,5436,7066,5532,7163,5484xe" filled="true" fillcolor="#4677bf" stroked="false">
                <v:path arrowok="t"/>
                <v:fill type="solid"/>
              </v:shape>
            </v:group>
            <v:group style="position:absolute;left:7962;top:4543;width:100;height:2" coordorigin="7962,4543" coordsize="100,2">
              <v:shape style="position:absolute;left:7962;top:4543;width:100;height:2" coordorigin="7962,4543" coordsize="100,0" path="m7962,4543l8062,4543e" filled="false" stroked="true" strokeweight=".195pt" strokecolor="#4677bf">
                <v:path arrowok="t"/>
              </v:shape>
            </v:group>
            <v:group style="position:absolute;left:8050;top:4495;width:96;height:98" coordorigin="8050,4495" coordsize="96,98">
              <v:shape style="position:absolute;left:8050;top:4495;width:96;height:98" coordorigin="8050,4495" coordsize="96,98" path="m8146,4543l8050,4495,8050,4593,8146,4543xe" filled="true" fillcolor="#4677bf" stroked="false">
                <v:path arrowok="t"/>
                <v:fill type="solid"/>
              </v:shape>
            </v:group>
            <v:group style="position:absolute;left:7954;top:5484;width:108;height:2" coordorigin="7954,5484" coordsize="108,2">
              <v:shape style="position:absolute;left:7954;top:5484;width:108;height:2" coordorigin="7954,5484" coordsize="108,0" path="m7954,5484l8062,5484e" filled="false" stroked="true" strokeweight=".195pt" strokecolor="#4677bf">
                <v:path arrowok="t"/>
              </v:shape>
            </v:group>
            <v:group style="position:absolute;left:8050;top:5436;width:96;height:96" coordorigin="8050,5436" coordsize="96,96">
              <v:shape style="position:absolute;left:8050;top:5436;width:96;height:96" coordorigin="8050,5436" coordsize="96,96" path="m8146,5484l8050,5436,8050,5532,8146,5484xe" filled="true" fillcolor="#4677bf" stroked="false">
                <v:path arrowok="t"/>
                <v:fill type="solid"/>
              </v:shape>
            </v:group>
            <v:group style="position:absolute;left:4252;top:1077;width:230;height:2805" coordorigin="4252,1077" coordsize="230,2805">
              <v:shape style="position:absolute;left:4252;top:1077;width:230;height:2805" coordorigin="4252,1077" coordsize="230,2805" path="m4252,3881l4252,1077,4481,1077e" filled="false" stroked="true" strokeweight=".195pt" strokecolor="#4677bf">
                <v:path arrowok="t"/>
              </v:shape>
            </v:group>
            <v:group style="position:absolute;left:4470;top:1029;width:96;height:98" coordorigin="4470,1029" coordsize="96,98">
              <v:shape style="position:absolute;left:4470;top:1029;width:96;height:98" coordorigin="4470,1029" coordsize="96,98" path="m4566,1077l4470,1029,4470,1126,4566,1077xe" filled="true" fillcolor="#4677bf" stroked="false">
                <v:path arrowok="t"/>
                <v:fill type="solid"/>
              </v:shape>
            </v:group>
            <v:group style="position:absolute;left:4252;top:3279;width:230;height:603" coordorigin="4252,3279" coordsize="230,603">
              <v:shape style="position:absolute;left:4252;top:3279;width:230;height:603" coordorigin="4252,3279" coordsize="230,603" path="m4252,3881l4452,3881,4452,3279,4481,3279e" filled="false" stroked="true" strokeweight=".195pt" strokecolor="#4677bf">
                <v:path arrowok="t"/>
              </v:shape>
            </v:group>
            <v:group style="position:absolute;left:4470;top:3231;width:96;height:96" coordorigin="4470,3231" coordsize="96,96">
              <v:shape style="position:absolute;left:4470;top:3231;width:96;height:96" coordorigin="4470,3231" coordsize="96,96" path="m4566,3279l4470,3231,4470,3327,4566,3279xe" filled="true" fillcolor="#4677bf" stroked="false">
                <v:path arrowok="t"/>
                <v:fill type="solid"/>
              </v:shape>
            </v:group>
            <v:group style="position:absolute;left:4252;top:3881;width:388;height:1049" coordorigin="4252,3881" coordsize="388,1049">
              <v:shape style="position:absolute;left:4252;top:3881;width:388;height:1049" coordorigin="4252,3881" coordsize="388,1049" path="m4252,3881l4566,3881,4566,4930,4639,4930e" filled="false" stroked="true" strokeweight=".195pt" strokecolor="#4677bf">
                <v:path arrowok="t"/>
              </v:shape>
            </v:group>
            <v:group style="position:absolute;left:4627;top:4882;width:96;height:96" coordorigin="4627,4882" coordsize="96,96">
              <v:shape style="position:absolute;left:4627;top:4882;width:96;height:96" coordorigin="4627,4882" coordsize="96,96" path="m4723,4930l4627,4882,4627,4978,4723,4930xe" filled="true" fillcolor="#4677bf" stroked="false">
                <v:path arrowok="t"/>
                <v:fill type="solid"/>
              </v:shape>
            </v:group>
            <v:group style="position:absolute;left:3720;top:6441;width:3960;height:1320" coordorigin="3720,6441" coordsize="3960,1320">
              <v:shape style="position:absolute;left:3720;top:6441;width:3960;height:1320" coordorigin="3720,6441" coordsize="3960,1320" path="m7680,7101l7668,7029,7634,6959,7579,6892,7504,6828,7410,6767,7356,6738,7298,6711,7236,6684,7170,6658,7100,6634,7026,6611,6950,6589,6869,6568,6786,6549,6699,6531,6610,6514,6518,6499,6423,6486,6326,6474,6226,6464,6125,6456,6021,6449,5916,6444,5809,6442,5700,6441,5591,6442,5484,6444,5379,6449,5275,6456,5173,6464,5074,6474,4977,6486,4882,6499,4790,6514,4700,6531,4614,6549,4530,6568,4450,6589,4373,6611,4300,6634,4230,6658,4164,6684,4102,6711,4044,6738,3990,6767,3896,6828,3821,6892,3766,6959,3732,7029,3720,7101,3723,7137,3746,7207,3791,7276,3856,7341,3941,7403,4044,7462,4102,7490,4164,7517,4230,7542,4300,7567,4373,7590,4450,7612,4530,7633,4614,7652,4700,7670,4790,7687,4882,7702,4977,7715,5074,7727,5173,7737,5275,7745,5379,7752,5484,7757,5591,7760,5700,7761,5809,7760,5916,7757,6021,7752,6125,7745,6226,7737,6326,7727,6423,7715,6518,7702,6610,7687,6699,7670,6786,7652,6869,7633,6950,7612,7026,7590,7100,7567,7170,7542,7236,7517,7298,7490,7356,7462,7410,7433,7504,7373,7579,7309,7634,7242,7668,7172,7680,7101xe" filled="false" stroked="true" strokeweight="3pt" strokecolor="#ff0000">
                <v:path arrowok="t"/>
              </v:shape>
            </v:group>
            <v:group style="position:absolute;left:2280;top:3801;width:1080;height:480" coordorigin="2280,3801" coordsize="1080,480">
              <v:shape style="position:absolute;left:2280;top:3801;width:1080;height:480" coordorigin="2280,3801" coordsize="1080,480" path="m3360,4041l3326,3957,3233,3886,3168,3857,3092,3833,3008,3816,2917,3804,2820,3801,2723,3804,2631,3816,2547,3833,2472,3857,2407,3886,2354,3919,2289,3997,2280,4041,2289,4084,2354,4161,2407,4195,2472,4224,2547,4248,2631,4265,2723,4277,2820,4281,2917,4277,3008,4265,3092,4248,3168,4224,3233,4195,3286,4161,3351,4084,3360,4041xe" filled="false" stroked="true" strokeweight="3pt" strokecolor="#ff0000">
                <v:path arrowok="t"/>
              </v:shape>
            </v:group>
            <v:group style="position:absolute;left:8520;top:7161;width:1080;height:480" coordorigin="8520,7161" coordsize="1080,480">
              <v:shape style="position:absolute;left:8520;top:7161;width:1080;height:480" coordorigin="8520,7161" coordsize="1080,480" path="m9600,7401l9566,7317,9473,7246,9408,7217,9332,7193,9248,7176,9157,7164,9060,7161,8963,7164,8871,7176,8787,7193,8712,7217,8647,7246,8594,7279,8529,7357,8520,7401,8529,7444,8594,7521,8647,7555,8712,7584,8787,7608,8871,7625,8963,7637,9060,7641,9157,7637,9248,7625,9332,7608,9408,7584,9473,7555,9526,7521,9591,7444,9600,7401xe" filled="false" stroked="true" strokeweight="3pt" strokecolor="#ff0000">
                <v:path arrowok="t"/>
              </v:shape>
            </v:group>
            <w10:wrap type="none"/>
          </v:group>
        </w:pict>
      </w:r>
      <w:r>
        <w:rPr>
          <w:rFonts w:ascii="Arial"/>
          <w:b/>
          <w:spacing w:val="2"/>
          <w:sz w:val="21"/>
        </w:rPr>
        <w:t>A1</w:t>
      </w:r>
      <w:r>
        <w:rPr>
          <w:rFonts w:ascii="Arial"/>
          <w:b/>
          <w:spacing w:val="57"/>
          <w:sz w:val="21"/>
        </w:rPr>
        <w:t> </w:t>
      </w:r>
      <w:r>
        <w:rPr>
          <w:rFonts w:ascii="Arial"/>
          <w:b/>
          <w:spacing w:val="-4"/>
          <w:sz w:val="21"/>
        </w:rPr>
        <w:t>SPEED</w:t>
      </w:r>
      <w:r>
        <w:rPr>
          <w:rFonts w:ascii="Arial"/>
          <w:b/>
          <w:sz w:val="21"/>
        </w:rPr>
        <w:t> </w:t>
      </w:r>
      <w:r>
        <w:rPr>
          <w:rFonts w:ascii="Arial"/>
          <w:b/>
          <w:spacing w:val="-3"/>
          <w:sz w:val="21"/>
        </w:rPr>
        <w:t>SEN</w:t>
        <w:tab/>
      </w:r>
      <w:r>
        <w:rPr>
          <w:rFonts w:ascii="Arial"/>
          <w:b/>
          <w:sz w:val="21"/>
        </w:rPr>
        <w:t>0.0km/h</w:t>
      </w:r>
      <w:r>
        <w:rPr>
          <w:rFonts w:ascii="Arial"/>
          <w:sz w:val="21"/>
        </w:rPr>
      </w:r>
    </w:p>
    <w:p>
      <w:pPr>
        <w:tabs>
          <w:tab w:pos="9410" w:val="left" w:leader="none"/>
        </w:tabs>
        <w:spacing w:before="10"/>
        <w:ind w:left="7520" w:right="1335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z w:val="21"/>
        </w:rPr>
        <w:t>01</w:t>
      </w:r>
      <w:r>
        <w:rPr>
          <w:rFonts w:ascii="Arial"/>
          <w:b/>
          <w:spacing w:val="57"/>
          <w:sz w:val="21"/>
        </w:rPr>
        <w:t> </w:t>
      </w:r>
      <w:r>
        <w:rPr>
          <w:rFonts w:ascii="Arial"/>
          <w:b/>
          <w:spacing w:val="2"/>
          <w:sz w:val="21"/>
        </w:rPr>
        <w:t>OIL </w:t>
      </w:r>
      <w:r>
        <w:rPr>
          <w:rFonts w:ascii="Arial"/>
          <w:b/>
          <w:spacing w:val="-4"/>
          <w:sz w:val="21"/>
        </w:rPr>
        <w:t>PRES</w:t>
        <w:tab/>
      </w:r>
      <w:r>
        <w:rPr>
          <w:rFonts w:ascii="Arial"/>
          <w:b/>
          <w:sz w:val="21"/>
        </w:rPr>
        <w:t>0.000MPa</w:t>
      </w:r>
      <w:r>
        <w:rPr>
          <w:rFonts w:ascii="Arial"/>
          <w:sz w:val="21"/>
        </w:rPr>
      </w:r>
    </w:p>
    <w:p>
      <w:pPr>
        <w:spacing w:line="240" w:lineRule="auto" w:before="10"/>
        <w:ind w:right="0"/>
        <w:rPr>
          <w:rFonts w:ascii="Arial" w:hAnsi="Arial" w:cs="Arial" w:eastAsia="Arial" w:hint="default"/>
          <w:b/>
          <w:bCs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 w:hint="default"/>
          <w:sz w:val="21"/>
          <w:szCs w:val="21"/>
        </w:rPr>
        <w:sectPr>
          <w:pgSz w:w="15840" w:h="12240" w:orient="landscape"/>
          <w:pgMar w:top="720" w:bottom="280" w:left="620" w:right="620"/>
        </w:sectPr>
      </w:pPr>
    </w:p>
    <w:p>
      <w:pPr>
        <w:spacing w:before="73"/>
        <w:ind w:left="0" w:right="0" w:firstLine="0"/>
        <w:jc w:val="righ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color w:val="FF0000"/>
          <w:spacing w:val="-3"/>
          <w:sz w:val="21"/>
        </w:rPr>
        <w:t>AO  </w:t>
      </w:r>
      <w:r>
        <w:rPr>
          <w:rFonts w:ascii="Arial"/>
          <w:b/>
          <w:color w:val="FF0000"/>
          <w:sz w:val="21"/>
        </w:rPr>
        <w:t>1. </w:t>
      </w:r>
      <w:r>
        <w:rPr>
          <w:rFonts w:ascii="Arial"/>
          <w:b/>
          <w:color w:val="FF0000"/>
          <w:spacing w:val="-3"/>
          <w:sz w:val="21"/>
        </w:rPr>
        <w:t>VCM  </w:t>
      </w:r>
      <w:r>
        <w:rPr>
          <w:rFonts w:ascii="Arial"/>
          <w:b/>
          <w:sz w:val="21"/>
        </w:rPr>
        <w:t>3. </w:t>
      </w:r>
      <w:r>
        <w:rPr>
          <w:rFonts w:ascii="Arial"/>
          <w:b/>
          <w:spacing w:val="25"/>
          <w:sz w:val="21"/>
        </w:rPr>
        <w:t> </w:t>
      </w:r>
      <w:r>
        <w:rPr>
          <w:rFonts w:ascii="Arial"/>
          <w:b/>
          <w:sz w:val="21"/>
        </w:rPr>
        <w:t>MP</w:t>
      </w:r>
      <w:r>
        <w:rPr>
          <w:rFonts w:ascii="Arial"/>
          <w:sz w:val="21"/>
        </w:rPr>
      </w:r>
    </w:p>
    <w:p>
      <w:pPr>
        <w:spacing w:before="10"/>
        <w:ind w:left="0" w:right="707" w:firstLine="0"/>
        <w:jc w:val="righ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color w:val="0000FF"/>
          <w:sz w:val="21"/>
        </w:rPr>
        <w:t>2.</w:t>
      </w:r>
      <w:r>
        <w:rPr>
          <w:rFonts w:ascii="Arial"/>
          <w:b/>
          <w:color w:val="0000FF"/>
          <w:spacing w:val="48"/>
          <w:sz w:val="21"/>
        </w:rPr>
        <w:t> </w:t>
      </w:r>
      <w:r>
        <w:rPr>
          <w:rFonts w:ascii="Arial"/>
          <w:b/>
          <w:color w:val="0000FF"/>
          <w:spacing w:val="-3"/>
          <w:sz w:val="21"/>
        </w:rPr>
        <w:t>ECM</w:t>
      </w:r>
      <w:r>
        <w:rPr>
          <w:rFonts w:ascii="Arial"/>
          <w:spacing w:val="-3"/>
          <w:sz w:val="21"/>
        </w:rPr>
      </w:r>
    </w:p>
    <w:p>
      <w:pPr>
        <w:tabs>
          <w:tab w:pos="3524" w:val="left" w:leader="none"/>
        </w:tabs>
        <w:spacing w:before="73"/>
        <w:ind w:left="1635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spacing w:val="2"/>
        </w:rPr>
        <w:br w:type="column"/>
      </w:r>
      <w:r>
        <w:rPr>
          <w:rFonts w:ascii="Arial"/>
          <w:b/>
          <w:spacing w:val="2"/>
          <w:sz w:val="21"/>
        </w:rPr>
        <w:t>A2</w:t>
      </w:r>
      <w:r>
        <w:rPr>
          <w:rFonts w:ascii="Arial"/>
          <w:b/>
          <w:spacing w:val="45"/>
          <w:sz w:val="21"/>
        </w:rPr>
        <w:t> </w:t>
      </w:r>
      <w:r>
        <w:rPr>
          <w:rFonts w:ascii="Arial"/>
          <w:b/>
          <w:sz w:val="21"/>
        </w:rPr>
        <w:t>ENG.REV</w:t>
        <w:tab/>
        <w:t>0rpm</w:t>
      </w:r>
      <w:r>
        <w:rPr>
          <w:rFonts w:ascii="Arial"/>
          <w:sz w:val="21"/>
        </w:rPr>
      </w:r>
    </w:p>
    <w:p>
      <w:pPr>
        <w:tabs>
          <w:tab w:pos="3524" w:val="left" w:leader="none"/>
        </w:tabs>
        <w:spacing w:before="10"/>
        <w:ind w:left="1635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z w:val="21"/>
        </w:rPr>
        <w:t>01</w:t>
      </w:r>
      <w:r>
        <w:rPr>
          <w:rFonts w:ascii="Arial"/>
          <w:b/>
          <w:spacing w:val="48"/>
          <w:sz w:val="21"/>
        </w:rPr>
        <w:t> </w:t>
      </w:r>
      <w:r>
        <w:rPr>
          <w:rFonts w:ascii="Arial"/>
          <w:b/>
          <w:sz w:val="21"/>
        </w:rPr>
        <w:t>IDLE</w:t>
      </w:r>
      <w:r>
        <w:rPr>
          <w:rFonts w:ascii="Arial"/>
          <w:b/>
          <w:spacing w:val="-4"/>
          <w:sz w:val="21"/>
        </w:rPr>
        <w:t> </w:t>
      </w:r>
      <w:r>
        <w:rPr>
          <w:rFonts w:ascii="Arial"/>
          <w:b/>
          <w:sz w:val="21"/>
        </w:rPr>
        <w:t>SW</w:t>
        <w:tab/>
      </w:r>
      <w:r>
        <w:rPr>
          <w:rFonts w:ascii="Arial"/>
          <w:b/>
          <w:spacing w:val="4"/>
          <w:sz w:val="21"/>
        </w:rPr>
        <w:t>ON</w:t>
      </w:r>
      <w:r>
        <w:rPr>
          <w:rFonts w:ascii="Arial"/>
          <w:sz w:val="21"/>
        </w:rPr>
      </w:r>
    </w:p>
    <w:p>
      <w:pPr>
        <w:spacing w:after="0"/>
        <w:jc w:val="left"/>
        <w:rPr>
          <w:rFonts w:ascii="Arial" w:hAnsi="Arial" w:cs="Arial" w:eastAsia="Arial" w:hint="default"/>
          <w:sz w:val="21"/>
          <w:szCs w:val="21"/>
        </w:rPr>
        <w:sectPr>
          <w:type w:val="continuous"/>
          <w:pgSz w:w="15840" w:h="12240" w:orient="landscape"/>
          <w:pgMar w:top="360" w:bottom="0" w:left="620" w:right="620"/>
          <w:cols w:num="2" w:equalWidth="0">
            <w:col w:w="5846" w:space="40"/>
            <w:col w:w="8714"/>
          </w:cols>
        </w:sectPr>
      </w:pPr>
    </w:p>
    <w:p>
      <w:pPr>
        <w:spacing w:line="240" w:lineRule="auto" w:before="11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tabs>
          <w:tab w:pos="3783" w:val="left" w:leader="none"/>
        </w:tabs>
        <w:spacing w:before="73"/>
        <w:ind w:left="2272" w:right="0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2"/>
          <w:sz w:val="21"/>
        </w:rPr>
        <w:t>A3</w:t>
      </w:r>
      <w:r>
        <w:rPr>
          <w:rFonts w:ascii="Arial"/>
          <w:b/>
          <w:spacing w:val="53"/>
          <w:sz w:val="21"/>
        </w:rPr>
        <w:t> </w:t>
      </w:r>
      <w:r>
        <w:rPr>
          <w:rFonts w:ascii="Arial"/>
          <w:b/>
          <w:spacing w:val="-3"/>
          <w:sz w:val="21"/>
        </w:rPr>
        <w:t>PKB </w:t>
      </w:r>
      <w:r>
        <w:rPr>
          <w:rFonts w:ascii="Arial"/>
          <w:b/>
          <w:sz w:val="21"/>
        </w:rPr>
        <w:t>SW</w:t>
        <w:tab/>
        <w:t>ON</w:t>
      </w:r>
      <w:r>
        <w:rPr>
          <w:rFonts w:ascii="Arial"/>
          <w:sz w:val="21"/>
        </w:rPr>
      </w:r>
    </w:p>
    <w:p>
      <w:pPr>
        <w:spacing w:before="10"/>
        <w:ind w:left="7520" w:right="1335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z w:val="21"/>
        </w:rPr>
        <w:t>01  </w:t>
      </w:r>
      <w:r>
        <w:rPr>
          <w:rFonts w:ascii="Arial"/>
          <w:b/>
          <w:spacing w:val="-5"/>
          <w:sz w:val="21"/>
        </w:rPr>
        <w:t>BRAKE </w:t>
      </w:r>
      <w:r>
        <w:rPr>
          <w:rFonts w:ascii="Arial"/>
          <w:b/>
          <w:spacing w:val="3"/>
          <w:sz w:val="21"/>
        </w:rPr>
        <w:t>OIL </w:t>
      </w:r>
      <w:r>
        <w:rPr>
          <w:rFonts w:ascii="Arial"/>
          <w:b/>
          <w:sz w:val="21"/>
        </w:rPr>
        <w:t>LOW </w:t>
      </w:r>
      <w:r>
        <w:rPr>
          <w:rFonts w:ascii="Arial"/>
          <w:b/>
          <w:spacing w:val="12"/>
          <w:sz w:val="21"/>
        </w:rPr>
        <w:t> </w:t>
      </w:r>
      <w:r>
        <w:rPr>
          <w:rFonts w:ascii="Arial"/>
          <w:b/>
          <w:sz w:val="21"/>
        </w:rPr>
        <w:t>OFF</w:t>
      </w:r>
      <w:r>
        <w:rPr>
          <w:rFonts w:ascii="Arial"/>
          <w:sz w:val="21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type w:val="continuous"/>
          <w:pgSz w:w="15840" w:h="12240" w:orient="landscape"/>
          <w:pgMar w:top="360" w:bottom="0" w:left="620" w:right="620"/>
        </w:sect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tabs>
          <w:tab w:pos="2411" w:val="left" w:leader="none"/>
        </w:tabs>
        <w:spacing w:before="120"/>
        <w:ind w:left="522" w:right="-16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z w:val="21"/>
        </w:rPr>
        <w:t>OO</w:t>
      </w:r>
      <w:r>
        <w:rPr>
          <w:rFonts w:ascii="Arial"/>
          <w:b/>
          <w:spacing w:val="3"/>
          <w:sz w:val="21"/>
        </w:rPr>
        <w:t> </w:t>
      </w:r>
      <w:r>
        <w:rPr>
          <w:rFonts w:ascii="Arial"/>
          <w:b/>
          <w:color w:val="FF0000"/>
          <w:spacing w:val="-3"/>
          <w:sz w:val="21"/>
        </w:rPr>
        <w:t>A.</w:t>
      </w:r>
      <w:r>
        <w:rPr>
          <w:rFonts w:ascii="Arial"/>
          <w:b/>
          <w:color w:val="FF0000"/>
          <w:spacing w:val="3"/>
          <w:sz w:val="21"/>
        </w:rPr>
        <w:t> </w:t>
      </w:r>
      <w:r>
        <w:rPr>
          <w:rFonts w:ascii="Arial"/>
          <w:b/>
          <w:color w:val="FF0000"/>
          <w:sz w:val="21"/>
        </w:rPr>
        <w:t>MONITOR</w:t>
        <w:tab/>
      </w:r>
      <w:r>
        <w:rPr>
          <w:rFonts w:ascii="Arial"/>
          <w:b/>
          <w:color w:val="008000"/>
          <w:sz w:val="21"/>
        </w:rPr>
        <w:t>C.</w:t>
      </w:r>
      <w:r>
        <w:rPr>
          <w:rFonts w:ascii="Arial"/>
          <w:b/>
          <w:color w:val="008000"/>
          <w:spacing w:val="56"/>
          <w:sz w:val="21"/>
        </w:rPr>
        <w:t> </w:t>
      </w:r>
      <w:r>
        <w:rPr>
          <w:rFonts w:ascii="Arial"/>
          <w:b/>
          <w:color w:val="008000"/>
          <w:spacing w:val="-4"/>
          <w:sz w:val="21"/>
        </w:rPr>
        <w:t>ALARM</w:t>
      </w:r>
      <w:r>
        <w:rPr>
          <w:rFonts w:ascii="Arial"/>
          <w:spacing w:val="-4"/>
          <w:sz w:val="21"/>
        </w:rPr>
      </w:r>
    </w:p>
    <w:p>
      <w:pPr>
        <w:spacing w:before="10"/>
        <w:ind w:left="931" w:right="-16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color w:val="0000FF"/>
          <w:sz w:val="21"/>
        </w:rPr>
        <w:t>B.  </w:t>
      </w:r>
      <w:r>
        <w:rPr>
          <w:rFonts w:ascii="Arial"/>
          <w:b/>
          <w:color w:val="0000FF"/>
          <w:spacing w:val="-3"/>
          <w:sz w:val="21"/>
        </w:rPr>
        <w:t>SET  </w:t>
      </w:r>
      <w:r>
        <w:rPr>
          <w:rFonts w:ascii="Arial"/>
          <w:b/>
          <w:spacing w:val="-3"/>
          <w:sz w:val="21"/>
        </w:rPr>
        <w:t>D. </w:t>
      </w:r>
      <w:r>
        <w:rPr>
          <w:rFonts w:ascii="Arial"/>
          <w:b/>
          <w:spacing w:val="17"/>
          <w:sz w:val="21"/>
        </w:rPr>
        <w:t> </w:t>
      </w:r>
      <w:r>
        <w:rPr>
          <w:rFonts w:ascii="Arial"/>
          <w:b/>
          <w:spacing w:val="-3"/>
          <w:sz w:val="21"/>
        </w:rPr>
        <w:t>TEST</w:t>
      </w:r>
      <w:r>
        <w:rPr>
          <w:rFonts w:ascii="Arial"/>
          <w:spacing w:val="-3"/>
          <w:sz w:val="21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5"/>
        <w:ind w:right="0"/>
        <w:rPr>
          <w:rFonts w:ascii="Arial" w:hAnsi="Arial" w:cs="Arial" w:eastAsia="Arial" w:hint="default"/>
          <w:b/>
          <w:bCs/>
          <w:sz w:val="18"/>
          <w:szCs w:val="18"/>
        </w:rPr>
      </w:pPr>
    </w:p>
    <w:p>
      <w:pPr>
        <w:spacing w:before="0"/>
        <w:ind w:left="467" w:right="-15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color w:val="0000FF"/>
          <w:spacing w:val="-3"/>
          <w:sz w:val="21"/>
        </w:rPr>
        <w:t>BO  </w:t>
      </w:r>
      <w:r>
        <w:rPr>
          <w:rFonts w:ascii="Arial"/>
          <w:b/>
          <w:color w:val="FF0000"/>
          <w:sz w:val="21"/>
        </w:rPr>
        <w:t>1. </w:t>
      </w:r>
      <w:r>
        <w:rPr>
          <w:rFonts w:ascii="Arial"/>
          <w:b/>
          <w:color w:val="FF0000"/>
          <w:spacing w:val="11"/>
          <w:sz w:val="21"/>
        </w:rPr>
        <w:t> </w:t>
      </w:r>
      <w:r>
        <w:rPr>
          <w:rFonts w:ascii="Arial"/>
          <w:b/>
          <w:color w:val="FF0000"/>
          <w:spacing w:val="-4"/>
          <w:sz w:val="21"/>
        </w:rPr>
        <w:t>VCM</w:t>
      </w:r>
      <w:r>
        <w:rPr>
          <w:rFonts w:ascii="Arial"/>
          <w:spacing w:val="-4"/>
          <w:sz w:val="21"/>
        </w:rPr>
      </w:r>
    </w:p>
    <w:p>
      <w:pPr>
        <w:spacing w:before="10"/>
        <w:ind w:left="908" w:right="-15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-17"/>
          <w:sz w:val="21"/>
        </w:rPr>
        <w:t>2. </w:t>
      </w:r>
      <w:r>
        <w:rPr>
          <w:rFonts w:ascii="Arial"/>
          <w:b/>
          <w:spacing w:val="12"/>
          <w:sz w:val="21"/>
        </w:rPr>
        <w:t> </w:t>
      </w:r>
      <w:r>
        <w:rPr>
          <w:rFonts w:ascii="Arial"/>
          <w:b/>
          <w:sz w:val="21"/>
        </w:rPr>
        <w:t>MP</w:t>
      </w:r>
      <w:r>
        <w:rPr>
          <w:rFonts w:ascii="Arial"/>
          <w:sz w:val="21"/>
        </w:rPr>
      </w:r>
    </w:p>
    <w:p>
      <w:pPr>
        <w:spacing w:line="240" w:lineRule="auto" w:before="4"/>
        <w:ind w:right="0"/>
        <w:rPr>
          <w:rFonts w:ascii="Arial" w:hAnsi="Arial" w:cs="Arial" w:eastAsia="Arial" w:hint="default"/>
          <w:b/>
          <w:bCs/>
          <w:sz w:val="17"/>
          <w:szCs w:val="17"/>
        </w:rPr>
      </w:pPr>
      <w:r>
        <w:rPr/>
        <w:br w:type="column"/>
      </w:r>
      <w:r>
        <w:rPr>
          <w:rFonts w:ascii="Arial"/>
          <w:b/>
          <w:sz w:val="17"/>
        </w:rPr>
      </w:r>
    </w:p>
    <w:p>
      <w:pPr>
        <w:tabs>
          <w:tab w:pos="2453" w:val="left" w:leader="none"/>
        </w:tabs>
        <w:spacing w:before="0"/>
        <w:ind w:left="564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2"/>
          <w:sz w:val="21"/>
        </w:rPr>
        <w:t>B1</w:t>
      </w:r>
      <w:r>
        <w:rPr>
          <w:rFonts w:ascii="Arial"/>
          <w:b/>
          <w:spacing w:val="51"/>
          <w:sz w:val="21"/>
        </w:rPr>
        <w:t> </w:t>
      </w:r>
      <w:r>
        <w:rPr>
          <w:rFonts w:ascii="Arial"/>
          <w:b/>
          <w:sz w:val="21"/>
        </w:rPr>
        <w:t>CONT </w:t>
      </w:r>
      <w:r>
        <w:rPr>
          <w:rFonts w:ascii="Arial"/>
          <w:b/>
          <w:spacing w:val="-3"/>
          <w:sz w:val="21"/>
        </w:rPr>
        <w:t>TYPE</w:t>
        <w:tab/>
      </w:r>
      <w:r>
        <w:rPr>
          <w:rFonts w:ascii="Arial"/>
          <w:b/>
          <w:sz w:val="21"/>
        </w:rPr>
        <w:t>MC</w:t>
      </w:r>
      <w:r>
        <w:rPr>
          <w:rFonts w:ascii="Arial"/>
          <w:sz w:val="21"/>
        </w:rPr>
      </w:r>
    </w:p>
    <w:p>
      <w:pPr>
        <w:tabs>
          <w:tab w:pos="2453" w:val="left" w:leader="none"/>
        </w:tabs>
        <w:spacing w:before="10"/>
        <w:ind w:left="564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z w:val="21"/>
        </w:rPr>
        <w:t>01</w:t>
      </w:r>
      <w:r>
        <w:rPr>
          <w:rFonts w:ascii="Arial"/>
          <w:b/>
          <w:spacing w:val="55"/>
          <w:sz w:val="21"/>
        </w:rPr>
        <w:t> </w:t>
      </w:r>
      <w:r>
        <w:rPr>
          <w:rFonts w:ascii="Arial"/>
          <w:b/>
          <w:sz w:val="21"/>
        </w:rPr>
        <w:t>T/M</w:t>
      </w:r>
      <w:r>
        <w:rPr>
          <w:rFonts w:ascii="Arial"/>
          <w:b/>
          <w:spacing w:val="7"/>
          <w:sz w:val="21"/>
        </w:rPr>
        <w:t> </w:t>
      </w:r>
      <w:r>
        <w:rPr>
          <w:rFonts w:ascii="Arial"/>
          <w:b/>
          <w:spacing w:val="-3"/>
          <w:sz w:val="21"/>
        </w:rPr>
        <w:t>TYPE</w:t>
        <w:tab/>
        <w:t>ATM</w:t>
      </w:r>
      <w:r>
        <w:rPr>
          <w:rFonts w:ascii="Arial"/>
          <w:spacing w:val="-3"/>
          <w:sz w:val="21"/>
        </w:rPr>
      </w:r>
    </w:p>
    <w:p>
      <w:pPr>
        <w:spacing w:line="240" w:lineRule="auto" w:before="6"/>
        <w:ind w:right="0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spacing w:before="0"/>
        <w:ind w:left="522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2"/>
          <w:sz w:val="21"/>
        </w:rPr>
        <w:t>B2  </w:t>
      </w:r>
      <w:r>
        <w:rPr>
          <w:rFonts w:ascii="Arial"/>
          <w:b/>
          <w:spacing w:val="-3"/>
          <w:sz w:val="21"/>
        </w:rPr>
        <w:t>SER </w:t>
      </w:r>
      <w:r>
        <w:rPr>
          <w:rFonts w:ascii="Arial"/>
          <w:b/>
          <w:sz w:val="21"/>
        </w:rPr>
        <w:t>REMIND  </w:t>
      </w:r>
      <w:r>
        <w:rPr>
          <w:rFonts w:ascii="Arial"/>
          <w:b/>
          <w:spacing w:val="8"/>
          <w:sz w:val="21"/>
        </w:rPr>
        <w:t> </w:t>
      </w:r>
      <w:r>
        <w:rPr>
          <w:rFonts w:ascii="Arial"/>
          <w:b/>
          <w:spacing w:val="-3"/>
          <w:sz w:val="21"/>
        </w:rPr>
        <w:t>MANU</w:t>
      </w:r>
      <w:r>
        <w:rPr>
          <w:rFonts w:ascii="Arial"/>
          <w:sz w:val="21"/>
        </w:rPr>
      </w:r>
    </w:p>
    <w:p>
      <w:pPr>
        <w:tabs>
          <w:tab w:pos="1781" w:val="left" w:leader="none"/>
        </w:tabs>
        <w:spacing w:before="10"/>
        <w:ind w:left="522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z w:val="21"/>
        </w:rPr>
        <w:t>01</w:t>
      </w:r>
      <w:r>
        <w:rPr>
          <w:rFonts w:ascii="Arial"/>
          <w:b/>
          <w:spacing w:val="56"/>
          <w:sz w:val="21"/>
        </w:rPr>
        <w:t> </w:t>
      </w:r>
      <w:r>
        <w:rPr>
          <w:rFonts w:ascii="Arial"/>
          <w:b/>
          <w:sz w:val="21"/>
        </w:rPr>
        <w:t>MANU</w:t>
        <w:tab/>
      </w:r>
      <w:r>
        <w:rPr>
          <w:rFonts w:ascii="Arial"/>
          <w:b/>
          <w:spacing w:val="-3"/>
          <w:sz w:val="21"/>
        </w:rPr>
        <w:t>HOUR</w:t>
      </w:r>
      <w:r>
        <w:rPr>
          <w:rFonts w:ascii="Arial"/>
          <w:sz w:val="21"/>
        </w:rPr>
      </w:r>
    </w:p>
    <w:p>
      <w:pPr>
        <w:spacing w:after="0"/>
        <w:jc w:val="left"/>
        <w:rPr>
          <w:rFonts w:ascii="Arial" w:hAnsi="Arial" w:cs="Arial" w:eastAsia="Arial" w:hint="default"/>
          <w:sz w:val="21"/>
          <w:szCs w:val="21"/>
        </w:rPr>
        <w:sectPr>
          <w:type w:val="continuous"/>
          <w:pgSz w:w="15840" w:h="12240" w:orient="landscape"/>
          <w:pgMar w:top="360" w:bottom="0" w:left="620" w:right="620"/>
          <w:cols w:num="3" w:equalWidth="0">
            <w:col w:w="3478" w:space="40"/>
            <w:col w:w="1650" w:space="1789"/>
            <w:col w:w="7643"/>
          </w:cols>
        </w:sectPr>
      </w:pPr>
    </w:p>
    <w:p>
      <w:pPr>
        <w:spacing w:line="240" w:lineRule="auto" w:before="2"/>
        <w:ind w:right="0"/>
        <w:rPr>
          <w:rFonts w:ascii="Arial" w:hAnsi="Arial" w:cs="Arial" w:eastAsia="Arial" w:hint="default"/>
          <w:b/>
          <w:bCs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 w:hint="default"/>
          <w:sz w:val="19"/>
          <w:szCs w:val="19"/>
        </w:rPr>
        <w:sectPr>
          <w:type w:val="continuous"/>
          <w:pgSz w:w="15840" w:h="12240" w:orient="landscape"/>
          <w:pgMar w:top="360" w:bottom="0" w:left="620" w:right="620"/>
        </w:sectPr>
      </w:pPr>
    </w:p>
    <w:p>
      <w:pPr>
        <w:spacing w:line="240" w:lineRule="auto" w:before="1"/>
        <w:ind w:right="0"/>
        <w:rPr>
          <w:rFonts w:ascii="Arial" w:hAnsi="Arial" w:cs="Arial" w:eastAsia="Arial" w:hint="default"/>
          <w:b/>
          <w:bCs/>
          <w:sz w:val="29"/>
          <w:szCs w:val="29"/>
        </w:rPr>
      </w:pPr>
    </w:p>
    <w:p>
      <w:pPr>
        <w:spacing w:before="0"/>
        <w:ind w:left="0" w:right="269" w:firstLine="0"/>
        <w:jc w:val="righ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color w:val="008000"/>
          <w:spacing w:val="-3"/>
          <w:sz w:val="21"/>
        </w:rPr>
        <w:t>CO  </w:t>
      </w:r>
      <w:r>
        <w:rPr>
          <w:rFonts w:ascii="Arial"/>
          <w:b/>
          <w:sz w:val="21"/>
        </w:rPr>
        <w:t>1.</w:t>
      </w:r>
      <w:r>
        <w:rPr>
          <w:rFonts w:ascii="Arial"/>
          <w:b/>
          <w:spacing w:val="58"/>
          <w:sz w:val="21"/>
        </w:rPr>
        <w:t> </w:t>
      </w:r>
      <w:r>
        <w:rPr>
          <w:rFonts w:ascii="Arial"/>
          <w:b/>
          <w:sz w:val="21"/>
        </w:rPr>
        <w:t>HISTORY</w:t>
      </w:r>
      <w:r>
        <w:rPr>
          <w:rFonts w:ascii="Arial"/>
          <w:sz w:val="21"/>
        </w:rPr>
      </w:r>
    </w:p>
    <w:p>
      <w:pPr>
        <w:spacing w:before="10"/>
        <w:ind w:left="0" w:right="0" w:firstLine="0"/>
        <w:jc w:val="righ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-22"/>
          <w:sz w:val="21"/>
        </w:rPr>
        <w:t>2. </w:t>
      </w:r>
      <w:r>
        <w:rPr>
          <w:rFonts w:ascii="Arial"/>
          <w:b/>
          <w:spacing w:val="14"/>
          <w:sz w:val="21"/>
        </w:rPr>
        <w:t> </w:t>
      </w:r>
      <w:r>
        <w:rPr>
          <w:rFonts w:ascii="Arial"/>
          <w:b/>
          <w:spacing w:val="-4"/>
          <w:sz w:val="21"/>
        </w:rPr>
        <w:t>CLEAR</w:t>
      </w:r>
      <w:r>
        <w:rPr>
          <w:rFonts w:ascii="Arial"/>
          <w:b/>
          <w:spacing w:val="13"/>
          <w:sz w:val="21"/>
        </w:rPr>
        <w:t> </w:t>
      </w:r>
      <w:r>
        <w:rPr>
          <w:rFonts w:ascii="Arial"/>
          <w:b/>
          <w:spacing w:val="-3"/>
          <w:sz w:val="21"/>
        </w:rPr>
        <w:t>ALL</w:t>
      </w:r>
      <w:r>
        <w:rPr>
          <w:rFonts w:ascii="Arial"/>
          <w:spacing w:val="-3"/>
          <w:sz w:val="21"/>
        </w:rPr>
      </w:r>
    </w:p>
    <w:p>
      <w:pPr>
        <w:spacing w:before="73"/>
        <w:ind w:left="628" w:right="-18" w:firstLine="52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spacing w:val="-6"/>
        </w:rPr>
        <w:br w:type="column"/>
      </w:r>
      <w:r>
        <w:rPr>
          <w:rFonts w:ascii="Arial"/>
          <w:b/>
          <w:spacing w:val="-6"/>
          <w:sz w:val="21"/>
        </w:rPr>
        <w:t>NO</w:t>
      </w:r>
      <w:r>
        <w:rPr>
          <w:rFonts w:ascii="Arial"/>
          <w:sz w:val="21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1"/>
          <w:szCs w:val="21"/>
        </w:rPr>
      </w:pPr>
    </w:p>
    <w:p>
      <w:pPr>
        <w:spacing w:before="0"/>
        <w:ind w:left="628" w:right="-18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-4"/>
          <w:sz w:val="21"/>
        </w:rPr>
        <w:t>YES</w:t>
      </w:r>
      <w:r>
        <w:rPr>
          <w:rFonts w:ascii="Arial"/>
          <w:sz w:val="21"/>
        </w:rPr>
      </w:r>
    </w:p>
    <w:p>
      <w:pPr>
        <w:spacing w:before="73"/>
        <w:ind w:left="378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spacing w:val="-3"/>
        </w:rPr>
        <w:br w:type="column"/>
      </w:r>
      <w:r>
        <w:rPr>
          <w:rFonts w:ascii="Arial"/>
          <w:b/>
          <w:spacing w:val="-3"/>
          <w:sz w:val="21"/>
        </w:rPr>
        <w:t>C1  </w:t>
      </w:r>
      <w:r>
        <w:rPr>
          <w:rFonts w:ascii="Arial"/>
          <w:b/>
          <w:sz w:val="21"/>
        </w:rPr>
        <w:t>NO </w:t>
      </w:r>
      <w:r>
        <w:rPr>
          <w:rFonts w:ascii="Arial"/>
          <w:b/>
          <w:spacing w:val="-4"/>
          <w:sz w:val="21"/>
        </w:rPr>
        <w:t>ALARM</w:t>
      </w:r>
      <w:r>
        <w:rPr>
          <w:rFonts w:ascii="Arial"/>
          <w:b/>
          <w:spacing w:val="15"/>
          <w:sz w:val="21"/>
        </w:rPr>
        <w:t> </w:t>
      </w:r>
      <w:r>
        <w:rPr>
          <w:rFonts w:ascii="Arial"/>
          <w:b/>
          <w:sz w:val="21"/>
        </w:rPr>
        <w:t>HISTORY</w:t>
      </w:r>
      <w:r>
        <w:rPr>
          <w:rFonts w:ascii="Arial"/>
          <w:sz w:val="21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before="115"/>
        <w:ind w:left="378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-3"/>
          <w:sz w:val="21"/>
        </w:rPr>
        <w:t>C1  </w:t>
      </w:r>
      <w:r>
        <w:rPr>
          <w:rFonts w:ascii="Arial"/>
          <w:b/>
          <w:sz w:val="21"/>
        </w:rPr>
        <w:t>02. F-3  </w:t>
      </w:r>
      <w:r>
        <w:rPr>
          <w:rFonts w:ascii="Arial"/>
          <w:b/>
          <w:spacing w:val="11"/>
          <w:sz w:val="21"/>
        </w:rPr>
        <w:t> </w:t>
      </w:r>
      <w:r>
        <w:rPr>
          <w:rFonts w:ascii="Arial"/>
          <w:b/>
          <w:spacing w:val="-4"/>
          <w:sz w:val="21"/>
        </w:rPr>
        <w:t>XXXXX</w:t>
      </w:r>
      <w:r>
        <w:rPr>
          <w:rFonts w:ascii="Arial"/>
          <w:spacing w:val="-4"/>
          <w:sz w:val="21"/>
        </w:rPr>
      </w:r>
    </w:p>
    <w:p>
      <w:pPr>
        <w:tabs>
          <w:tab w:pos="1984" w:val="left" w:leader="none"/>
          <w:tab w:pos="2613" w:val="left" w:leader="none"/>
        </w:tabs>
        <w:spacing w:before="10"/>
        <w:ind w:left="378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z w:val="21"/>
        </w:rPr>
        <w:t>02</w:t>
      </w:r>
      <w:r>
        <w:rPr>
          <w:rFonts w:ascii="Arial"/>
          <w:b/>
          <w:spacing w:val="52"/>
          <w:sz w:val="21"/>
        </w:rPr>
        <w:t> </w:t>
      </w:r>
      <w:r>
        <w:rPr>
          <w:rFonts w:ascii="Arial"/>
          <w:b/>
          <w:sz w:val="21"/>
        </w:rPr>
        <w:t>CLEAR?</w:t>
        <w:tab/>
      </w:r>
      <w:r>
        <w:rPr>
          <w:rFonts w:ascii="Arial"/>
          <w:b/>
          <w:spacing w:val="-3"/>
          <w:w w:val="95"/>
          <w:sz w:val="21"/>
        </w:rPr>
        <w:t>NO</w:t>
        <w:tab/>
      </w:r>
      <w:r>
        <w:rPr>
          <w:rFonts w:ascii="Arial"/>
          <w:b/>
          <w:spacing w:val="-3"/>
          <w:sz w:val="21"/>
        </w:rPr>
        <w:t>YES</w:t>
      </w:r>
      <w:r>
        <w:rPr>
          <w:rFonts w:ascii="Arial"/>
          <w:spacing w:val="-3"/>
          <w:sz w:val="21"/>
        </w:rPr>
      </w:r>
    </w:p>
    <w:p>
      <w:pPr>
        <w:spacing w:after="0"/>
        <w:jc w:val="left"/>
        <w:rPr>
          <w:rFonts w:ascii="Arial" w:hAnsi="Arial" w:cs="Arial" w:eastAsia="Arial" w:hint="default"/>
          <w:sz w:val="21"/>
          <w:szCs w:val="21"/>
        </w:rPr>
        <w:sectPr>
          <w:type w:val="continuous"/>
          <w:pgSz w:w="15840" w:h="12240" w:orient="landscape"/>
          <w:pgMar w:top="360" w:bottom="0" w:left="620" w:right="620"/>
          <w:cols w:num="3" w:equalWidth="0">
            <w:col w:w="6066" w:space="40"/>
            <w:col w:w="1039" w:space="40"/>
            <w:col w:w="7415"/>
          </w:cols>
        </w:sect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5"/>
        <w:ind w:right="0"/>
        <w:rPr>
          <w:rFonts w:ascii="Arial" w:hAnsi="Arial" w:cs="Arial" w:eastAsia="Arial" w:hint="default"/>
          <w:b/>
          <w:bCs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 w:hint="default"/>
          <w:sz w:val="18"/>
          <w:szCs w:val="18"/>
        </w:rPr>
        <w:sectPr>
          <w:type w:val="continuous"/>
          <w:pgSz w:w="15840" w:h="12240" w:orient="landscape"/>
          <w:pgMar w:top="360" w:bottom="0" w:left="620" w:right="620"/>
        </w:sect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4"/>
        <w:ind w:right="0"/>
        <w:rPr>
          <w:rFonts w:ascii="Arial" w:hAnsi="Arial" w:cs="Arial" w:eastAsia="Arial" w:hint="default"/>
          <w:b/>
          <w:bCs/>
          <w:sz w:val="17"/>
          <w:szCs w:val="17"/>
        </w:rPr>
      </w:pPr>
    </w:p>
    <w:p>
      <w:pPr>
        <w:spacing w:line="249" w:lineRule="auto" w:before="0"/>
        <w:ind w:left="3859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-3"/>
          <w:sz w:val="21"/>
        </w:rPr>
        <w:t>DO </w:t>
      </w:r>
      <w:r>
        <w:rPr>
          <w:rFonts w:ascii="Arial"/>
          <w:b/>
          <w:sz w:val="21"/>
        </w:rPr>
        <w:t>CAUTION TO MOVE ! </w:t>
      </w:r>
      <w:r>
        <w:rPr>
          <w:rFonts w:ascii="Arial"/>
          <w:b/>
          <w:sz w:val="21"/>
        </w:rPr>
        <w:t>EXE? NO </w:t>
      </w:r>
      <w:r>
        <w:rPr>
          <w:rFonts w:ascii="Arial"/>
          <w:b/>
          <w:spacing w:val="28"/>
          <w:sz w:val="21"/>
        </w:rPr>
        <w:t> </w:t>
      </w:r>
      <w:r>
        <w:rPr>
          <w:rFonts w:ascii="Arial"/>
          <w:b/>
          <w:spacing w:val="-4"/>
          <w:sz w:val="21"/>
        </w:rPr>
        <w:t>YES</w:t>
      </w:r>
      <w:r>
        <w:rPr>
          <w:rFonts w:ascii="Arial"/>
          <w:sz w:val="21"/>
        </w:rPr>
      </w:r>
    </w:p>
    <w:p>
      <w:pPr>
        <w:spacing w:before="73"/>
        <w:ind w:left="1232" w:right="-9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spacing w:val="2"/>
        </w:rPr>
        <w:br w:type="column"/>
      </w:r>
      <w:r>
        <w:rPr>
          <w:rFonts w:ascii="Arial"/>
          <w:b/>
          <w:spacing w:val="2"/>
          <w:sz w:val="21"/>
        </w:rPr>
        <w:t>C2  </w:t>
      </w:r>
      <w:r>
        <w:rPr>
          <w:rFonts w:ascii="Arial"/>
          <w:b/>
          <w:spacing w:val="-4"/>
          <w:sz w:val="21"/>
        </w:rPr>
        <w:t>CLEAR </w:t>
      </w:r>
      <w:r>
        <w:rPr>
          <w:rFonts w:ascii="Arial"/>
          <w:b/>
          <w:spacing w:val="-3"/>
          <w:sz w:val="21"/>
        </w:rPr>
        <w:t>ALL</w:t>
      </w:r>
      <w:r>
        <w:rPr>
          <w:rFonts w:ascii="Arial"/>
          <w:b/>
          <w:spacing w:val="-10"/>
          <w:sz w:val="21"/>
        </w:rPr>
        <w:t> </w:t>
      </w:r>
      <w:r>
        <w:rPr>
          <w:rFonts w:ascii="Arial"/>
          <w:b/>
          <w:sz w:val="21"/>
        </w:rPr>
        <w:t>HISTORY</w:t>
      </w:r>
      <w:r>
        <w:rPr>
          <w:rFonts w:ascii="Arial"/>
          <w:sz w:val="21"/>
        </w:rPr>
      </w:r>
    </w:p>
    <w:p>
      <w:pPr>
        <w:tabs>
          <w:tab w:pos="2146" w:val="left" w:leader="none"/>
        </w:tabs>
        <w:spacing w:before="9"/>
        <w:ind w:left="1232" w:right="-9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z w:val="21"/>
        </w:rPr>
        <w:t>01</w:t>
      </w:r>
      <w:r>
        <w:rPr>
          <w:rFonts w:ascii="Arial"/>
          <w:b/>
          <w:spacing w:val="53"/>
          <w:sz w:val="21"/>
        </w:rPr>
        <w:t> </w:t>
      </w:r>
      <w:r>
        <w:rPr>
          <w:rFonts w:ascii="Arial"/>
          <w:b/>
          <w:spacing w:val="-3"/>
          <w:sz w:val="21"/>
        </w:rPr>
        <w:t>NO</w:t>
        <w:tab/>
        <w:t>YES</w:t>
      </w:r>
      <w:r>
        <w:rPr>
          <w:rFonts w:ascii="Arial"/>
          <w:spacing w:val="-3"/>
          <w:sz w:val="21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5"/>
        <w:ind w:right="0"/>
        <w:rPr>
          <w:rFonts w:ascii="Arial" w:hAnsi="Arial" w:cs="Arial" w:eastAsia="Arial" w:hint="default"/>
          <w:b/>
          <w:bCs/>
          <w:sz w:val="27"/>
          <w:szCs w:val="27"/>
        </w:rPr>
      </w:pPr>
    </w:p>
    <w:p>
      <w:pPr>
        <w:tabs>
          <w:tab w:pos="2491" w:val="left" w:leader="none"/>
        </w:tabs>
        <w:spacing w:line="249" w:lineRule="auto" w:before="0"/>
        <w:ind w:left="1673" w:right="668" w:hanging="441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b/>
          <w:spacing w:val="2"/>
          <w:sz w:val="21"/>
        </w:rPr>
        <w:t>D0 </w:t>
      </w:r>
      <w:r>
        <w:rPr>
          <w:rFonts w:ascii="Arial"/>
          <w:b/>
          <w:spacing w:val="8"/>
          <w:sz w:val="21"/>
        </w:rPr>
        <w:t> </w:t>
      </w:r>
      <w:r>
        <w:rPr>
          <w:rFonts w:ascii="Arial"/>
          <w:b/>
          <w:spacing w:val="-6"/>
          <w:sz w:val="21"/>
        </w:rPr>
        <w:t>1.VCM</w:t>
        <w:tab/>
      </w:r>
      <w:r>
        <w:rPr>
          <w:rFonts w:ascii="Arial"/>
          <w:b/>
          <w:sz w:val="21"/>
        </w:rPr>
        <w:t>3. </w:t>
      </w:r>
      <w:r>
        <w:rPr>
          <w:rFonts w:ascii="Arial"/>
          <w:b/>
          <w:spacing w:val="5"/>
          <w:sz w:val="21"/>
        </w:rPr>
        <w:t> </w:t>
      </w:r>
      <w:r>
        <w:rPr>
          <w:rFonts w:ascii="Arial"/>
          <w:b/>
          <w:sz w:val="21"/>
        </w:rPr>
        <w:t>MP</w:t>
      </w:r>
      <w:r>
        <w:rPr>
          <w:rFonts w:ascii="Arial"/>
          <w:b/>
          <w:w w:val="99"/>
          <w:sz w:val="21"/>
        </w:rPr>
        <w:t> </w:t>
      </w:r>
      <w:r>
        <w:rPr>
          <w:rFonts w:ascii="Arial"/>
          <w:b/>
          <w:spacing w:val="-8"/>
          <w:sz w:val="21"/>
        </w:rPr>
        <w:t>2.ECM</w:t>
      </w:r>
      <w:r>
        <w:rPr>
          <w:rFonts w:ascii="Arial"/>
          <w:spacing w:val="-8"/>
          <w:sz w:val="21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8"/>
          <w:szCs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8"/>
          <w:szCs w:val="28"/>
        </w:rPr>
      </w:pPr>
    </w:p>
    <w:p>
      <w:pPr>
        <w:spacing w:before="192"/>
        <w:ind w:left="1908" w:right="1966" w:firstLine="0"/>
        <w:jc w:val="center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w w:val="105"/>
          <w:sz w:val="14"/>
        </w:rPr>
        <w:t>Y</w:t>
      </w:r>
      <w:r>
        <w:rPr>
          <w:rFonts w:ascii="Arial"/>
          <w:color w:val="080808"/>
          <w:w w:val="105"/>
          <w:sz w:val="28"/>
        </w:rPr>
        <w:t>39</w:t>
      </w:r>
      <w:r>
        <w:rPr>
          <w:rFonts w:ascii="Arial"/>
          <w:w w:val="105"/>
          <w:sz w:val="28"/>
        </w:rPr>
      </w:r>
    </w:p>
    <w:p>
      <w:pPr>
        <w:spacing w:after="0"/>
        <w:jc w:val="center"/>
        <w:rPr>
          <w:rFonts w:ascii="Arial" w:hAnsi="Arial" w:cs="Arial" w:eastAsia="Arial" w:hint="default"/>
          <w:sz w:val="28"/>
          <w:szCs w:val="28"/>
        </w:rPr>
        <w:sectPr>
          <w:type w:val="continuous"/>
          <w:pgSz w:w="15840" w:h="12240" w:orient="landscape"/>
          <w:pgMar w:top="360" w:bottom="0" w:left="620" w:right="620"/>
          <w:cols w:num="3" w:equalWidth="0">
            <w:col w:w="6406" w:space="40"/>
            <w:col w:w="3776" w:space="40"/>
            <w:col w:w="4338"/>
          </w:cols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36pt;margin-top:36pt;width:720pt;height:540pt;mso-position-horizontal-relative:page;mso-position-vertical-relative:page;z-index:-124120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177" o:title=""/>
              </v:shape>
            </v:group>
            <v:group style="position:absolute;left:7319;top:2760;width:2;height:2" coordorigin="7319,2760" coordsize="2,2">
              <v:shape style="position:absolute;left:7319;top:2760;width:2;height:2" coordorigin="7319,2760" coordsize="2,0" path="m7319,2760l7320,2760e" filled="false" stroked="true" strokeweight=".06pt" strokecolor="#bfbfbf">
                <v:path arrowok="t"/>
              </v:shape>
            </v:group>
            <v:group style="position:absolute;left:7319;top:3359;width:2;height:2" coordorigin="7319,3359" coordsize="2,2">
              <v:shape style="position:absolute;left:7319;top:3359;width:2;height:2" coordorigin="7319,3359" coordsize="2,0" path="m7319,3359l7320,3359e" filled="false" stroked="true" strokeweight=".06pt" strokecolor="#bfbfbf">
                <v:path arrowok="t"/>
              </v:shape>
            </v:group>
            <v:group style="position:absolute;left:7319;top:3959;width:2;height:2" coordorigin="7319,3959" coordsize="2,2">
              <v:shape style="position:absolute;left:7319;top:3959;width:2;height:2" coordorigin="7319,3959" coordsize="2,0" path="m7319,3959l7320,3959e" filled="false" stroked="true" strokeweight=".06pt" strokecolor="#bfbfbf">
                <v:path arrowok="t"/>
              </v:shape>
            </v:group>
            <v:group style="position:absolute;left:7319;top:4559;width:2;height:2" coordorigin="7319,4559" coordsize="2,2">
              <v:shape style="position:absolute;left:7319;top:4559;width:2;height:2" coordorigin="7319,4559" coordsize="2,0" path="m7319,4559l7320,4559e" filled="false" stroked="true" strokeweight=".06pt" strokecolor="#bfbfbf">
                <v:path arrowok="t"/>
              </v:shape>
            </v:group>
            <v:group style="position:absolute;left:7319;top:5158;width:2;height:2" coordorigin="7319,5158" coordsize="2,2">
              <v:shape style="position:absolute;left:7319;top:5158;width:2;height:2" coordorigin="7319,5158" coordsize="2,0" path="m7319,5158l7320,5158e" filled="false" stroked="true" strokeweight=".06pt" strokecolor="#bfbfbf">
                <v:path arrowok="t"/>
              </v:shape>
            </v:group>
            <v:group style="position:absolute;left:7319;top:5758;width:2;height:2" coordorigin="7319,5758" coordsize="2,2">
              <v:shape style="position:absolute;left:7319;top:5758;width:2;height:2" coordorigin="7319,5758" coordsize="2,0" path="m7319,5758l7320,5758e" filled="false" stroked="true" strokeweight=".06pt" strokecolor="#bfbfbf">
                <v:path arrowok="t"/>
              </v:shape>
            </v:group>
            <v:group style="position:absolute;left:7319;top:6358;width:2;height:2" coordorigin="7319,6358" coordsize="2,2">
              <v:shape style="position:absolute;left:7319;top:6358;width:2;height:2" coordorigin="7319,6358" coordsize="2,0" path="m7319,6358l7320,6358e" filled="false" stroked="true" strokeweight=".06pt" strokecolor="#bfbfbf">
                <v:path arrowok="t"/>
              </v:shape>
            </v:group>
            <v:group style="position:absolute;left:7319;top:6958;width:2;height:2" coordorigin="7319,6958" coordsize="2,2">
              <v:shape style="position:absolute;left:7319;top:6958;width:2;height:2" coordorigin="7319,6958" coordsize="2,0" path="m7319,6958l7320,6958e" filled="false" stroked="true" strokeweight=".06pt" strokecolor="#bfbfbf">
                <v:path arrowok="t"/>
              </v:shape>
            </v:group>
            <v:group style="position:absolute;left:7319;top:7556;width:2;height:2" coordorigin="7319,7556" coordsize="2,2">
              <v:shape style="position:absolute;left:7319;top:7556;width:2;height:2" coordorigin="7319,7556" coordsize="2,0" path="m7319,7556l7320,7556e" filled="false" stroked="true" strokeweight=".06pt" strokecolor="#bfbfbf">
                <v:path arrowok="t"/>
              </v:shape>
            </v:group>
            <v:group style="position:absolute;left:7319;top:8156;width:2;height:2" coordorigin="7319,8156" coordsize="2,2">
              <v:shape style="position:absolute;left:7319;top:8156;width:2;height:2" coordorigin="7319,8156" coordsize="2,0" path="m7319,8156l7320,8156e" filled="false" stroked="true" strokeweight=".06pt" strokecolor="#bfbfbf">
                <v:path arrowok="t"/>
              </v:shape>
            </v:group>
            <v:group style="position:absolute;left:7319;top:8756;width:2;height:2" coordorigin="7319,8756" coordsize="2,2">
              <v:shape style="position:absolute;left:7319;top:8756;width:2;height:2" coordorigin="7319,8756" coordsize="2,0" path="m7319,8756l7320,8756e" filled="false" stroked="true" strokeweight=".06pt" strokecolor="#bfbfbf">
                <v:path arrowok="t"/>
              </v:shape>
            </v:group>
            <v:group style="position:absolute;left:7319;top:9356;width:2;height:2" coordorigin="7319,9356" coordsize="2,2">
              <v:shape style="position:absolute;left:7319;top:9356;width:2;height:2" coordorigin="7319,9356" coordsize="2,0" path="m7319,9356l7320,9356e" filled="false" stroked="true" strokeweight=".06pt" strokecolor="#bfbfbf">
                <v:path arrowok="t"/>
              </v:shape>
            </v:group>
            <v:group style="position:absolute;left:7319;top:9955;width:2;height:2" coordorigin="7319,9955" coordsize="2,2">
              <v:shape style="position:absolute;left:7319;top:9955;width:2;height:2" coordorigin="7319,9955" coordsize="2,0" path="m7319,9955l7320,9955e" filled="false" stroked="true" strokeweight=".06pt" strokecolor="#bfbfbf">
                <v:path arrowok="t"/>
              </v:shape>
            </v:group>
            <v:group style="position:absolute;left:7319;top:10555;width:2;height:2" coordorigin="7319,10555" coordsize="2,2">
              <v:shape style="position:absolute;left:7319;top:10555;width:2;height:2" coordorigin="7319,10555" coordsize="2,0" path="m7319,10555l7320,10555e" filled="false" stroked="true" strokeweight=".06pt" strokecolor="#bfbfbf">
                <v:path arrowok="t"/>
              </v:shape>
            </v:group>
            <v:group style="position:absolute;left:7319;top:11155;width:2;height:2" coordorigin="7319,11155" coordsize="2,2">
              <v:shape style="position:absolute;left:7319;top:11155;width:2;height:2" coordorigin="7319,11155" coordsize="2,0" path="m7319,11155l7320,11155e" filled="false" stroked="true" strokeweight=".06pt" strokecolor="#bfbfbf">
                <v:path arrowok="t"/>
              </v:shape>
              <v:shape style="position:absolute;left:7320;top:2760;width:7560;height:2880" type="#_x0000_t75" stroked="false">
                <v:imagedata r:id="rId11" o:title=""/>
              </v:shape>
              <v:shape style="position:absolute;left:7320;top:6600;width:7560;height:2880" type="#_x0000_t75" stroked="false">
                <v:imagedata r:id="rId11" o:title=""/>
              </v:shape>
              <v:shape style="position:absolute;left:8160;top:3960;width:4326;height:840" type="#_x0000_t75" stroked="false">
                <v:imagedata r:id="rId178" o:title=""/>
              </v:shape>
              <v:shape style="position:absolute;left:8160;top:7800;width:4321;height:960" type="#_x0000_t75" stroked="false">
                <v:imagedata r:id="rId179" o:title=""/>
              </v:shape>
            </v:group>
            <w10:wrap type="none"/>
          </v:group>
        </w:pict>
      </w:r>
    </w:p>
    <w:p>
      <w:pPr>
        <w:pStyle w:val="Heading3"/>
        <w:spacing w:line="240" w:lineRule="auto"/>
        <w:ind w:left="2162" w:right="0"/>
        <w:jc w:val="left"/>
      </w:pPr>
      <w:r>
        <w:rPr>
          <w:color w:val="080808"/>
          <w:w w:val="100"/>
        </w:rPr>
      </w:r>
      <w:r>
        <w:rPr>
          <w:shadow/>
          <w:color w:val="080808"/>
        </w:rPr>
        <w:t>VCM </w:t>
      </w:r>
      <w:r>
        <w:rPr>
          <w:shadow w:val="0"/>
          <w:color w:val="080808"/>
        </w:rPr>
      </w:r>
      <w:r>
        <w:rPr>
          <w:shadow/>
          <w:color w:val="080808"/>
        </w:rPr>
        <w:t>Active </w:t>
      </w:r>
      <w:r>
        <w:rPr>
          <w:shadow w:val="0"/>
          <w:color w:val="080808"/>
        </w:rPr>
      </w:r>
      <w:r>
        <w:rPr>
          <w:shadow/>
          <w:color w:val="080808"/>
        </w:rPr>
        <w:t>test</w:t>
      </w:r>
      <w:r>
        <w:rPr>
          <w:shadow/>
          <w:color w:val="080808"/>
          <w:spacing w:val="-4"/>
        </w:rPr>
        <w:t> </w:t>
      </w:r>
      <w:r>
        <w:rPr>
          <w:shadow w:val="0"/>
          <w:color w:val="080808"/>
          <w:spacing w:val="-4"/>
        </w:rPr>
      </w:r>
      <w:r>
        <w:rPr>
          <w:shadow/>
          <w:color w:val="080808"/>
        </w:rPr>
        <w:t>D1</w:t>
      </w:r>
      <w:r>
        <w:rPr>
          <w:shadow w:val="0"/>
          <w:color w:val="080808"/>
        </w:rPr>
      </w:r>
      <w:r>
        <w:rPr>
          <w:shadow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ind w:right="0"/>
        <w:rPr>
          <w:rFonts w:ascii="Arial" w:hAnsi="Arial" w:cs="Arial" w:eastAsia="Arial" w:hint="default"/>
          <w:sz w:val="36"/>
          <w:szCs w:val="36"/>
        </w:rPr>
      </w:pPr>
    </w:p>
    <w:p>
      <w:pPr>
        <w:spacing w:before="0"/>
        <w:ind w:left="0" w:right="34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/>
        <w:pict>
          <v:shape style="position:absolute;margin-left:66.239998pt;margin-top:-406.043152pt;width:300.2pt;height:421.15pt;mso-position-horizontal-relative:page;mso-position-vertical-relative:paragraph;z-index:2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78"/>
                  </w:tblGrid>
                  <w:tr>
                    <w:trPr>
                      <w:trHeight w:val="599" w:hRule="exact"/>
                    </w:trPr>
                    <w:tc>
                      <w:tcPr>
                        <w:tcW w:w="5978" w:type="dxa"/>
                        <w:tcBorders>
                          <w:top w:val="single" w:sz="11" w:space="0" w:color="000000"/>
                          <w:left w:val="single" w:sz="7" w:space="0" w:color="000000"/>
                          <w:bottom w:val="single" w:sz="11" w:space="0" w:color="BFBFBF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47" w:right="0"/>
                          <w:jc w:val="left"/>
                          <w:rPr>
                            <w:rFonts w:ascii="Arial" w:hAnsi="Arial" w:cs="Arial" w:eastAsia="Arial" w:hint="default"/>
                            <w:sz w:val="46"/>
                            <w:szCs w:val="46"/>
                          </w:rPr>
                        </w:pPr>
                        <w:r>
                          <w:rPr>
                            <w:rFonts w:ascii="Arial"/>
                            <w:spacing w:val="-22"/>
                            <w:w w:val="60"/>
                            <w:sz w:val="46"/>
                          </w:rPr>
                          <w:t>AUTO</w:t>
                        </w:r>
                        <w:r>
                          <w:rPr>
                            <w:rFonts w:ascii="Arial"/>
                            <w:spacing w:val="32"/>
                            <w:w w:val="60"/>
                            <w:sz w:val="46"/>
                          </w:rPr>
                          <w:t> </w:t>
                        </w:r>
                        <w:r>
                          <w:rPr>
                            <w:rFonts w:ascii="Arial"/>
                            <w:spacing w:val="-16"/>
                            <w:w w:val="60"/>
                            <w:sz w:val="46"/>
                          </w:rPr>
                          <w:t>LIGHT </w:t>
                        </w:r>
                        <w:r>
                          <w:rPr>
                            <w:rFonts w:ascii="Arial"/>
                            <w:spacing w:val="-13"/>
                            <w:w w:val="60"/>
                            <w:sz w:val="46"/>
                          </w:rPr>
                          <w:t> </w:t>
                        </w:r>
                        <w:r>
                          <w:rPr>
                            <w:rFonts w:ascii="Arial"/>
                            <w:spacing w:val="-14"/>
                            <w:w w:val="60"/>
                            <w:sz w:val="46"/>
                          </w:rPr>
                          <w:t>RELAY</w:t>
                        </w:r>
                        <w:r>
                          <w:rPr>
                            <w:rFonts w:ascii="Arial"/>
                            <w:spacing w:val="-14"/>
                            <w:sz w:val="46"/>
                          </w:rPr>
                        </w:r>
                      </w:p>
                    </w:tc>
                  </w:tr>
                  <w:tr>
                    <w:trPr>
                      <w:trHeight w:val="600" w:hRule="exact"/>
                    </w:trPr>
                    <w:tc>
                      <w:tcPr>
                        <w:tcW w:w="5978" w:type="dxa"/>
                        <w:tcBorders>
                          <w:top w:val="single" w:sz="11" w:space="0" w:color="BFBFBF"/>
                          <w:left w:val="single" w:sz="7" w:space="0" w:color="000000"/>
                          <w:bottom w:val="single" w:sz="11" w:space="0" w:color="BFBFBF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47" w:right="0"/>
                          <w:jc w:val="left"/>
                          <w:rPr>
                            <w:rFonts w:ascii="Arial" w:hAnsi="Arial" w:cs="Arial" w:eastAsia="Arial" w:hint="default"/>
                            <w:sz w:val="46"/>
                            <w:szCs w:val="46"/>
                          </w:rPr>
                        </w:pPr>
                        <w:r>
                          <w:rPr>
                            <w:rFonts w:ascii="Arial"/>
                            <w:spacing w:val="-13"/>
                            <w:w w:val="60"/>
                            <w:sz w:val="46"/>
                          </w:rPr>
                          <w:t>WARNING</w:t>
                        </w:r>
                        <w:r>
                          <w:rPr>
                            <w:rFonts w:ascii="Arial"/>
                            <w:spacing w:val="50"/>
                            <w:w w:val="60"/>
                            <w:sz w:val="46"/>
                          </w:rPr>
                          <w:t> </w:t>
                        </w:r>
                        <w:r>
                          <w:rPr>
                            <w:rFonts w:ascii="Arial"/>
                            <w:w w:val="60"/>
                            <w:sz w:val="46"/>
                          </w:rPr>
                          <w:t>1</w:t>
                        </w:r>
                        <w:r>
                          <w:rPr>
                            <w:rFonts w:ascii="Arial"/>
                            <w:spacing w:val="51"/>
                            <w:w w:val="60"/>
                            <w:sz w:val="46"/>
                          </w:rPr>
                          <w:t> </w:t>
                        </w:r>
                        <w:r>
                          <w:rPr>
                            <w:rFonts w:ascii="Arial"/>
                            <w:spacing w:val="-25"/>
                            <w:w w:val="60"/>
                            <w:sz w:val="46"/>
                          </w:rPr>
                          <w:t>BUZZER</w:t>
                        </w:r>
                        <w:r>
                          <w:rPr>
                            <w:rFonts w:ascii="Arial"/>
                            <w:sz w:val="46"/>
                          </w:rPr>
                        </w:r>
                      </w:p>
                    </w:tc>
                  </w:tr>
                  <w:tr>
                    <w:trPr>
                      <w:trHeight w:val="600" w:hRule="exact"/>
                    </w:trPr>
                    <w:tc>
                      <w:tcPr>
                        <w:tcW w:w="5978" w:type="dxa"/>
                        <w:tcBorders>
                          <w:top w:val="single" w:sz="11" w:space="0" w:color="BFBFBF"/>
                          <w:left w:val="single" w:sz="7" w:space="0" w:color="000000"/>
                          <w:bottom w:val="single" w:sz="11" w:space="0" w:color="BFBFBF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47" w:right="0"/>
                          <w:jc w:val="left"/>
                          <w:rPr>
                            <w:rFonts w:ascii="Arial" w:hAnsi="Arial" w:cs="Arial" w:eastAsia="Arial" w:hint="default"/>
                            <w:sz w:val="46"/>
                            <w:szCs w:val="46"/>
                          </w:rPr>
                        </w:pPr>
                        <w:r>
                          <w:rPr>
                            <w:rFonts w:ascii="Arial"/>
                            <w:spacing w:val="-13"/>
                            <w:w w:val="60"/>
                            <w:sz w:val="46"/>
                          </w:rPr>
                          <w:t>WARNING</w:t>
                        </w:r>
                        <w:r>
                          <w:rPr>
                            <w:rFonts w:ascii="Arial"/>
                            <w:spacing w:val="50"/>
                            <w:w w:val="60"/>
                            <w:sz w:val="46"/>
                          </w:rPr>
                          <w:t> </w:t>
                        </w:r>
                        <w:r>
                          <w:rPr>
                            <w:rFonts w:ascii="Arial"/>
                            <w:w w:val="60"/>
                            <w:sz w:val="46"/>
                          </w:rPr>
                          <w:t>2</w:t>
                        </w:r>
                        <w:r>
                          <w:rPr>
                            <w:rFonts w:ascii="Arial"/>
                            <w:spacing w:val="51"/>
                            <w:w w:val="60"/>
                            <w:sz w:val="46"/>
                          </w:rPr>
                          <w:t> </w:t>
                        </w:r>
                        <w:r>
                          <w:rPr>
                            <w:rFonts w:ascii="Arial"/>
                            <w:spacing w:val="-25"/>
                            <w:w w:val="60"/>
                            <w:sz w:val="46"/>
                          </w:rPr>
                          <w:t>BUZZER</w:t>
                        </w:r>
                        <w:r>
                          <w:rPr>
                            <w:rFonts w:ascii="Arial"/>
                            <w:sz w:val="46"/>
                          </w:rPr>
                        </w:r>
                      </w:p>
                    </w:tc>
                  </w:tr>
                  <w:tr>
                    <w:trPr>
                      <w:trHeight w:val="599" w:hRule="exact"/>
                    </w:trPr>
                    <w:tc>
                      <w:tcPr>
                        <w:tcW w:w="5978" w:type="dxa"/>
                        <w:tcBorders>
                          <w:top w:val="single" w:sz="11" w:space="0" w:color="BFBFBF"/>
                          <w:left w:val="single" w:sz="7" w:space="0" w:color="000000"/>
                          <w:bottom w:val="single" w:sz="12" w:space="0" w:color="BFBFBF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47" w:right="0"/>
                          <w:jc w:val="left"/>
                          <w:rPr>
                            <w:rFonts w:ascii="Arial" w:hAnsi="Arial" w:cs="Arial" w:eastAsia="Arial" w:hint="default"/>
                            <w:sz w:val="46"/>
                            <w:szCs w:val="46"/>
                          </w:rPr>
                        </w:pPr>
                        <w:r>
                          <w:rPr>
                            <w:rFonts w:ascii="Arial"/>
                            <w:spacing w:val="-24"/>
                            <w:w w:val="60"/>
                            <w:sz w:val="46"/>
                          </w:rPr>
                          <w:t>NEUTRAL  </w:t>
                        </w:r>
                        <w:r>
                          <w:rPr>
                            <w:rFonts w:ascii="Arial"/>
                            <w:spacing w:val="7"/>
                            <w:w w:val="60"/>
                            <w:sz w:val="46"/>
                          </w:rPr>
                          <w:t> </w:t>
                        </w:r>
                        <w:r>
                          <w:rPr>
                            <w:rFonts w:ascii="Arial"/>
                            <w:spacing w:val="-14"/>
                            <w:w w:val="60"/>
                            <w:sz w:val="46"/>
                          </w:rPr>
                          <w:t>SIGNAL</w:t>
                        </w:r>
                        <w:r>
                          <w:rPr>
                            <w:rFonts w:ascii="Arial"/>
                            <w:spacing w:val="-14"/>
                            <w:sz w:val="46"/>
                          </w:rPr>
                        </w:r>
                      </w:p>
                    </w:tc>
                  </w:tr>
                  <w:tr>
                    <w:trPr>
                      <w:trHeight w:val="599" w:hRule="exact"/>
                    </w:trPr>
                    <w:tc>
                      <w:tcPr>
                        <w:tcW w:w="5978" w:type="dxa"/>
                        <w:tcBorders>
                          <w:top w:val="single" w:sz="12" w:space="0" w:color="BFBFBF"/>
                          <w:left w:val="single" w:sz="7" w:space="0" w:color="000000"/>
                          <w:bottom w:val="single" w:sz="11" w:space="0" w:color="BFBFBF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47" w:right="0"/>
                          <w:jc w:val="left"/>
                          <w:rPr>
                            <w:rFonts w:ascii="Arial" w:hAnsi="Arial" w:cs="Arial" w:eastAsia="Arial" w:hint="default"/>
                            <w:sz w:val="46"/>
                            <w:szCs w:val="46"/>
                          </w:rPr>
                        </w:pPr>
                        <w:r>
                          <w:rPr>
                            <w:rFonts w:ascii="Arial"/>
                            <w:spacing w:val="-19"/>
                            <w:w w:val="65"/>
                            <w:sz w:val="46"/>
                          </w:rPr>
                          <w:t>ENGINE</w:t>
                        </w:r>
                        <w:r>
                          <w:rPr>
                            <w:rFonts w:ascii="Arial"/>
                            <w:spacing w:val="-56"/>
                            <w:w w:val="65"/>
                            <w:sz w:val="46"/>
                          </w:rPr>
                          <w:t> </w:t>
                        </w:r>
                        <w:r>
                          <w:rPr>
                            <w:rFonts w:ascii="Arial"/>
                            <w:spacing w:val="-22"/>
                            <w:w w:val="65"/>
                            <w:sz w:val="46"/>
                          </w:rPr>
                          <w:t>STOP</w:t>
                        </w:r>
                        <w:r>
                          <w:rPr>
                            <w:rFonts w:ascii="Arial"/>
                            <w:spacing w:val="-56"/>
                            <w:w w:val="65"/>
                            <w:sz w:val="46"/>
                          </w:rPr>
                          <w:t> </w:t>
                        </w:r>
                        <w:r>
                          <w:rPr>
                            <w:rFonts w:ascii="Arial"/>
                            <w:spacing w:val="-14"/>
                            <w:w w:val="65"/>
                            <w:sz w:val="46"/>
                          </w:rPr>
                          <w:t>RELAY</w:t>
                        </w:r>
                        <w:r>
                          <w:rPr>
                            <w:rFonts w:ascii="Arial"/>
                            <w:spacing w:val="-14"/>
                            <w:sz w:val="46"/>
                          </w:rPr>
                        </w:r>
                      </w:p>
                    </w:tc>
                  </w:tr>
                  <w:tr>
                    <w:trPr>
                      <w:trHeight w:val="600" w:hRule="exact"/>
                    </w:trPr>
                    <w:tc>
                      <w:tcPr>
                        <w:tcW w:w="5978" w:type="dxa"/>
                        <w:tcBorders>
                          <w:top w:val="single" w:sz="11" w:space="0" w:color="BFBFBF"/>
                          <w:left w:val="single" w:sz="7" w:space="0" w:color="000000"/>
                          <w:bottom w:val="single" w:sz="11" w:space="0" w:color="BFBFBF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47" w:right="0"/>
                          <w:jc w:val="left"/>
                          <w:rPr>
                            <w:rFonts w:ascii="Arial" w:hAnsi="Arial" w:cs="Arial" w:eastAsia="Arial" w:hint="default"/>
                            <w:sz w:val="46"/>
                            <w:szCs w:val="46"/>
                          </w:rPr>
                        </w:pPr>
                        <w:r>
                          <w:rPr>
                            <w:rFonts w:ascii="Arial"/>
                            <w:spacing w:val="-5"/>
                            <w:w w:val="60"/>
                            <w:sz w:val="46"/>
                          </w:rPr>
                          <w:t>FC</w:t>
                        </w:r>
                        <w:r>
                          <w:rPr>
                            <w:rFonts w:ascii="Arial"/>
                            <w:spacing w:val="39"/>
                            <w:w w:val="60"/>
                            <w:sz w:val="46"/>
                          </w:rPr>
                          <w:t> </w:t>
                        </w:r>
                        <w:r>
                          <w:rPr>
                            <w:rFonts w:ascii="Arial"/>
                            <w:spacing w:val="-14"/>
                            <w:w w:val="60"/>
                            <w:sz w:val="46"/>
                          </w:rPr>
                          <w:t>RELAY</w:t>
                        </w:r>
                        <w:r>
                          <w:rPr>
                            <w:rFonts w:ascii="Arial"/>
                            <w:spacing w:val="-14"/>
                            <w:sz w:val="46"/>
                          </w:rPr>
                        </w:r>
                      </w:p>
                    </w:tc>
                  </w:tr>
                  <w:tr>
                    <w:trPr>
                      <w:trHeight w:val="600" w:hRule="exact"/>
                    </w:trPr>
                    <w:tc>
                      <w:tcPr>
                        <w:tcW w:w="5978" w:type="dxa"/>
                        <w:tcBorders>
                          <w:top w:val="single" w:sz="11" w:space="0" w:color="BFBFBF"/>
                          <w:left w:val="single" w:sz="7" w:space="0" w:color="000000"/>
                          <w:bottom w:val="single" w:sz="11" w:space="0" w:color="BFBFBF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47" w:right="0"/>
                          <w:jc w:val="left"/>
                          <w:rPr>
                            <w:rFonts w:ascii="Arial" w:hAnsi="Arial" w:cs="Arial" w:eastAsia="Arial" w:hint="default"/>
                            <w:sz w:val="46"/>
                            <w:szCs w:val="46"/>
                          </w:rPr>
                        </w:pPr>
                        <w:r>
                          <w:rPr>
                            <w:rFonts w:ascii="Arial"/>
                            <w:spacing w:val="-12"/>
                            <w:w w:val="60"/>
                            <w:sz w:val="46"/>
                          </w:rPr>
                          <w:t>AUXILIARY </w:t>
                        </w:r>
                        <w:r>
                          <w:rPr>
                            <w:rFonts w:ascii="Arial"/>
                            <w:spacing w:val="45"/>
                            <w:w w:val="60"/>
                            <w:sz w:val="46"/>
                          </w:rPr>
                          <w:t> </w:t>
                        </w:r>
                        <w:r>
                          <w:rPr>
                            <w:rFonts w:ascii="Arial"/>
                            <w:spacing w:val="-20"/>
                            <w:w w:val="60"/>
                            <w:sz w:val="46"/>
                          </w:rPr>
                          <w:t>(OUT1)</w:t>
                        </w:r>
                        <w:r>
                          <w:rPr>
                            <w:rFonts w:ascii="Arial"/>
                            <w:spacing w:val="-20"/>
                            <w:sz w:val="46"/>
                          </w:rPr>
                        </w:r>
                      </w:p>
                    </w:tc>
                  </w:tr>
                  <w:tr>
                    <w:trPr>
                      <w:trHeight w:val="599" w:hRule="exact"/>
                    </w:trPr>
                    <w:tc>
                      <w:tcPr>
                        <w:tcW w:w="5978" w:type="dxa"/>
                        <w:tcBorders>
                          <w:top w:val="single" w:sz="11" w:space="0" w:color="BFBFBF"/>
                          <w:left w:val="single" w:sz="7" w:space="0" w:color="000000"/>
                          <w:bottom w:val="single" w:sz="12" w:space="0" w:color="BFBFBF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47" w:right="0"/>
                          <w:jc w:val="left"/>
                          <w:rPr>
                            <w:rFonts w:ascii="Arial" w:hAnsi="Arial" w:cs="Arial" w:eastAsia="Arial" w:hint="default"/>
                            <w:sz w:val="46"/>
                            <w:szCs w:val="46"/>
                          </w:rPr>
                        </w:pPr>
                        <w:r>
                          <w:rPr>
                            <w:rFonts w:ascii="Arial"/>
                            <w:spacing w:val="-21"/>
                            <w:w w:val="60"/>
                            <w:sz w:val="46"/>
                          </w:rPr>
                          <w:t>STARTER </w:t>
                        </w:r>
                        <w:r>
                          <w:rPr>
                            <w:rFonts w:ascii="Arial"/>
                            <w:spacing w:val="29"/>
                            <w:w w:val="60"/>
                            <w:sz w:val="46"/>
                          </w:rPr>
                          <w:t> </w:t>
                        </w:r>
                        <w:r>
                          <w:rPr>
                            <w:rFonts w:ascii="Arial"/>
                            <w:spacing w:val="-14"/>
                            <w:w w:val="60"/>
                            <w:sz w:val="46"/>
                          </w:rPr>
                          <w:t>RELAY</w:t>
                        </w:r>
                        <w:r>
                          <w:rPr>
                            <w:rFonts w:ascii="Arial"/>
                            <w:spacing w:val="-14"/>
                            <w:sz w:val="46"/>
                          </w:rPr>
                        </w:r>
                      </w:p>
                    </w:tc>
                  </w:tr>
                  <w:tr>
                    <w:trPr>
                      <w:trHeight w:val="599" w:hRule="exact"/>
                    </w:trPr>
                    <w:tc>
                      <w:tcPr>
                        <w:tcW w:w="5978" w:type="dxa"/>
                        <w:tcBorders>
                          <w:top w:val="single" w:sz="12" w:space="0" w:color="BFBFBF"/>
                          <w:left w:val="single" w:sz="7" w:space="0" w:color="000000"/>
                          <w:bottom w:val="single" w:sz="11" w:space="0" w:color="BFBFBF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47" w:right="0"/>
                          <w:jc w:val="left"/>
                          <w:rPr>
                            <w:rFonts w:ascii="Arial" w:hAnsi="Arial" w:cs="Arial" w:eastAsia="Arial" w:hint="default"/>
                            <w:sz w:val="46"/>
                            <w:szCs w:val="46"/>
                          </w:rPr>
                        </w:pPr>
                        <w:r>
                          <w:rPr>
                            <w:rFonts w:ascii="Arial"/>
                            <w:spacing w:val="-21"/>
                            <w:w w:val="60"/>
                            <w:sz w:val="46"/>
                          </w:rPr>
                          <w:t>GLOW  </w:t>
                        </w:r>
                        <w:r>
                          <w:rPr>
                            <w:rFonts w:ascii="Arial"/>
                            <w:spacing w:val="-18"/>
                            <w:w w:val="60"/>
                            <w:sz w:val="46"/>
                          </w:rPr>
                          <w:t> </w:t>
                        </w:r>
                        <w:r>
                          <w:rPr>
                            <w:rFonts w:ascii="Arial"/>
                            <w:spacing w:val="-14"/>
                            <w:w w:val="60"/>
                            <w:sz w:val="46"/>
                          </w:rPr>
                          <w:t>RELAY</w:t>
                        </w:r>
                        <w:r>
                          <w:rPr>
                            <w:rFonts w:ascii="Arial"/>
                            <w:spacing w:val="-14"/>
                            <w:sz w:val="46"/>
                          </w:rPr>
                        </w:r>
                      </w:p>
                    </w:tc>
                  </w:tr>
                  <w:tr>
                    <w:trPr>
                      <w:trHeight w:val="600" w:hRule="exact"/>
                    </w:trPr>
                    <w:tc>
                      <w:tcPr>
                        <w:tcW w:w="5978" w:type="dxa"/>
                        <w:tcBorders>
                          <w:top w:val="single" w:sz="11" w:space="0" w:color="BFBFBF"/>
                          <w:left w:val="single" w:sz="7" w:space="0" w:color="000000"/>
                          <w:bottom w:val="single" w:sz="11" w:space="0" w:color="BFBFBF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47" w:right="0"/>
                          <w:jc w:val="left"/>
                          <w:rPr>
                            <w:rFonts w:ascii="Arial" w:hAnsi="Arial" w:cs="Arial" w:eastAsia="Arial" w:hint="default"/>
                            <w:sz w:val="46"/>
                            <w:szCs w:val="46"/>
                          </w:rPr>
                        </w:pPr>
                        <w:r>
                          <w:rPr>
                            <w:rFonts w:ascii="Arial"/>
                            <w:spacing w:val="-16"/>
                            <w:w w:val="60"/>
                            <w:sz w:val="46"/>
                          </w:rPr>
                          <w:t>UNLOAD/C1  </w:t>
                        </w:r>
                        <w:r>
                          <w:rPr>
                            <w:rFonts w:ascii="Arial"/>
                            <w:spacing w:val="10"/>
                            <w:w w:val="60"/>
                            <w:sz w:val="46"/>
                          </w:rPr>
                          <w:t> </w:t>
                        </w:r>
                        <w:r>
                          <w:rPr>
                            <w:rFonts w:ascii="Arial"/>
                            <w:spacing w:val="-17"/>
                            <w:w w:val="60"/>
                            <w:sz w:val="46"/>
                          </w:rPr>
                          <w:t>SOLENOID</w:t>
                        </w:r>
                        <w:r>
                          <w:rPr>
                            <w:rFonts w:ascii="Arial"/>
                            <w:spacing w:val="-17"/>
                            <w:sz w:val="46"/>
                          </w:rPr>
                        </w:r>
                      </w:p>
                    </w:tc>
                  </w:tr>
                  <w:tr>
                    <w:trPr>
                      <w:trHeight w:val="600" w:hRule="exact"/>
                    </w:trPr>
                    <w:tc>
                      <w:tcPr>
                        <w:tcW w:w="5978" w:type="dxa"/>
                        <w:tcBorders>
                          <w:top w:val="single" w:sz="11" w:space="0" w:color="BFBFBF"/>
                          <w:left w:val="single" w:sz="7" w:space="0" w:color="000000"/>
                          <w:bottom w:val="single" w:sz="11" w:space="0" w:color="BFBFBF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47" w:right="0"/>
                          <w:jc w:val="left"/>
                          <w:rPr>
                            <w:rFonts w:ascii="Arial" w:hAnsi="Arial" w:cs="Arial" w:eastAsia="Arial" w:hint="default"/>
                            <w:sz w:val="46"/>
                            <w:szCs w:val="46"/>
                          </w:rPr>
                        </w:pPr>
                        <w:r>
                          <w:rPr>
                            <w:rFonts w:ascii="Arial"/>
                            <w:spacing w:val="-5"/>
                            <w:w w:val="60"/>
                            <w:sz w:val="46"/>
                          </w:rPr>
                          <w:t>LIFT </w:t>
                        </w:r>
                        <w:r>
                          <w:rPr>
                            <w:rFonts w:ascii="Arial"/>
                            <w:spacing w:val="-15"/>
                            <w:w w:val="60"/>
                            <w:sz w:val="46"/>
                          </w:rPr>
                          <w:t>LOCK </w:t>
                        </w:r>
                        <w:r>
                          <w:rPr>
                            <w:rFonts w:ascii="Arial"/>
                            <w:spacing w:val="33"/>
                            <w:w w:val="60"/>
                            <w:sz w:val="46"/>
                          </w:rPr>
                          <w:t> </w:t>
                        </w:r>
                        <w:r>
                          <w:rPr>
                            <w:rFonts w:ascii="Arial"/>
                            <w:spacing w:val="-17"/>
                            <w:w w:val="60"/>
                            <w:sz w:val="46"/>
                          </w:rPr>
                          <w:t>SOLENOID</w:t>
                        </w:r>
                        <w:r>
                          <w:rPr>
                            <w:rFonts w:ascii="Arial"/>
                            <w:spacing w:val="-17"/>
                            <w:sz w:val="46"/>
                          </w:rPr>
                        </w:r>
                      </w:p>
                    </w:tc>
                  </w:tr>
                  <w:tr>
                    <w:trPr>
                      <w:trHeight w:val="599" w:hRule="exact"/>
                    </w:trPr>
                    <w:tc>
                      <w:tcPr>
                        <w:tcW w:w="5978" w:type="dxa"/>
                        <w:tcBorders>
                          <w:top w:val="single" w:sz="11" w:space="0" w:color="BFBFBF"/>
                          <w:left w:val="single" w:sz="7" w:space="0" w:color="000000"/>
                          <w:bottom w:val="single" w:sz="12" w:space="0" w:color="BFBFBF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47" w:right="0"/>
                          <w:jc w:val="left"/>
                          <w:rPr>
                            <w:rFonts w:ascii="Arial" w:hAnsi="Arial" w:cs="Arial" w:eastAsia="Arial" w:hint="default"/>
                            <w:sz w:val="46"/>
                            <w:szCs w:val="46"/>
                          </w:rPr>
                        </w:pPr>
                        <w:r>
                          <w:rPr>
                            <w:rFonts w:ascii="Arial"/>
                            <w:spacing w:val="-12"/>
                            <w:w w:val="60"/>
                            <w:sz w:val="46"/>
                          </w:rPr>
                          <w:t>TILT</w:t>
                        </w:r>
                        <w:r>
                          <w:rPr>
                            <w:rFonts w:ascii="Arial"/>
                            <w:spacing w:val="52"/>
                            <w:w w:val="60"/>
                            <w:sz w:val="46"/>
                          </w:rPr>
                          <w:t> </w:t>
                        </w:r>
                        <w:r>
                          <w:rPr>
                            <w:rFonts w:ascii="Arial"/>
                            <w:spacing w:val="-14"/>
                            <w:w w:val="60"/>
                            <w:sz w:val="46"/>
                          </w:rPr>
                          <w:t>LOCK</w:t>
                        </w:r>
                        <w:r>
                          <w:rPr>
                            <w:rFonts w:ascii="Arial"/>
                            <w:spacing w:val="47"/>
                            <w:w w:val="60"/>
                            <w:sz w:val="46"/>
                          </w:rPr>
                          <w:t> </w:t>
                        </w:r>
                        <w:r>
                          <w:rPr>
                            <w:rFonts w:ascii="Arial"/>
                            <w:spacing w:val="-17"/>
                            <w:w w:val="60"/>
                            <w:sz w:val="46"/>
                          </w:rPr>
                          <w:t>SOLENOID</w:t>
                        </w:r>
                        <w:r>
                          <w:rPr>
                            <w:rFonts w:ascii="Arial"/>
                            <w:spacing w:val="-17"/>
                            <w:sz w:val="46"/>
                          </w:rPr>
                        </w:r>
                      </w:p>
                    </w:tc>
                  </w:tr>
                  <w:tr>
                    <w:trPr>
                      <w:trHeight w:val="599" w:hRule="exact"/>
                    </w:trPr>
                    <w:tc>
                      <w:tcPr>
                        <w:tcW w:w="5978" w:type="dxa"/>
                        <w:tcBorders>
                          <w:top w:val="single" w:sz="12" w:space="0" w:color="BFBFBF"/>
                          <w:left w:val="single" w:sz="7" w:space="0" w:color="000000"/>
                          <w:bottom w:val="single" w:sz="11" w:space="0" w:color="BFBFBF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47" w:right="0"/>
                          <w:jc w:val="left"/>
                          <w:rPr>
                            <w:rFonts w:ascii="Arial" w:hAnsi="Arial" w:cs="Arial" w:eastAsia="Arial" w:hint="default"/>
                            <w:sz w:val="46"/>
                            <w:szCs w:val="46"/>
                          </w:rPr>
                        </w:pPr>
                        <w:r>
                          <w:rPr>
                            <w:rFonts w:ascii="Arial"/>
                            <w:spacing w:val="-6"/>
                            <w:w w:val="60"/>
                            <w:sz w:val="46"/>
                          </w:rPr>
                          <w:t>POWER</w:t>
                        </w:r>
                        <w:r>
                          <w:rPr>
                            <w:rFonts w:ascii="Arial"/>
                            <w:spacing w:val="64"/>
                            <w:w w:val="60"/>
                            <w:sz w:val="46"/>
                          </w:rPr>
                          <w:t> </w:t>
                        </w:r>
                        <w:r>
                          <w:rPr>
                            <w:rFonts w:ascii="Arial"/>
                            <w:spacing w:val="-17"/>
                            <w:w w:val="60"/>
                            <w:sz w:val="46"/>
                          </w:rPr>
                          <w:t>STEERING </w:t>
                        </w:r>
                        <w:r>
                          <w:rPr>
                            <w:rFonts w:ascii="Arial"/>
                            <w:spacing w:val="-6"/>
                            <w:w w:val="60"/>
                            <w:sz w:val="46"/>
                          </w:rPr>
                          <w:t> </w:t>
                        </w:r>
                        <w:r>
                          <w:rPr>
                            <w:rFonts w:ascii="Arial"/>
                            <w:spacing w:val="-17"/>
                            <w:w w:val="60"/>
                            <w:sz w:val="46"/>
                          </w:rPr>
                          <w:t>SOLENOID</w:t>
                        </w:r>
                        <w:r>
                          <w:rPr>
                            <w:rFonts w:ascii="Arial"/>
                            <w:spacing w:val="-17"/>
                            <w:sz w:val="46"/>
                          </w:rPr>
                        </w:r>
                      </w:p>
                    </w:tc>
                  </w:tr>
                  <w:tr>
                    <w:trPr>
                      <w:trHeight w:val="600" w:hRule="exact"/>
                    </w:trPr>
                    <w:tc>
                      <w:tcPr>
                        <w:tcW w:w="5978" w:type="dxa"/>
                        <w:tcBorders>
                          <w:top w:val="single" w:sz="11" w:space="0" w:color="BFBFBF"/>
                          <w:left w:val="single" w:sz="7" w:space="0" w:color="000000"/>
                          <w:bottom w:val="single" w:sz="11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47" w:right="0"/>
                          <w:jc w:val="left"/>
                          <w:rPr>
                            <w:rFonts w:ascii="Arial" w:hAnsi="Arial" w:cs="Arial" w:eastAsia="Arial" w:hint="default"/>
                            <w:sz w:val="46"/>
                            <w:szCs w:val="46"/>
                          </w:rPr>
                        </w:pPr>
                        <w:r>
                          <w:rPr>
                            <w:rFonts w:ascii="Arial"/>
                            <w:spacing w:val="-18"/>
                            <w:w w:val="60"/>
                            <w:sz w:val="46"/>
                          </w:rPr>
                          <w:t>TRANSMISSION   </w:t>
                        </w:r>
                        <w:r>
                          <w:rPr>
                            <w:rFonts w:ascii="Arial"/>
                            <w:spacing w:val="-17"/>
                            <w:w w:val="60"/>
                            <w:sz w:val="46"/>
                          </w:rPr>
                          <w:t>SOLENOID  </w:t>
                        </w:r>
                        <w:r>
                          <w:rPr>
                            <w:rFonts w:ascii="Arial"/>
                            <w:spacing w:val="-7"/>
                            <w:w w:val="60"/>
                            <w:sz w:val="46"/>
                          </w:rPr>
                          <w:t> </w:t>
                        </w:r>
                        <w:r>
                          <w:rPr>
                            <w:rFonts w:ascii="Arial"/>
                            <w:spacing w:val="-12"/>
                            <w:w w:val="60"/>
                            <w:sz w:val="46"/>
                          </w:rPr>
                          <w:t>(FORWARD)</w:t>
                        </w:r>
                        <w:r>
                          <w:rPr>
                            <w:rFonts w:ascii="Arial"/>
                            <w:spacing w:val="-12"/>
                            <w:sz w:val="4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color w:val="080808"/>
          <w:spacing w:val="-2"/>
          <w:w w:val="105"/>
          <w:sz w:val="28"/>
        </w:rPr>
        <w:t>40</w:t>
      </w:r>
      <w:r>
        <w:rPr>
          <w:rFonts w:ascii="Arial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1140" w:bottom="280" w:left="1220" w:right="2260"/>
        </w:sect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720pt;height:87.75pt;mso-position-horizontal-relative:char;mso-position-vertical-relative:line" coordorigin="0,0" coordsize="14400,1755">
            <v:shape style="position:absolute;left:0;top:0;width:14400;height:1755" type="#_x0000_t75" stroked="false">
              <v:imagedata r:id="rId7" o:title=""/>
            </v:shape>
            <v:shape style="position:absolute;left:0;top:240;width:2375;height:1438" type="#_x0000_t75" stroked="false">
              <v:imagedata r:id="rId180" o:title=""/>
            </v:shape>
            <v:shape style="position:absolute;left:0;top:0;width:14400;height:1755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Arial" w:hAnsi="Arial" w:cs="Arial" w:eastAsia="Arial" w:hint="default"/>
                        <w:sz w:val="50"/>
                        <w:szCs w:val="50"/>
                      </w:rPr>
                    </w:pPr>
                  </w:p>
                  <w:p>
                    <w:pPr>
                      <w:spacing w:before="0"/>
                      <w:ind w:left="2662" w:right="0" w:firstLine="0"/>
                      <w:jc w:val="left"/>
                      <w:rPr>
                        <w:rFonts w:ascii="Arial" w:hAnsi="Arial" w:cs="Arial" w:eastAsia="Arial" w:hint="default"/>
                        <w:sz w:val="56"/>
                        <w:szCs w:val="56"/>
                      </w:rPr>
                    </w:pPr>
                    <w:r>
                      <w:rPr>
                        <w:rFonts w:ascii="Arial"/>
                        <w:color w:val="080808"/>
                        <w:w w:val="100"/>
                        <w:sz w:val="56"/>
                      </w:rPr>
                    </w:r>
                    <w:r>
                      <w:rPr>
                        <w:rFonts w:ascii="Arial"/>
                        <w:shadow/>
                        <w:color w:val="080808"/>
                        <w:sz w:val="56"/>
                      </w:rPr>
                      <w:t>VCM </w:t>
                    </w:r>
                    <w:r>
                      <w:rPr>
                        <w:rFonts w:ascii="Arial"/>
                        <w:shadow w:val="0"/>
                        <w:color w:val="080808"/>
                        <w:sz w:val="56"/>
                      </w:rPr>
                    </w:r>
                    <w:r>
                      <w:rPr>
                        <w:rFonts w:ascii="Arial"/>
                        <w:shadow/>
                        <w:color w:val="080808"/>
                        <w:sz w:val="56"/>
                      </w:rPr>
                      <w:t>Active </w:t>
                    </w:r>
                    <w:r>
                      <w:rPr>
                        <w:rFonts w:ascii="Arial"/>
                        <w:shadow w:val="0"/>
                        <w:color w:val="080808"/>
                        <w:sz w:val="56"/>
                      </w:rPr>
                    </w:r>
                    <w:r>
                      <w:rPr>
                        <w:rFonts w:ascii="Arial"/>
                        <w:shadow/>
                        <w:color w:val="080808"/>
                        <w:sz w:val="56"/>
                      </w:rPr>
                      <w:t>test </w:t>
                    </w:r>
                    <w:r>
                      <w:rPr>
                        <w:rFonts w:ascii="Arial"/>
                        <w:shadow w:val="0"/>
                        <w:color w:val="080808"/>
                        <w:sz w:val="56"/>
                      </w:rPr>
                    </w:r>
                    <w:r>
                      <w:rPr>
                        <w:rFonts w:ascii="Arial"/>
                        <w:shadow/>
                        <w:color w:val="080808"/>
                        <w:sz w:val="56"/>
                      </w:rPr>
                      <w:t>D1</w:t>
                    </w:r>
                    <w:r>
                      <w:rPr>
                        <w:rFonts w:ascii="Arial"/>
                        <w:shadow/>
                        <w:color w:val="080808"/>
                        <w:spacing w:val="-7"/>
                        <w:sz w:val="56"/>
                      </w:rPr>
                      <w:t> </w:t>
                    </w:r>
                    <w:r>
                      <w:rPr>
                        <w:rFonts w:ascii="Arial"/>
                        <w:shadow w:val="0"/>
                        <w:color w:val="080808"/>
                        <w:spacing w:val="-7"/>
                        <w:sz w:val="56"/>
                      </w:rPr>
                    </w:r>
                    <w:r>
                      <w:rPr>
                        <w:rFonts w:ascii="Arial"/>
                        <w:shadow/>
                        <w:color w:val="080808"/>
                        <w:sz w:val="56"/>
                      </w:rPr>
                      <w:t>(cont.)</w:t>
                    </w:r>
                    <w:r>
                      <w:rPr>
                        <w:rFonts w:ascii="Arial"/>
                        <w:shadow w:val="0"/>
                        <w:color w:val="080808"/>
                        <w:sz w:val="56"/>
                      </w:rPr>
                    </w:r>
                    <w:r>
                      <w:rPr>
                        <w:rFonts w:ascii="Arial"/>
                        <w:shadow w:val="0"/>
                        <w:sz w:val="56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ind w:right="0"/>
        <w:rPr>
          <w:rFonts w:ascii="Arial" w:hAnsi="Arial" w:cs="Arial" w:eastAsia="Arial" w:hint="default"/>
          <w:sz w:val="24"/>
          <w:szCs w:val="24"/>
        </w:rPr>
      </w:pPr>
    </w:p>
    <w:p>
      <w:pPr>
        <w:spacing w:before="64"/>
        <w:ind w:left="0" w:right="198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36pt;margin-top:-412.578156pt;width:720pt;height:447.75pt;mso-position-horizontal-relative:page;mso-position-vertical-relative:paragraph;z-index:-124024" coordorigin="720,-8252" coordsize="14400,8955">
            <v:shape style="position:absolute;left:720;top:-8252;width:14400;height:8955" type="#_x0000_t75" stroked="false">
              <v:imagedata r:id="rId8" o:title=""/>
            </v:shape>
            <v:shape style="position:absolute;left:11520;top:-977;width:3002;height:1096" type="#_x0000_t75" stroked="false">
              <v:imagedata r:id="rId9" o:title=""/>
            </v:shape>
            <v:group style="position:absolute;left:1320;top:342;width:2;height:2" coordorigin="1320,342" coordsize="2,2">
              <v:shape style="position:absolute;left:1320;top:342;width:2;height:2" coordorigin="1320,342" coordsize="0,2" path="m1320,342l1320,343e" filled="false" stroked="true" strokeweight=".06pt" strokecolor="#bfbfbf">
                <v:path arrowok="t"/>
              </v:shape>
            </v:group>
            <v:group style="position:absolute;left:6940;top:342;width:2;height:2" coordorigin="6940,342" coordsize="2,2">
              <v:shape style="position:absolute;left:6940;top:342;width:2;height:2" coordorigin="6940,342" coordsize="0,2" path="m6940,342l6940,343e" filled="false" stroked="true" strokeweight=".06pt" strokecolor="#bfbfbf">
                <v:path arrowok="t"/>
              </v:shape>
            </v:group>
            <v:group style="position:absolute;left:6959;top:-8057;width:2;height:2" coordorigin="6959,-8057" coordsize="2,2">
              <v:shape style="position:absolute;left:6959;top:-8057;width:2;height:2" coordorigin="6959,-8057" coordsize="2,0" path="m6959,-8057l6960,-8057e" filled="false" stroked="true" strokeweight=".06pt" strokecolor="#bfbfbf">
                <v:path arrowok="t"/>
              </v:shape>
            </v:group>
            <v:group style="position:absolute;left:6959;top:-7460;width:2;height:2" coordorigin="6959,-7460" coordsize="2,2">
              <v:shape style="position:absolute;left:6959;top:-7460;width:2;height:2" coordorigin="6959,-7460" coordsize="2,0" path="m6959,-7460l6960,-7460e" filled="false" stroked="true" strokeweight=".06pt" strokecolor="#bfbfbf">
                <v:path arrowok="t"/>
              </v:shape>
            </v:group>
            <v:group style="position:absolute;left:6959;top:-6863;width:2;height:2" coordorigin="6959,-6863" coordsize="2,2">
              <v:shape style="position:absolute;left:6959;top:-6863;width:2;height:2" coordorigin="6959,-6863" coordsize="2,0" path="m6959,-6863l6960,-6863e" filled="false" stroked="true" strokeweight=".06pt" strokecolor="#bfbfbf">
                <v:path arrowok="t"/>
              </v:shape>
            </v:group>
            <v:group style="position:absolute;left:6959;top:-6265;width:2;height:2" coordorigin="6959,-6265" coordsize="2,2">
              <v:shape style="position:absolute;left:6959;top:-6265;width:2;height:2" coordorigin="6959,-6265" coordsize="2,0" path="m6959,-6265l6960,-6265e" filled="false" stroked="true" strokeweight=".06pt" strokecolor="#bfbfbf">
                <v:path arrowok="t"/>
              </v:shape>
            </v:group>
            <v:group style="position:absolute;left:6959;top:-5667;width:2;height:2" coordorigin="6959,-5667" coordsize="2,2">
              <v:shape style="position:absolute;left:6959;top:-5667;width:2;height:2" coordorigin="6959,-5667" coordsize="2,0" path="m6959,-5667l6960,-5667e" filled="false" stroked="true" strokeweight=".06pt" strokecolor="#bfbfbf">
                <v:path arrowok="t"/>
              </v:shape>
            </v:group>
            <v:group style="position:absolute;left:6959;top:-5070;width:2;height:2" coordorigin="6959,-5070" coordsize="2,2">
              <v:shape style="position:absolute;left:6959;top:-5070;width:2;height:2" coordorigin="6959,-5070" coordsize="2,0" path="m6959,-5070l6960,-5070e" filled="false" stroked="true" strokeweight=".06pt" strokecolor="#bfbfbf">
                <v:path arrowok="t"/>
              </v:shape>
            </v:group>
            <v:group style="position:absolute;left:6959;top:-4472;width:2;height:2" coordorigin="6959,-4472" coordsize="2,2">
              <v:shape style="position:absolute;left:6959;top:-4472;width:2;height:2" coordorigin="6959,-4472" coordsize="2,0" path="m6959,-4472l6960,-4472e" filled="false" stroked="true" strokeweight=".06pt" strokecolor="#bfbfbf">
                <v:path arrowok="t"/>
              </v:shape>
            </v:group>
            <v:group style="position:absolute;left:6959;top:-3875;width:2;height:2" coordorigin="6959,-3875" coordsize="2,2">
              <v:shape style="position:absolute;left:6959;top:-3875;width:2;height:2" coordorigin="6959,-3875" coordsize="2,0" path="m6959,-3875l6960,-3875e" filled="false" stroked="true" strokeweight=".06pt" strokecolor="#bfbfbf">
                <v:path arrowok="t"/>
              </v:shape>
            </v:group>
            <v:group style="position:absolute;left:6959;top:-3277;width:2;height:2" coordorigin="6959,-3277" coordsize="2,2">
              <v:shape style="position:absolute;left:6959;top:-3277;width:2;height:2" coordorigin="6959,-3277" coordsize="2,0" path="m6959,-3277l6960,-3277e" filled="false" stroked="true" strokeweight=".06pt" strokecolor="#bfbfbf">
                <v:path arrowok="t"/>
              </v:shape>
            </v:group>
            <v:group style="position:absolute;left:6959;top:-2679;width:2;height:2" coordorigin="6959,-2679" coordsize="2,2">
              <v:shape style="position:absolute;left:6959;top:-2679;width:2;height:2" coordorigin="6959,-2679" coordsize="2,0" path="m6959,-2679l6960,-2679e" filled="false" stroked="true" strokeweight=".06pt" strokecolor="#bfbfbf">
                <v:path arrowok="t"/>
              </v:shape>
            </v:group>
            <v:group style="position:absolute;left:6959;top:-2083;width:2;height:2" coordorigin="6959,-2083" coordsize="2,2">
              <v:shape style="position:absolute;left:6959;top:-2083;width:2;height:2" coordorigin="6959,-2083" coordsize="2,0" path="m6959,-2083l6960,-2083e" filled="false" stroked="true" strokeweight=".06pt" strokecolor="#bfbfbf">
                <v:path arrowok="t"/>
              </v:shape>
            </v:group>
            <v:group style="position:absolute;left:6959;top:-1485;width:2;height:2" coordorigin="6959,-1485" coordsize="2,2">
              <v:shape style="position:absolute;left:6959;top:-1485;width:2;height:2" coordorigin="6959,-1485" coordsize="2,0" path="m6959,-1485l6960,-1485e" filled="false" stroked="true" strokeweight=".06pt" strokecolor="#bfbfbf">
                <v:path arrowok="t"/>
              </v:shape>
            </v:group>
            <v:group style="position:absolute;left:6959;top:-888;width:2;height:2" coordorigin="6959,-888" coordsize="2,2">
              <v:shape style="position:absolute;left:6959;top:-888;width:2;height:2" coordorigin="6959,-888" coordsize="2,0" path="m6959,-888l6960,-888e" filled="false" stroked="true" strokeweight=".06pt" strokecolor="#bfbfbf">
                <v:path arrowok="t"/>
              </v:shape>
            </v:group>
            <v:group style="position:absolute;left:6959;top:-290;width:2;height:2" coordorigin="6959,-290" coordsize="2,2">
              <v:shape style="position:absolute;left:6959;top:-290;width:2;height:2" coordorigin="6959,-290" coordsize="2,0" path="m6959,-290l6960,-290e" filled="false" stroked="true" strokeweight=".06pt" strokecolor="#bfbfbf">
                <v:path arrowok="t"/>
              </v:shape>
            </v:group>
            <v:group style="position:absolute;left:6959;top:307;width:2;height:2" coordorigin="6959,307" coordsize="2,2">
              <v:shape style="position:absolute;left:6959;top:307;width:2;height:2" coordorigin="6959,307" coordsize="2,0" path="m6959,307l6960,307e" filled="false" stroked="true" strokeweight=".06pt" strokecolor="#bfbfbf">
                <v:path arrowok="t"/>
              </v:shape>
              <v:shape style="position:absolute;left:6960;top:-8057;width:7560;height:2880" type="#_x0000_t75" stroked="false">
                <v:imagedata r:id="rId11" o:title=""/>
              </v:shape>
              <v:shape style="position:absolute;left:7080;top:-4457;width:7560;height:2880" type="#_x0000_t75" stroked="false">
                <v:imagedata r:id="rId11" o:title=""/>
              </v:shape>
              <v:shape style="position:absolute;left:7920;top:-3257;width:4327;height:840" type="#_x0000_t75" stroked="false">
                <v:imagedata r:id="rId181" o:title=""/>
              </v:shape>
              <v:shape style="position:absolute;left:7800;top:-6857;width:4321;height:920" type="#_x0000_t75" stroked="false">
                <v:imagedata r:id="rId182" o:title=""/>
              </v:shape>
            </v:group>
            <w10:wrap type="none"/>
          </v:group>
        </w:pict>
      </w:r>
      <w:r>
        <w:rPr/>
        <w:pict>
          <v:shape style="position:absolute;margin-left:65.985001pt;margin-top:-402.84317pt;width:282.55pt;height:420.05pt;mso-position-horizontal-relative:page;mso-position-vertical-relative:paragraph;z-index:2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20"/>
                  </w:tblGrid>
                  <w:tr>
                    <w:trPr>
                      <w:trHeight w:val="597" w:hRule="exact"/>
                    </w:trPr>
                    <w:tc>
                      <w:tcPr>
                        <w:tcW w:w="5620" w:type="dxa"/>
                        <w:tcBorders>
                          <w:top w:val="single" w:sz="14" w:space="0" w:color="000000"/>
                          <w:left w:val="single" w:sz="8" w:space="0" w:color="000000"/>
                          <w:bottom w:val="single" w:sz="15" w:space="0" w:color="BFBFBF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510" w:lineRule="exact"/>
                          <w:ind w:left="39" w:right="0"/>
                          <w:jc w:val="left"/>
                          <w:rPr>
                            <w:rFonts w:ascii="Arial" w:hAnsi="Arial" w:cs="Arial" w:eastAsia="Arial" w:hint="default"/>
                            <w:sz w:val="45"/>
                            <w:szCs w:val="45"/>
                          </w:rPr>
                        </w:pPr>
                        <w:r>
                          <w:rPr>
                            <w:rFonts w:ascii="Arial"/>
                            <w:spacing w:val="-6"/>
                            <w:w w:val="55"/>
                            <w:sz w:val="45"/>
                          </w:rPr>
                          <w:t>TRANSMISSION   </w:t>
                        </w:r>
                        <w:r>
                          <w:rPr>
                            <w:rFonts w:ascii="Arial"/>
                            <w:spacing w:val="-5"/>
                            <w:w w:val="55"/>
                            <w:sz w:val="45"/>
                          </w:rPr>
                          <w:t>SOLENOID </w:t>
                        </w:r>
                        <w:r>
                          <w:rPr>
                            <w:rFonts w:ascii="Arial"/>
                            <w:spacing w:val="51"/>
                            <w:w w:val="55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w w:val="55"/>
                            <w:sz w:val="45"/>
                          </w:rPr>
                          <w:t>(REVERSE)</w:t>
                        </w:r>
                        <w:r>
                          <w:rPr>
                            <w:rFonts w:ascii="Arial"/>
                            <w:sz w:val="45"/>
                          </w:rPr>
                        </w:r>
                      </w:p>
                    </w:tc>
                  </w:tr>
                  <w:tr>
                    <w:trPr>
                      <w:trHeight w:val="598" w:hRule="exact"/>
                    </w:trPr>
                    <w:tc>
                      <w:tcPr>
                        <w:tcW w:w="5620" w:type="dxa"/>
                        <w:tcBorders>
                          <w:top w:val="single" w:sz="15" w:space="0" w:color="BFBFBF"/>
                          <w:left w:val="single" w:sz="8" w:space="0" w:color="000000"/>
                          <w:bottom w:val="single" w:sz="15" w:space="0" w:color="BFBFBF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509" w:lineRule="exact"/>
                          <w:ind w:left="39" w:right="0"/>
                          <w:jc w:val="left"/>
                          <w:rPr>
                            <w:rFonts w:ascii="Arial" w:hAnsi="Arial" w:cs="Arial" w:eastAsia="Arial" w:hint="default"/>
                            <w:sz w:val="45"/>
                            <w:szCs w:val="45"/>
                          </w:rPr>
                        </w:pPr>
                        <w:r>
                          <w:rPr>
                            <w:rFonts w:ascii="Arial"/>
                            <w:spacing w:val="-6"/>
                            <w:w w:val="55"/>
                            <w:sz w:val="45"/>
                          </w:rPr>
                          <w:t>TRANSMISSION</w:t>
                        </w:r>
                        <w:r>
                          <w:rPr>
                            <w:rFonts w:ascii="Arial"/>
                            <w:spacing w:val="56"/>
                            <w:w w:val="55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spacing w:val="-5"/>
                            <w:w w:val="55"/>
                            <w:sz w:val="45"/>
                          </w:rPr>
                          <w:t>SOLENOID</w:t>
                        </w:r>
                        <w:r>
                          <w:rPr>
                            <w:rFonts w:ascii="Arial"/>
                            <w:spacing w:val="58"/>
                            <w:w w:val="55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w w:val="55"/>
                            <w:sz w:val="45"/>
                          </w:rPr>
                          <w:t>2  </w:t>
                        </w:r>
                        <w:r>
                          <w:rPr>
                            <w:rFonts w:ascii="Arial"/>
                            <w:spacing w:val="4"/>
                            <w:w w:val="55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spacing w:val="-4"/>
                            <w:w w:val="55"/>
                            <w:sz w:val="45"/>
                          </w:rPr>
                          <w:t>(FORWARD)</w:t>
                        </w:r>
                        <w:r>
                          <w:rPr>
                            <w:rFonts w:ascii="Arial"/>
                            <w:spacing w:val="-4"/>
                            <w:sz w:val="45"/>
                          </w:rPr>
                        </w:r>
                      </w:p>
                    </w:tc>
                  </w:tr>
                  <w:tr>
                    <w:trPr>
                      <w:trHeight w:val="598" w:hRule="exact"/>
                    </w:trPr>
                    <w:tc>
                      <w:tcPr>
                        <w:tcW w:w="5620" w:type="dxa"/>
                        <w:tcBorders>
                          <w:top w:val="single" w:sz="15" w:space="0" w:color="BFBFBF"/>
                          <w:left w:val="single" w:sz="8" w:space="0" w:color="000000"/>
                          <w:bottom w:val="single" w:sz="15" w:space="0" w:color="BFBFBF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509" w:lineRule="exact"/>
                          <w:ind w:left="39" w:right="0"/>
                          <w:jc w:val="left"/>
                          <w:rPr>
                            <w:rFonts w:ascii="Arial" w:hAnsi="Arial" w:cs="Arial" w:eastAsia="Arial" w:hint="default"/>
                            <w:sz w:val="45"/>
                            <w:szCs w:val="45"/>
                          </w:rPr>
                        </w:pPr>
                        <w:r>
                          <w:rPr>
                            <w:rFonts w:ascii="Arial"/>
                            <w:w w:val="60"/>
                            <w:sz w:val="45"/>
                          </w:rPr>
                          <w:t>FC</w:t>
                        </w:r>
                        <w:r>
                          <w:rPr>
                            <w:rFonts w:ascii="Arial"/>
                            <w:spacing w:val="-39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spacing w:val="-8"/>
                            <w:w w:val="60"/>
                            <w:sz w:val="45"/>
                          </w:rPr>
                          <w:t>LIFT</w:t>
                        </w:r>
                        <w:r>
                          <w:rPr>
                            <w:rFonts w:ascii="Arial"/>
                            <w:spacing w:val="-44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spacing w:val="-5"/>
                            <w:w w:val="60"/>
                            <w:sz w:val="45"/>
                          </w:rPr>
                          <w:t>(UP)</w:t>
                        </w:r>
                        <w:r>
                          <w:rPr>
                            <w:rFonts w:ascii="Arial"/>
                            <w:spacing w:val="-38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spacing w:val="-5"/>
                            <w:w w:val="60"/>
                            <w:sz w:val="45"/>
                          </w:rPr>
                          <w:t>SOLENOID</w:t>
                        </w:r>
                        <w:r>
                          <w:rPr>
                            <w:rFonts w:ascii="Arial"/>
                            <w:spacing w:val="-5"/>
                            <w:sz w:val="45"/>
                          </w:rPr>
                        </w:r>
                      </w:p>
                    </w:tc>
                  </w:tr>
                  <w:tr>
                    <w:trPr>
                      <w:trHeight w:val="598" w:hRule="exact"/>
                    </w:trPr>
                    <w:tc>
                      <w:tcPr>
                        <w:tcW w:w="5620" w:type="dxa"/>
                        <w:tcBorders>
                          <w:top w:val="single" w:sz="15" w:space="0" w:color="BFBFBF"/>
                          <w:left w:val="single" w:sz="8" w:space="0" w:color="000000"/>
                          <w:bottom w:val="single" w:sz="15" w:space="0" w:color="BFBFBF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509" w:lineRule="exact"/>
                          <w:ind w:left="39" w:right="0"/>
                          <w:jc w:val="left"/>
                          <w:rPr>
                            <w:rFonts w:ascii="Arial" w:hAnsi="Arial" w:cs="Arial" w:eastAsia="Arial" w:hint="default"/>
                            <w:sz w:val="45"/>
                            <w:szCs w:val="45"/>
                          </w:rPr>
                        </w:pPr>
                        <w:r>
                          <w:rPr>
                            <w:rFonts w:ascii="Arial"/>
                            <w:w w:val="60"/>
                            <w:sz w:val="45"/>
                          </w:rPr>
                          <w:t>FC</w:t>
                        </w:r>
                        <w:r>
                          <w:rPr>
                            <w:rFonts w:ascii="Arial"/>
                            <w:spacing w:val="-45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spacing w:val="-8"/>
                            <w:w w:val="60"/>
                            <w:sz w:val="45"/>
                          </w:rPr>
                          <w:t>LIFT</w:t>
                        </w:r>
                        <w:r>
                          <w:rPr>
                            <w:rFonts w:ascii="Arial"/>
                            <w:spacing w:val="-49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spacing w:val="-5"/>
                            <w:w w:val="60"/>
                            <w:sz w:val="45"/>
                          </w:rPr>
                          <w:t>(DOWN)</w:t>
                        </w:r>
                        <w:r>
                          <w:rPr>
                            <w:rFonts w:ascii="Arial"/>
                            <w:spacing w:val="-44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spacing w:val="-5"/>
                            <w:w w:val="60"/>
                            <w:sz w:val="45"/>
                          </w:rPr>
                          <w:t>SOLENOID</w:t>
                        </w:r>
                        <w:r>
                          <w:rPr>
                            <w:rFonts w:ascii="Arial"/>
                            <w:spacing w:val="-5"/>
                            <w:sz w:val="45"/>
                          </w:rPr>
                        </w:r>
                      </w:p>
                    </w:tc>
                  </w:tr>
                  <w:tr>
                    <w:trPr>
                      <w:trHeight w:val="598" w:hRule="exact"/>
                    </w:trPr>
                    <w:tc>
                      <w:tcPr>
                        <w:tcW w:w="5620" w:type="dxa"/>
                        <w:tcBorders>
                          <w:top w:val="single" w:sz="15" w:space="0" w:color="BFBFBF"/>
                          <w:left w:val="single" w:sz="8" w:space="0" w:color="000000"/>
                          <w:bottom w:val="single" w:sz="14" w:space="0" w:color="BFBFBF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509" w:lineRule="exact"/>
                          <w:ind w:left="39" w:right="0"/>
                          <w:jc w:val="left"/>
                          <w:rPr>
                            <w:rFonts w:ascii="Arial" w:hAnsi="Arial" w:cs="Arial" w:eastAsia="Arial" w:hint="default"/>
                            <w:sz w:val="45"/>
                            <w:szCs w:val="45"/>
                          </w:rPr>
                        </w:pPr>
                        <w:r>
                          <w:rPr>
                            <w:rFonts w:ascii="Arial"/>
                            <w:w w:val="60"/>
                            <w:sz w:val="45"/>
                          </w:rPr>
                          <w:t>FC</w:t>
                        </w:r>
                        <w:r>
                          <w:rPr>
                            <w:rFonts w:ascii="Arial"/>
                            <w:spacing w:val="-47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spacing w:val="-17"/>
                            <w:w w:val="60"/>
                            <w:sz w:val="45"/>
                          </w:rPr>
                          <w:t>TILT</w:t>
                        </w:r>
                        <w:r>
                          <w:rPr>
                            <w:rFonts w:ascii="Arial"/>
                            <w:spacing w:val="-52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spacing w:val="-4"/>
                            <w:w w:val="60"/>
                            <w:sz w:val="45"/>
                          </w:rPr>
                          <w:t>(FORWARD)</w:t>
                        </w:r>
                        <w:r>
                          <w:rPr>
                            <w:rFonts w:ascii="Arial"/>
                            <w:spacing w:val="-47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spacing w:val="-5"/>
                            <w:w w:val="60"/>
                            <w:sz w:val="45"/>
                          </w:rPr>
                          <w:t>SOLENOID</w:t>
                        </w:r>
                        <w:r>
                          <w:rPr>
                            <w:rFonts w:ascii="Arial"/>
                            <w:spacing w:val="-5"/>
                            <w:sz w:val="45"/>
                          </w:rPr>
                        </w:r>
                      </w:p>
                    </w:tc>
                  </w:tr>
                  <w:tr>
                    <w:trPr>
                      <w:trHeight w:val="598" w:hRule="exact"/>
                    </w:trPr>
                    <w:tc>
                      <w:tcPr>
                        <w:tcW w:w="5620" w:type="dxa"/>
                        <w:tcBorders>
                          <w:top w:val="single" w:sz="14" w:space="0" w:color="BFBFBF"/>
                          <w:left w:val="single" w:sz="8" w:space="0" w:color="000000"/>
                          <w:bottom w:val="single" w:sz="14" w:space="0" w:color="BFBFBF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510" w:lineRule="exact"/>
                          <w:ind w:left="39" w:right="0"/>
                          <w:jc w:val="left"/>
                          <w:rPr>
                            <w:rFonts w:ascii="Arial" w:hAnsi="Arial" w:cs="Arial" w:eastAsia="Arial" w:hint="default"/>
                            <w:sz w:val="45"/>
                            <w:szCs w:val="45"/>
                          </w:rPr>
                        </w:pPr>
                        <w:r>
                          <w:rPr>
                            <w:rFonts w:ascii="Arial"/>
                            <w:w w:val="60"/>
                            <w:sz w:val="45"/>
                          </w:rPr>
                          <w:t>FC</w:t>
                        </w:r>
                        <w:r>
                          <w:rPr>
                            <w:rFonts w:ascii="Arial"/>
                            <w:spacing w:val="-51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spacing w:val="-17"/>
                            <w:w w:val="60"/>
                            <w:sz w:val="45"/>
                          </w:rPr>
                          <w:t>TILT</w:t>
                        </w:r>
                        <w:r>
                          <w:rPr>
                            <w:rFonts w:ascii="Arial"/>
                            <w:spacing w:val="-55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w w:val="60"/>
                            <w:sz w:val="45"/>
                          </w:rPr>
                          <w:t>BACKWARD)</w:t>
                        </w:r>
                        <w:r>
                          <w:rPr>
                            <w:rFonts w:ascii="Arial"/>
                            <w:spacing w:val="-51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spacing w:val="-5"/>
                            <w:w w:val="60"/>
                            <w:sz w:val="45"/>
                          </w:rPr>
                          <w:t>SOLENOID</w:t>
                        </w:r>
                        <w:r>
                          <w:rPr>
                            <w:rFonts w:ascii="Arial"/>
                            <w:spacing w:val="-5"/>
                            <w:sz w:val="45"/>
                          </w:rPr>
                        </w:r>
                      </w:p>
                    </w:tc>
                  </w:tr>
                  <w:tr>
                    <w:trPr>
                      <w:trHeight w:val="598" w:hRule="exact"/>
                    </w:trPr>
                    <w:tc>
                      <w:tcPr>
                        <w:tcW w:w="5620" w:type="dxa"/>
                        <w:tcBorders>
                          <w:top w:val="single" w:sz="14" w:space="0" w:color="BFBFBF"/>
                          <w:left w:val="single" w:sz="8" w:space="0" w:color="000000"/>
                          <w:bottom w:val="single" w:sz="14" w:space="0" w:color="BFBFBF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510" w:lineRule="exact"/>
                          <w:ind w:left="39" w:right="0"/>
                          <w:jc w:val="left"/>
                          <w:rPr>
                            <w:rFonts w:ascii="Arial" w:hAnsi="Arial" w:cs="Arial" w:eastAsia="Arial" w:hint="default"/>
                            <w:sz w:val="45"/>
                            <w:szCs w:val="45"/>
                          </w:rPr>
                        </w:pPr>
                        <w:r>
                          <w:rPr>
                            <w:rFonts w:ascii="Arial"/>
                            <w:w w:val="60"/>
                            <w:sz w:val="45"/>
                          </w:rPr>
                          <w:t>FC</w:t>
                        </w:r>
                        <w:r>
                          <w:rPr>
                            <w:rFonts w:ascii="Arial"/>
                            <w:spacing w:val="-43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spacing w:val="-8"/>
                            <w:w w:val="60"/>
                            <w:sz w:val="45"/>
                          </w:rPr>
                          <w:t>ATTACHMENT</w:t>
                        </w:r>
                        <w:r>
                          <w:rPr>
                            <w:rFonts w:ascii="Arial"/>
                            <w:spacing w:val="-48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w w:val="60"/>
                            <w:sz w:val="45"/>
                          </w:rPr>
                          <w:t>1</w:t>
                        </w:r>
                        <w:r>
                          <w:rPr>
                            <w:rFonts w:ascii="Arial"/>
                            <w:spacing w:val="-41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w w:val="60"/>
                            <w:sz w:val="45"/>
                          </w:rPr>
                          <w:t>(A)</w:t>
                        </w:r>
                        <w:r>
                          <w:rPr>
                            <w:rFonts w:ascii="Arial"/>
                            <w:spacing w:val="-43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spacing w:val="-5"/>
                            <w:w w:val="60"/>
                            <w:sz w:val="45"/>
                          </w:rPr>
                          <w:t>SOLENOID</w:t>
                        </w:r>
                        <w:r>
                          <w:rPr>
                            <w:rFonts w:ascii="Arial"/>
                            <w:spacing w:val="-5"/>
                            <w:sz w:val="45"/>
                          </w:rPr>
                        </w:r>
                      </w:p>
                    </w:tc>
                  </w:tr>
                  <w:tr>
                    <w:trPr>
                      <w:trHeight w:val="597" w:hRule="exact"/>
                    </w:trPr>
                    <w:tc>
                      <w:tcPr>
                        <w:tcW w:w="5620" w:type="dxa"/>
                        <w:tcBorders>
                          <w:top w:val="single" w:sz="14" w:space="0" w:color="BFBFBF"/>
                          <w:left w:val="single" w:sz="8" w:space="0" w:color="000000"/>
                          <w:bottom w:val="single" w:sz="14" w:space="0" w:color="BFBFBF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510" w:lineRule="exact"/>
                          <w:ind w:left="39" w:right="0"/>
                          <w:jc w:val="left"/>
                          <w:rPr>
                            <w:rFonts w:ascii="Arial" w:hAnsi="Arial" w:cs="Arial" w:eastAsia="Arial" w:hint="default"/>
                            <w:sz w:val="45"/>
                            <w:szCs w:val="45"/>
                          </w:rPr>
                        </w:pPr>
                        <w:r>
                          <w:rPr>
                            <w:rFonts w:ascii="Arial"/>
                            <w:w w:val="60"/>
                            <w:sz w:val="45"/>
                          </w:rPr>
                          <w:t>FC</w:t>
                        </w:r>
                        <w:r>
                          <w:rPr>
                            <w:rFonts w:ascii="Arial"/>
                            <w:spacing w:val="-43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spacing w:val="-8"/>
                            <w:w w:val="60"/>
                            <w:sz w:val="45"/>
                          </w:rPr>
                          <w:t>ATTACHMENT</w:t>
                        </w:r>
                        <w:r>
                          <w:rPr>
                            <w:rFonts w:ascii="Arial"/>
                            <w:spacing w:val="-48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w w:val="60"/>
                            <w:sz w:val="45"/>
                          </w:rPr>
                          <w:t>1</w:t>
                        </w:r>
                        <w:r>
                          <w:rPr>
                            <w:rFonts w:ascii="Arial"/>
                            <w:spacing w:val="-41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w w:val="60"/>
                            <w:sz w:val="45"/>
                          </w:rPr>
                          <w:t>(B)</w:t>
                        </w:r>
                        <w:r>
                          <w:rPr>
                            <w:rFonts w:ascii="Arial"/>
                            <w:spacing w:val="-43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spacing w:val="-5"/>
                            <w:w w:val="60"/>
                            <w:sz w:val="45"/>
                          </w:rPr>
                          <w:t>SOLENOID</w:t>
                        </w:r>
                        <w:r>
                          <w:rPr>
                            <w:rFonts w:ascii="Arial"/>
                            <w:spacing w:val="-5"/>
                            <w:sz w:val="45"/>
                          </w:rPr>
                        </w:r>
                      </w:p>
                    </w:tc>
                  </w:tr>
                  <w:tr>
                    <w:trPr>
                      <w:trHeight w:val="598" w:hRule="exact"/>
                    </w:trPr>
                    <w:tc>
                      <w:tcPr>
                        <w:tcW w:w="5620" w:type="dxa"/>
                        <w:tcBorders>
                          <w:top w:val="single" w:sz="14" w:space="0" w:color="BFBFBF"/>
                          <w:left w:val="single" w:sz="8" w:space="0" w:color="000000"/>
                          <w:bottom w:val="single" w:sz="14" w:space="0" w:color="BFBFBF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510" w:lineRule="exact"/>
                          <w:ind w:left="39" w:right="0"/>
                          <w:jc w:val="left"/>
                          <w:rPr>
                            <w:rFonts w:ascii="Arial" w:hAnsi="Arial" w:cs="Arial" w:eastAsia="Arial" w:hint="default"/>
                            <w:sz w:val="45"/>
                            <w:szCs w:val="45"/>
                          </w:rPr>
                        </w:pPr>
                        <w:r>
                          <w:rPr>
                            <w:rFonts w:ascii="Arial"/>
                            <w:w w:val="60"/>
                            <w:sz w:val="45"/>
                          </w:rPr>
                          <w:t>FC</w:t>
                        </w:r>
                        <w:r>
                          <w:rPr>
                            <w:rFonts w:ascii="Arial"/>
                            <w:spacing w:val="-43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spacing w:val="-8"/>
                            <w:w w:val="60"/>
                            <w:sz w:val="45"/>
                          </w:rPr>
                          <w:t>ATTACHMENT</w:t>
                        </w:r>
                        <w:r>
                          <w:rPr>
                            <w:rFonts w:ascii="Arial"/>
                            <w:spacing w:val="-48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w w:val="60"/>
                            <w:sz w:val="45"/>
                          </w:rPr>
                          <w:t>2</w:t>
                        </w:r>
                        <w:r>
                          <w:rPr>
                            <w:rFonts w:ascii="Arial"/>
                            <w:spacing w:val="-41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w w:val="60"/>
                            <w:sz w:val="45"/>
                          </w:rPr>
                          <w:t>(A)</w:t>
                        </w:r>
                        <w:r>
                          <w:rPr>
                            <w:rFonts w:ascii="Arial"/>
                            <w:spacing w:val="-43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spacing w:val="-5"/>
                            <w:w w:val="60"/>
                            <w:sz w:val="45"/>
                          </w:rPr>
                          <w:t>SOLENOID</w:t>
                        </w:r>
                        <w:r>
                          <w:rPr>
                            <w:rFonts w:ascii="Arial"/>
                            <w:spacing w:val="-5"/>
                            <w:sz w:val="45"/>
                          </w:rPr>
                        </w:r>
                      </w:p>
                    </w:tc>
                  </w:tr>
                  <w:tr>
                    <w:trPr>
                      <w:trHeight w:val="597" w:hRule="exact"/>
                    </w:trPr>
                    <w:tc>
                      <w:tcPr>
                        <w:tcW w:w="5620" w:type="dxa"/>
                        <w:tcBorders>
                          <w:top w:val="single" w:sz="14" w:space="0" w:color="BFBFBF"/>
                          <w:left w:val="single" w:sz="8" w:space="0" w:color="000000"/>
                          <w:bottom w:val="single" w:sz="15" w:space="0" w:color="BFBFBF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510" w:lineRule="exact"/>
                          <w:ind w:left="39" w:right="0"/>
                          <w:jc w:val="left"/>
                          <w:rPr>
                            <w:rFonts w:ascii="Arial" w:hAnsi="Arial" w:cs="Arial" w:eastAsia="Arial" w:hint="default"/>
                            <w:sz w:val="45"/>
                            <w:szCs w:val="45"/>
                          </w:rPr>
                        </w:pPr>
                        <w:r>
                          <w:rPr>
                            <w:rFonts w:ascii="Arial"/>
                            <w:w w:val="60"/>
                            <w:sz w:val="45"/>
                          </w:rPr>
                          <w:t>FC</w:t>
                        </w:r>
                        <w:r>
                          <w:rPr>
                            <w:rFonts w:ascii="Arial"/>
                            <w:spacing w:val="-43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spacing w:val="-8"/>
                            <w:w w:val="60"/>
                            <w:sz w:val="45"/>
                          </w:rPr>
                          <w:t>ATTACHMENT</w:t>
                        </w:r>
                        <w:r>
                          <w:rPr>
                            <w:rFonts w:ascii="Arial"/>
                            <w:spacing w:val="-48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w w:val="60"/>
                            <w:sz w:val="45"/>
                          </w:rPr>
                          <w:t>2</w:t>
                        </w:r>
                        <w:r>
                          <w:rPr>
                            <w:rFonts w:ascii="Arial"/>
                            <w:spacing w:val="-41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w w:val="60"/>
                            <w:sz w:val="45"/>
                          </w:rPr>
                          <w:t>(B)</w:t>
                        </w:r>
                        <w:r>
                          <w:rPr>
                            <w:rFonts w:ascii="Arial"/>
                            <w:spacing w:val="-43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spacing w:val="-5"/>
                            <w:w w:val="60"/>
                            <w:sz w:val="45"/>
                          </w:rPr>
                          <w:t>SOLENOID</w:t>
                        </w:r>
                        <w:r>
                          <w:rPr>
                            <w:rFonts w:ascii="Arial"/>
                            <w:spacing w:val="-5"/>
                            <w:sz w:val="45"/>
                          </w:rPr>
                        </w:r>
                      </w:p>
                    </w:tc>
                  </w:tr>
                  <w:tr>
                    <w:trPr>
                      <w:trHeight w:val="598" w:hRule="exact"/>
                    </w:trPr>
                    <w:tc>
                      <w:tcPr>
                        <w:tcW w:w="5620" w:type="dxa"/>
                        <w:tcBorders>
                          <w:top w:val="single" w:sz="15" w:space="0" w:color="BFBFBF"/>
                          <w:left w:val="single" w:sz="8" w:space="0" w:color="000000"/>
                          <w:bottom w:val="single" w:sz="15" w:space="0" w:color="BFBFBF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509" w:lineRule="exact"/>
                          <w:ind w:left="39" w:right="0"/>
                          <w:jc w:val="left"/>
                          <w:rPr>
                            <w:rFonts w:ascii="Arial" w:hAnsi="Arial" w:cs="Arial" w:eastAsia="Arial" w:hint="default"/>
                            <w:sz w:val="45"/>
                            <w:szCs w:val="45"/>
                          </w:rPr>
                        </w:pPr>
                        <w:r>
                          <w:rPr>
                            <w:rFonts w:ascii="Arial"/>
                            <w:w w:val="60"/>
                            <w:sz w:val="45"/>
                          </w:rPr>
                          <w:t>FC</w:t>
                        </w:r>
                        <w:r>
                          <w:rPr>
                            <w:rFonts w:ascii="Arial"/>
                            <w:spacing w:val="-43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spacing w:val="-8"/>
                            <w:w w:val="60"/>
                            <w:sz w:val="45"/>
                          </w:rPr>
                          <w:t>ATTACHMENT</w:t>
                        </w:r>
                        <w:r>
                          <w:rPr>
                            <w:rFonts w:ascii="Arial"/>
                            <w:spacing w:val="-48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w w:val="60"/>
                            <w:sz w:val="45"/>
                          </w:rPr>
                          <w:t>3</w:t>
                        </w:r>
                        <w:r>
                          <w:rPr>
                            <w:rFonts w:ascii="Arial"/>
                            <w:spacing w:val="-41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w w:val="60"/>
                            <w:sz w:val="45"/>
                          </w:rPr>
                          <w:t>(A)</w:t>
                        </w:r>
                        <w:r>
                          <w:rPr>
                            <w:rFonts w:ascii="Arial"/>
                            <w:spacing w:val="-43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spacing w:val="-5"/>
                            <w:w w:val="60"/>
                            <w:sz w:val="45"/>
                          </w:rPr>
                          <w:t>SOLENOID</w:t>
                        </w:r>
                        <w:r>
                          <w:rPr>
                            <w:rFonts w:ascii="Arial"/>
                            <w:spacing w:val="-5"/>
                            <w:sz w:val="45"/>
                          </w:rPr>
                        </w:r>
                      </w:p>
                    </w:tc>
                  </w:tr>
                  <w:tr>
                    <w:trPr>
                      <w:trHeight w:val="598" w:hRule="exact"/>
                    </w:trPr>
                    <w:tc>
                      <w:tcPr>
                        <w:tcW w:w="5620" w:type="dxa"/>
                        <w:tcBorders>
                          <w:top w:val="single" w:sz="15" w:space="0" w:color="BFBFBF"/>
                          <w:left w:val="single" w:sz="8" w:space="0" w:color="000000"/>
                          <w:bottom w:val="single" w:sz="15" w:space="0" w:color="BFBFBF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509" w:lineRule="exact"/>
                          <w:ind w:left="39" w:right="0"/>
                          <w:jc w:val="left"/>
                          <w:rPr>
                            <w:rFonts w:ascii="Arial" w:hAnsi="Arial" w:cs="Arial" w:eastAsia="Arial" w:hint="default"/>
                            <w:sz w:val="45"/>
                            <w:szCs w:val="45"/>
                          </w:rPr>
                        </w:pPr>
                        <w:r>
                          <w:rPr>
                            <w:rFonts w:ascii="Arial"/>
                            <w:w w:val="60"/>
                            <w:sz w:val="45"/>
                          </w:rPr>
                          <w:t>FC</w:t>
                        </w:r>
                        <w:r>
                          <w:rPr>
                            <w:rFonts w:ascii="Arial"/>
                            <w:spacing w:val="-43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spacing w:val="-8"/>
                            <w:w w:val="60"/>
                            <w:sz w:val="45"/>
                          </w:rPr>
                          <w:t>ATTACHMENT</w:t>
                        </w:r>
                        <w:r>
                          <w:rPr>
                            <w:rFonts w:ascii="Arial"/>
                            <w:spacing w:val="-48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w w:val="60"/>
                            <w:sz w:val="45"/>
                          </w:rPr>
                          <w:t>3</w:t>
                        </w:r>
                        <w:r>
                          <w:rPr>
                            <w:rFonts w:ascii="Arial"/>
                            <w:spacing w:val="-41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w w:val="60"/>
                            <w:sz w:val="45"/>
                          </w:rPr>
                          <w:t>(B)</w:t>
                        </w:r>
                        <w:r>
                          <w:rPr>
                            <w:rFonts w:ascii="Arial"/>
                            <w:spacing w:val="-43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spacing w:val="-5"/>
                            <w:w w:val="60"/>
                            <w:sz w:val="45"/>
                          </w:rPr>
                          <w:t>SOLENOID</w:t>
                        </w:r>
                        <w:r>
                          <w:rPr>
                            <w:rFonts w:ascii="Arial"/>
                            <w:spacing w:val="-5"/>
                            <w:sz w:val="45"/>
                          </w:rPr>
                        </w:r>
                      </w:p>
                    </w:tc>
                  </w:tr>
                  <w:tr>
                    <w:trPr>
                      <w:trHeight w:val="598" w:hRule="exact"/>
                    </w:trPr>
                    <w:tc>
                      <w:tcPr>
                        <w:tcW w:w="5620" w:type="dxa"/>
                        <w:tcBorders>
                          <w:top w:val="single" w:sz="15" w:space="0" w:color="BFBFBF"/>
                          <w:left w:val="single" w:sz="8" w:space="0" w:color="000000"/>
                          <w:bottom w:val="single" w:sz="15" w:space="0" w:color="BFBFBF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509" w:lineRule="exact"/>
                          <w:ind w:left="39" w:right="0"/>
                          <w:jc w:val="left"/>
                          <w:rPr>
                            <w:rFonts w:ascii="Arial" w:hAnsi="Arial" w:cs="Arial" w:eastAsia="Arial" w:hint="default"/>
                            <w:sz w:val="45"/>
                            <w:szCs w:val="45"/>
                          </w:rPr>
                        </w:pPr>
                        <w:r>
                          <w:rPr>
                            <w:rFonts w:ascii="Arial"/>
                            <w:spacing w:val="-14"/>
                            <w:w w:val="60"/>
                            <w:sz w:val="45"/>
                          </w:rPr>
                          <w:t>AUXILIARY</w:t>
                        </w:r>
                        <w:r>
                          <w:rPr>
                            <w:rFonts w:ascii="Arial"/>
                            <w:spacing w:val="-32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spacing w:val="-3"/>
                            <w:w w:val="60"/>
                            <w:sz w:val="45"/>
                          </w:rPr>
                          <w:t>(D/A1)</w:t>
                        </w:r>
                        <w:r>
                          <w:rPr>
                            <w:rFonts w:ascii="Arial"/>
                            <w:spacing w:val="-3"/>
                            <w:sz w:val="45"/>
                          </w:rPr>
                        </w:r>
                      </w:p>
                    </w:tc>
                  </w:tr>
                  <w:tr>
                    <w:trPr>
                      <w:trHeight w:val="598" w:hRule="exact"/>
                    </w:trPr>
                    <w:tc>
                      <w:tcPr>
                        <w:tcW w:w="5620" w:type="dxa"/>
                        <w:tcBorders>
                          <w:top w:val="single" w:sz="15" w:space="0" w:color="BFBFBF"/>
                          <w:left w:val="single" w:sz="8" w:space="0" w:color="000000"/>
                          <w:bottom w:val="single" w:sz="15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509" w:lineRule="exact"/>
                          <w:ind w:left="39" w:right="0"/>
                          <w:jc w:val="left"/>
                          <w:rPr>
                            <w:rFonts w:ascii="Arial" w:hAnsi="Arial" w:cs="Arial" w:eastAsia="Arial" w:hint="default"/>
                            <w:sz w:val="45"/>
                            <w:szCs w:val="45"/>
                          </w:rPr>
                        </w:pPr>
                        <w:r>
                          <w:rPr>
                            <w:rFonts w:ascii="Arial"/>
                            <w:spacing w:val="-14"/>
                            <w:w w:val="60"/>
                            <w:sz w:val="45"/>
                          </w:rPr>
                          <w:t>AUXILIARY</w:t>
                        </w:r>
                        <w:r>
                          <w:rPr>
                            <w:rFonts w:ascii="Arial"/>
                            <w:spacing w:val="-32"/>
                            <w:w w:val="60"/>
                            <w:sz w:val="45"/>
                          </w:rPr>
                          <w:t> </w:t>
                        </w:r>
                        <w:r>
                          <w:rPr>
                            <w:rFonts w:ascii="Arial"/>
                            <w:spacing w:val="-3"/>
                            <w:w w:val="60"/>
                            <w:sz w:val="45"/>
                          </w:rPr>
                          <w:t>(D/A2)</w:t>
                        </w:r>
                        <w:r>
                          <w:rPr>
                            <w:rFonts w:ascii="Arial"/>
                            <w:spacing w:val="-3"/>
                            <w:sz w:val="4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color w:val="080808"/>
          <w:spacing w:val="-2"/>
          <w:w w:val="105"/>
          <w:sz w:val="28"/>
        </w:rPr>
        <w:t>41</w:t>
      </w:r>
      <w:r>
        <w:rPr>
          <w:rFonts w:ascii="Arial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720" w:bottom="280" w:left="620" w:right="620"/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36pt;margin-top:36pt;width:720pt;height:540pt;mso-position-horizontal-relative:page;mso-position-vertical-relative:page;z-index:-123952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183" o:title=""/>
              </v:shape>
            </v:group>
            <v:group style="position:absolute;left:14279;top:3120;width:2;height:2" coordorigin="14279,3120" coordsize="2,2">
              <v:shape style="position:absolute;left:14279;top:3120;width:2;height:2" coordorigin="14279,3120" coordsize="2,0" path="m14279,3120l14280,3120e" filled="false" stroked="true" strokeweight=".06pt" strokecolor="#bfbfbf">
                <v:path arrowok="t"/>
              </v:shape>
            </v:group>
            <v:group style="position:absolute;left:14279;top:3484;width:2;height:2" coordorigin="14279,3484" coordsize="2,2">
              <v:shape style="position:absolute;left:14279;top:3484;width:2;height:2" coordorigin="14279,3484" coordsize="2,0" path="m14279,3484l14280,3484e" filled="false" stroked="true" strokeweight=".06pt" strokecolor="#bfbfbf">
                <v:path arrowok="t"/>
              </v:shape>
            </v:group>
            <v:group style="position:absolute;left:14279;top:3847;width:2;height:2" coordorigin="14279,3847" coordsize="2,2">
              <v:shape style="position:absolute;left:14279;top:3847;width:2;height:2" coordorigin="14279,3847" coordsize="2,0" path="m14279,3847l14280,3847e" filled="false" stroked="true" strokeweight=".06pt" strokecolor="#bfbfbf">
                <v:path arrowok="t"/>
              </v:shape>
            </v:group>
            <v:group style="position:absolute;left:14279;top:4211;width:2;height:2" coordorigin="14279,4211" coordsize="2,2">
              <v:shape style="position:absolute;left:14279;top:4211;width:2;height:2" coordorigin="14279,4211" coordsize="2,0" path="m14279,4211l14280,4211e" filled="false" stroked="true" strokeweight=".06pt" strokecolor="#bfbfbf">
                <v:path arrowok="t"/>
              </v:shape>
            </v:group>
            <v:group style="position:absolute;left:14279;top:4576;width:2;height:2" coordorigin="14279,4576" coordsize="2,2">
              <v:shape style="position:absolute;left:14279;top:4576;width:2;height:2" coordorigin="14279,4576" coordsize="2,0" path="m14279,4576l14280,4576e" filled="false" stroked="true" strokeweight=".06pt" strokecolor="#bfbfbf">
                <v:path arrowok="t"/>
              </v:shape>
            </v:group>
            <v:group style="position:absolute;left:14279;top:4939;width:2;height:2" coordorigin="14279,4939" coordsize="2,2">
              <v:shape style="position:absolute;left:14279;top:4939;width:2;height:2" coordorigin="14279,4939" coordsize="2,0" path="m14279,4939l14280,4939e" filled="false" stroked="true" strokeweight=".06pt" strokecolor="#bfbfbf">
                <v:path arrowok="t"/>
              </v:shape>
            </v:group>
            <v:group style="position:absolute;left:14279;top:5303;width:2;height:2" coordorigin="14279,5303" coordsize="2,2">
              <v:shape style="position:absolute;left:14279;top:5303;width:2;height:2" coordorigin="14279,5303" coordsize="2,0" path="m14279,5303l14280,5303e" filled="false" stroked="true" strokeweight=".06pt" strokecolor="#bfbfbf">
                <v:path arrowok="t"/>
              </v:shape>
            </v:group>
            <v:group style="position:absolute;left:14279;top:5668;width:2;height:2" coordorigin="14279,5668" coordsize="2,2">
              <v:shape style="position:absolute;left:14279;top:5668;width:2;height:2" coordorigin="14279,5668" coordsize="2,0" path="m14279,5668l14280,5668e" filled="false" stroked="true" strokeweight=".06pt" strokecolor="#bfbfbf">
                <v:path arrowok="t"/>
              </v:shape>
            </v:group>
            <v:group style="position:absolute;left:14279;top:6031;width:2;height:2" coordorigin="14279,6031" coordsize="2,2">
              <v:shape style="position:absolute;left:14279;top:6031;width:2;height:2" coordorigin="14279,6031" coordsize="2,0" path="m14279,6031l14280,6031e" filled="false" stroked="true" strokeweight=".06pt" strokecolor="#bfbfbf">
                <v:path arrowok="t"/>
              </v:shape>
              <v:shape style="position:absolute;left:1200;top:3120;width:6480;height:3000" type="#_x0000_t75" stroked="false">
                <v:imagedata r:id="rId11" o:title=""/>
              </v:shape>
              <v:shape style="position:absolute;left:1200;top:7080;width:6480;height:3000" type="#_x0000_t75" stroked="false">
                <v:imagedata r:id="rId11" o:title=""/>
              </v:shape>
              <v:shape style="position:absolute;left:1920;top:8400;width:3720;height:840" type="#_x0000_t75" stroked="false">
                <v:imagedata r:id="rId184" o:title=""/>
              </v:shape>
              <v:shape style="position:absolute;left:1920;top:4440;width:3725;height:916" type="#_x0000_t75" stroked="false">
                <v:imagedata r:id="rId185" o:title=""/>
              </v:shape>
            </v:group>
            <w10:wrap type="none"/>
          </v:group>
        </w:pict>
      </w:r>
    </w:p>
    <w:p>
      <w:pPr>
        <w:pStyle w:val="Heading3"/>
        <w:tabs>
          <w:tab w:pos="6724" w:val="left" w:leader="none"/>
        </w:tabs>
        <w:spacing w:line="240" w:lineRule="auto"/>
        <w:ind w:right="0"/>
        <w:jc w:val="left"/>
      </w:pPr>
      <w:r>
        <w:rPr>
          <w:color w:val="080808"/>
          <w:w w:val="100"/>
        </w:rPr>
      </w:r>
      <w:r>
        <w:rPr>
          <w:shadow/>
          <w:color w:val="080808"/>
        </w:rPr>
        <w:t>ECM </w:t>
      </w:r>
      <w:r>
        <w:rPr>
          <w:shadow w:val="0"/>
          <w:color w:val="080808"/>
        </w:rPr>
      </w:r>
      <w:r>
        <w:rPr>
          <w:shadow/>
          <w:color w:val="080808"/>
        </w:rPr>
        <w:t>/ </w:t>
      </w:r>
      <w:r>
        <w:rPr>
          <w:shadow w:val="0"/>
          <w:color w:val="080808"/>
        </w:rPr>
      </w:r>
      <w:r>
        <w:rPr>
          <w:shadow/>
          <w:color w:val="080808"/>
        </w:rPr>
        <w:t>MP</w:t>
      </w:r>
      <w:r>
        <w:rPr>
          <w:shadow/>
          <w:color w:val="080808"/>
          <w:spacing w:val="-1"/>
        </w:rPr>
        <w:t> </w:t>
      </w:r>
      <w:r>
        <w:rPr>
          <w:shadow w:val="0"/>
          <w:color w:val="080808"/>
          <w:spacing w:val="-1"/>
        </w:rPr>
      </w:r>
      <w:r>
        <w:rPr>
          <w:shadow/>
          <w:color w:val="080808"/>
        </w:rPr>
        <w:t>Active </w:t>
      </w:r>
      <w:r>
        <w:rPr>
          <w:shadow w:val="0"/>
          <w:color w:val="080808"/>
        </w:rPr>
      </w:r>
      <w:r>
        <w:rPr>
          <w:shadow/>
          <w:color w:val="080808"/>
        </w:rPr>
        <w:t>test</w:t>
      </w:r>
      <w:r>
        <w:rPr>
          <w:shadow w:val="0"/>
          <w:color w:val="080808"/>
        </w:rPr>
        <w:tab/>
      </w:r>
      <w:r>
        <w:rPr>
          <w:shadow/>
          <w:color w:val="080808"/>
        </w:rPr>
        <w:t>D2 </w:t>
      </w:r>
      <w:r>
        <w:rPr>
          <w:shadow w:val="0"/>
          <w:color w:val="080808"/>
        </w:rPr>
      </w:r>
      <w:r>
        <w:rPr>
          <w:shadow/>
          <w:color w:val="080808"/>
        </w:rPr>
        <w:t>/</w:t>
      </w:r>
      <w:r>
        <w:rPr>
          <w:shadow/>
          <w:color w:val="080808"/>
          <w:spacing w:val="-1"/>
        </w:rPr>
        <w:t> </w:t>
      </w:r>
      <w:r>
        <w:rPr>
          <w:shadow w:val="0"/>
          <w:color w:val="080808"/>
          <w:spacing w:val="-1"/>
        </w:rPr>
      </w:r>
      <w:r>
        <w:rPr>
          <w:shadow/>
          <w:color w:val="080808"/>
        </w:rPr>
        <w:t>D3</w:t>
      </w:r>
      <w:r>
        <w:rPr>
          <w:shadow w:val="0"/>
          <w:color w:val="080808"/>
        </w:rPr>
      </w:r>
      <w:r>
        <w:rPr>
          <w:shadow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 w:after="0"/>
        <w:ind w:right="0"/>
        <w:rPr>
          <w:rFonts w:ascii="Arial" w:hAnsi="Arial" w:cs="Arial" w:eastAsia="Arial" w:hint="default"/>
          <w:sz w:val="22"/>
          <w:szCs w:val="22"/>
        </w:rPr>
      </w:pPr>
    </w:p>
    <w:tbl>
      <w:tblPr>
        <w:tblW w:w="0" w:type="auto"/>
        <w:jc w:val="left"/>
        <w:tblInd w:w="58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8"/>
      </w:tblGrid>
      <w:tr>
        <w:trPr>
          <w:trHeight w:val="364" w:hRule="exact"/>
        </w:trPr>
        <w:tc>
          <w:tcPr>
            <w:tcW w:w="6098" w:type="dxa"/>
            <w:tcBorders>
              <w:top w:val="single" w:sz="9" w:space="0" w:color="000000"/>
              <w:left w:val="single" w:sz="9" w:space="0" w:color="000000"/>
              <w:bottom w:val="single" w:sz="9" w:space="0" w:color="BFBFBF"/>
              <w:right w:val="single" w:sz="9" w:space="0" w:color="000000"/>
            </w:tcBorders>
          </w:tcPr>
          <w:p>
            <w:pPr>
              <w:pStyle w:val="TableParagraph"/>
              <w:spacing w:line="309" w:lineRule="exact"/>
              <w:ind w:left="43" w:right="0"/>
              <w:jc w:val="left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spacing w:val="-8"/>
                <w:sz w:val="28"/>
              </w:rPr>
              <w:t>IDLE </w:t>
            </w:r>
            <w:r>
              <w:rPr>
                <w:rFonts w:ascii="Arial"/>
                <w:spacing w:val="-3"/>
                <w:sz w:val="28"/>
              </w:rPr>
              <w:t>AIR </w:t>
            </w:r>
            <w:r>
              <w:rPr>
                <w:rFonts w:ascii="Arial"/>
                <w:sz w:val="28"/>
              </w:rPr>
              <w:t>VOL. LEARN</w:t>
            </w:r>
            <w:r>
              <w:rPr>
                <w:rFonts w:ascii="Arial"/>
                <w:spacing w:val="29"/>
                <w:sz w:val="28"/>
              </w:rPr>
              <w:t> </w:t>
            </w:r>
            <w:r>
              <w:rPr>
                <w:rFonts w:ascii="Arial"/>
                <w:spacing w:val="-5"/>
                <w:sz w:val="28"/>
              </w:rPr>
              <w:t>(NORMAL)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364" w:hRule="exact"/>
        </w:trPr>
        <w:tc>
          <w:tcPr>
            <w:tcW w:w="6098" w:type="dxa"/>
            <w:tcBorders>
              <w:top w:val="single" w:sz="9" w:space="0" w:color="BFBFBF"/>
              <w:left w:val="single" w:sz="9" w:space="0" w:color="000000"/>
              <w:bottom w:val="single" w:sz="9" w:space="0" w:color="BFBFBF"/>
              <w:right w:val="single" w:sz="9" w:space="0" w:color="000000"/>
            </w:tcBorders>
          </w:tcPr>
          <w:p>
            <w:pPr>
              <w:pStyle w:val="TableParagraph"/>
              <w:spacing w:line="309" w:lineRule="exact"/>
              <w:ind w:left="43" w:right="0"/>
              <w:jc w:val="left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spacing w:val="-4"/>
                <w:sz w:val="28"/>
              </w:rPr>
              <w:t>AIR-FUEL </w:t>
            </w:r>
            <w:r>
              <w:rPr>
                <w:rFonts w:ascii="Arial"/>
                <w:spacing w:val="-8"/>
                <w:sz w:val="28"/>
              </w:rPr>
              <w:t>RATIO</w:t>
            </w:r>
            <w:r>
              <w:rPr>
                <w:rFonts w:ascii="Arial"/>
                <w:spacing w:val="8"/>
                <w:sz w:val="28"/>
              </w:rPr>
              <w:t> </w:t>
            </w:r>
            <w:r>
              <w:rPr>
                <w:rFonts w:ascii="Arial"/>
                <w:spacing w:val="-6"/>
                <w:sz w:val="28"/>
              </w:rPr>
              <w:t>ADJUSTS</w:t>
            </w:r>
          </w:p>
        </w:tc>
      </w:tr>
      <w:tr>
        <w:trPr>
          <w:trHeight w:val="364" w:hRule="exact"/>
        </w:trPr>
        <w:tc>
          <w:tcPr>
            <w:tcW w:w="6098" w:type="dxa"/>
            <w:tcBorders>
              <w:top w:val="single" w:sz="9" w:space="0" w:color="BFBFBF"/>
              <w:left w:val="single" w:sz="9" w:space="0" w:color="000000"/>
              <w:bottom w:val="single" w:sz="9" w:space="0" w:color="BFBFBF"/>
              <w:right w:val="single" w:sz="9" w:space="0" w:color="000000"/>
            </w:tcBorders>
          </w:tcPr>
          <w:p>
            <w:pPr>
              <w:pStyle w:val="TableParagraph"/>
              <w:spacing w:line="309" w:lineRule="exact"/>
              <w:ind w:left="43" w:right="0"/>
              <w:jc w:val="left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LEARNED </w:t>
            </w:r>
            <w:r>
              <w:rPr>
                <w:rFonts w:ascii="Arial"/>
                <w:spacing w:val="-4"/>
                <w:sz w:val="28"/>
              </w:rPr>
              <w:t>AIR-FUEL </w:t>
            </w:r>
            <w:r>
              <w:rPr>
                <w:rFonts w:ascii="Arial"/>
                <w:spacing w:val="-8"/>
                <w:sz w:val="28"/>
              </w:rPr>
              <w:t>RATIO</w:t>
            </w:r>
            <w:r>
              <w:rPr>
                <w:rFonts w:ascii="Arial"/>
                <w:spacing w:val="-6"/>
                <w:sz w:val="28"/>
              </w:rPr>
              <w:t> </w:t>
            </w:r>
            <w:r>
              <w:rPr>
                <w:rFonts w:ascii="Arial"/>
                <w:spacing w:val="2"/>
                <w:sz w:val="28"/>
              </w:rPr>
              <w:t>VALVE</w:t>
            </w:r>
          </w:p>
        </w:tc>
      </w:tr>
      <w:tr>
        <w:trPr>
          <w:trHeight w:val="364" w:hRule="exact"/>
        </w:trPr>
        <w:tc>
          <w:tcPr>
            <w:tcW w:w="6098" w:type="dxa"/>
            <w:tcBorders>
              <w:top w:val="single" w:sz="9" w:space="0" w:color="BFBFBF"/>
              <w:left w:val="single" w:sz="9" w:space="0" w:color="000000"/>
              <w:bottom w:val="single" w:sz="9" w:space="0" w:color="BFBFBF"/>
              <w:right w:val="single" w:sz="9" w:space="0" w:color="000000"/>
            </w:tcBorders>
          </w:tcPr>
          <w:p>
            <w:pPr>
              <w:pStyle w:val="TableParagraph"/>
              <w:spacing w:line="309" w:lineRule="exact"/>
              <w:ind w:left="43" w:right="0"/>
              <w:jc w:val="left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CLEAR</w:t>
            </w:r>
          </w:p>
        </w:tc>
      </w:tr>
      <w:tr>
        <w:trPr>
          <w:trHeight w:val="364" w:hRule="exact"/>
        </w:trPr>
        <w:tc>
          <w:tcPr>
            <w:tcW w:w="6098" w:type="dxa"/>
            <w:tcBorders>
              <w:top w:val="single" w:sz="9" w:space="0" w:color="BFBFBF"/>
              <w:left w:val="single" w:sz="9" w:space="0" w:color="000000"/>
              <w:bottom w:val="single" w:sz="9" w:space="0" w:color="BFBFBF"/>
              <w:right w:val="single" w:sz="9" w:space="0" w:color="000000"/>
            </w:tcBorders>
          </w:tcPr>
          <w:p>
            <w:pPr>
              <w:pStyle w:val="TableParagraph"/>
              <w:spacing w:line="309" w:lineRule="exact"/>
              <w:ind w:left="43" w:right="0"/>
              <w:jc w:val="left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spacing w:val="-10"/>
                <w:sz w:val="28"/>
              </w:rPr>
              <w:t>IGNITION TIMING</w:t>
            </w:r>
            <w:r>
              <w:rPr>
                <w:rFonts w:ascii="Arial"/>
                <w:spacing w:val="10"/>
                <w:sz w:val="28"/>
              </w:rPr>
              <w:t> </w:t>
            </w:r>
            <w:r>
              <w:rPr>
                <w:rFonts w:ascii="Arial"/>
                <w:spacing w:val="-6"/>
                <w:sz w:val="28"/>
              </w:rPr>
              <w:t>ADJUSTS</w:t>
            </w:r>
          </w:p>
        </w:tc>
      </w:tr>
      <w:tr>
        <w:trPr>
          <w:trHeight w:val="364" w:hRule="exact"/>
        </w:trPr>
        <w:tc>
          <w:tcPr>
            <w:tcW w:w="6098" w:type="dxa"/>
            <w:tcBorders>
              <w:top w:val="single" w:sz="9" w:space="0" w:color="BFBFBF"/>
              <w:left w:val="single" w:sz="9" w:space="0" w:color="000000"/>
              <w:bottom w:val="single" w:sz="9" w:space="0" w:color="BFBFBF"/>
              <w:right w:val="single" w:sz="9" w:space="0" w:color="000000"/>
            </w:tcBorders>
          </w:tcPr>
          <w:p>
            <w:pPr>
              <w:pStyle w:val="TableParagraph"/>
              <w:spacing w:line="309" w:lineRule="exact"/>
              <w:ind w:left="43" w:right="0"/>
              <w:jc w:val="left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spacing w:val="2"/>
                <w:sz w:val="28"/>
              </w:rPr>
              <w:t>SPARK </w:t>
            </w:r>
            <w:r>
              <w:rPr>
                <w:rFonts w:ascii="Arial"/>
                <w:sz w:val="28"/>
              </w:rPr>
              <w:t>PRESSUR</w:t>
            </w:r>
            <w:r>
              <w:rPr>
                <w:rFonts w:ascii="Arial"/>
                <w:spacing w:val="4"/>
                <w:sz w:val="28"/>
              </w:rPr>
              <w:t> </w:t>
            </w:r>
            <w:r>
              <w:rPr>
                <w:rFonts w:ascii="Arial"/>
                <w:spacing w:val="2"/>
                <w:sz w:val="28"/>
              </w:rPr>
              <w:t>REMOVAL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364" w:hRule="exact"/>
        </w:trPr>
        <w:tc>
          <w:tcPr>
            <w:tcW w:w="6098" w:type="dxa"/>
            <w:tcBorders>
              <w:top w:val="single" w:sz="9" w:space="0" w:color="BFBFBF"/>
              <w:left w:val="single" w:sz="9" w:space="0" w:color="000000"/>
              <w:bottom w:val="single" w:sz="9" w:space="0" w:color="BFBFBF"/>
              <w:right w:val="single" w:sz="9" w:space="0" w:color="000000"/>
            </w:tcBorders>
          </w:tcPr>
          <w:p>
            <w:pPr>
              <w:pStyle w:val="TableParagraph"/>
              <w:spacing w:line="309" w:lineRule="exact"/>
              <w:ind w:left="43" w:right="0"/>
              <w:jc w:val="left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spacing w:val="5"/>
                <w:sz w:val="28"/>
              </w:rPr>
              <w:t>POWER</w:t>
            </w:r>
            <w:r>
              <w:rPr>
                <w:rFonts w:ascii="Arial"/>
                <w:spacing w:val="-9"/>
                <w:sz w:val="28"/>
              </w:rPr>
              <w:t> </w:t>
            </w:r>
            <w:r>
              <w:rPr>
                <w:rFonts w:ascii="Arial"/>
                <w:spacing w:val="-3"/>
                <w:sz w:val="28"/>
              </w:rPr>
              <w:t>BALANCE</w:t>
            </w:r>
            <w:r>
              <w:rPr>
                <w:rFonts w:ascii="Arial"/>
                <w:sz w:val="28"/>
              </w:rPr>
            </w:r>
          </w:p>
        </w:tc>
      </w:tr>
      <w:tr>
        <w:trPr>
          <w:trHeight w:val="364" w:hRule="exact"/>
        </w:trPr>
        <w:tc>
          <w:tcPr>
            <w:tcW w:w="6098" w:type="dxa"/>
            <w:tcBorders>
              <w:top w:val="single" w:sz="9" w:space="0" w:color="BFBFBF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309" w:lineRule="exact"/>
              <w:ind w:left="43" w:right="0"/>
              <w:jc w:val="left"/>
              <w:rPr>
                <w:rFonts w:ascii="Arial" w:hAnsi="Arial" w:cs="Arial" w:eastAsia="Arial" w:hint="default"/>
                <w:sz w:val="28"/>
                <w:szCs w:val="28"/>
              </w:rPr>
            </w:pPr>
            <w:r>
              <w:rPr>
                <w:rFonts w:ascii="Arial"/>
                <w:spacing w:val="-5"/>
                <w:sz w:val="28"/>
              </w:rPr>
              <w:t>SELF-DIAGNOSTIC RESULTS</w:t>
            </w:r>
            <w:r>
              <w:rPr>
                <w:rFonts w:ascii="Arial"/>
                <w:spacing w:val="13"/>
                <w:sz w:val="28"/>
              </w:rPr>
              <w:t> </w:t>
            </w:r>
            <w:r>
              <w:rPr>
                <w:rFonts w:ascii="Arial"/>
                <w:sz w:val="28"/>
              </w:rPr>
              <w:t>CLEAR</w:t>
            </w:r>
          </w:p>
        </w:tc>
      </w:tr>
    </w:tbl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ind w:right="0"/>
        <w:rPr>
          <w:rFonts w:ascii="Arial" w:hAnsi="Arial" w:cs="Arial" w:eastAsia="Arial" w:hint="default"/>
          <w:sz w:val="13"/>
          <w:szCs w:val="13"/>
        </w:rPr>
      </w:pPr>
    </w:p>
    <w:p>
      <w:pPr>
        <w:spacing w:line="240" w:lineRule="auto"/>
        <w:ind w:left="602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shape style="width:268.150pt;height:41.8pt;mso-position-horizontal-relative:char;mso-position-vertical-relative:line" type="#_x0000_t202" filled="false" stroked="true" strokeweight="1.02pt" strokecolor="#080808">
            <w10:anchorlock/>
            <v:textbox inset="0,0,0,0">
              <w:txbxContent>
                <w:p>
                  <w:pPr>
                    <w:spacing w:before="80"/>
                    <w:ind w:left="0" w:right="0" w:firstLine="0"/>
                    <w:jc w:val="center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Microsoft Sans Serif"/>
                      <w:color w:val="FF0033"/>
                      <w:sz w:val="14"/>
                    </w:rPr>
                    <w:t>Y</w:t>
                  </w:r>
                  <w:r>
                    <w:rPr>
                      <w:rFonts w:ascii="Arial"/>
                      <w:b/>
                      <w:color w:val="080808"/>
                      <w:sz w:val="28"/>
                    </w:rPr>
                    <w:t>Turn signal relay off is</w:t>
                  </w:r>
                  <w:r>
                    <w:rPr>
                      <w:rFonts w:ascii="Arial"/>
                      <w:b/>
                      <w:color w:val="080808"/>
                      <w:spacing w:val="-10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080808"/>
                      <w:sz w:val="28"/>
                    </w:rPr>
                    <w:t>the</w:t>
                  </w:r>
                  <w:r>
                    <w:rPr>
                      <w:rFonts w:ascii="Arial"/>
                      <w:sz w:val="28"/>
                    </w:rPr>
                  </w:r>
                </w:p>
                <w:p>
                  <w:pPr>
                    <w:spacing w:before="13"/>
                    <w:ind w:left="0" w:right="1" w:firstLine="0"/>
                    <w:jc w:val="center"/>
                    <w:rPr>
                      <w:rFonts w:ascii="Arial" w:hAnsi="Arial" w:cs="Arial" w:eastAsia="Arial" w:hint="default"/>
                      <w:sz w:val="28"/>
                      <w:szCs w:val="28"/>
                    </w:rPr>
                  </w:pPr>
                  <w:r>
                    <w:rPr>
                      <w:rFonts w:ascii="Microsoft Sans Serif"/>
                      <w:color w:val="FF0033"/>
                      <w:sz w:val="14"/>
                    </w:rPr>
                    <w:t>Y</w:t>
                  </w:r>
                  <w:r>
                    <w:rPr>
                      <w:rFonts w:ascii="Arial"/>
                      <w:b/>
                      <w:color w:val="080808"/>
                      <w:sz w:val="28"/>
                    </w:rPr>
                    <w:t>Only MP</w:t>
                  </w:r>
                  <w:r>
                    <w:rPr>
                      <w:rFonts w:ascii="Arial"/>
                      <w:b/>
                      <w:color w:val="080808"/>
                      <w:spacing w:val="7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080808"/>
                      <w:sz w:val="28"/>
                    </w:rPr>
                    <w:t>test.</w:t>
                  </w:r>
                  <w:r>
                    <w:rPr>
                      <w:rFonts w:ascii="Arial"/>
                      <w:sz w:val="28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ind w:right="0"/>
        <w:rPr>
          <w:rFonts w:ascii="Arial" w:hAnsi="Arial" w:cs="Arial" w:eastAsia="Arial" w:hint="default"/>
          <w:sz w:val="26"/>
          <w:szCs w:val="26"/>
        </w:rPr>
      </w:pPr>
    </w:p>
    <w:p>
      <w:pPr>
        <w:spacing w:before="64"/>
        <w:ind w:left="0" w:right="116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color w:val="080808"/>
          <w:spacing w:val="-2"/>
          <w:w w:val="105"/>
          <w:sz w:val="28"/>
        </w:rPr>
        <w:t>42</w:t>
      </w:r>
      <w:r>
        <w:rPr>
          <w:rFonts w:ascii="Arial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1140" w:bottom="280" w:left="2260" w:right="1440"/>
        </w:sect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720pt;height:87.75pt;mso-position-horizontal-relative:char;mso-position-vertical-relative:line" coordorigin="0,0" coordsize="14400,1755">
            <v:shape style="position:absolute;left:0;top:0;width:14400;height:1755" type="#_x0000_t75" stroked="false">
              <v:imagedata r:id="rId7" o:title=""/>
            </v:shape>
            <v:shape style="position:absolute;left:0;top:240;width:2375;height:1438" type="#_x0000_t75" stroked="false">
              <v:imagedata r:id="rId186" o:title=""/>
            </v:shape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21"/>
          <w:szCs w:val="21"/>
        </w:rPr>
      </w:pPr>
    </w:p>
    <w:p>
      <w:pPr>
        <w:pStyle w:val="Heading3"/>
        <w:spacing w:line="240" w:lineRule="auto"/>
        <w:ind w:left="1602" w:right="1718"/>
        <w:jc w:val="center"/>
      </w:pPr>
      <w:r>
        <w:rPr/>
        <w:pict>
          <v:group style="position:absolute;margin-left:36pt;margin-top:-169.415909pt;width:720pt;height:447.75pt;mso-position-horizontal-relative:page;mso-position-vertical-relative:paragraph;z-index:-123904" coordorigin="720,-3388" coordsize="14400,8955">
            <v:shape style="position:absolute;left:720;top:-3388;width:14400;height:8955" type="#_x0000_t75" stroked="false">
              <v:imagedata r:id="rId8" o:title=""/>
            </v:shape>
            <v:shape style="position:absolute;left:11520;top:3887;width:3002;height:1096" type="#_x0000_t75" stroked="false">
              <v:imagedata r:id="rId9" o:title=""/>
            </v:shape>
            <w10:wrap type="none"/>
          </v:group>
        </w:pict>
      </w:r>
      <w:r>
        <w:rPr>
          <w:color w:val="080808"/>
          <w:w w:val="100"/>
        </w:rPr>
      </w:r>
      <w:r>
        <w:rPr>
          <w:shadow/>
          <w:color w:val="080808"/>
        </w:rPr>
        <w:t>Questions</w:t>
      </w:r>
      <w:r>
        <w:rPr>
          <w:shadow/>
          <w:color w:val="080808"/>
          <w:spacing w:val="-1"/>
        </w:rPr>
        <w:t> </w:t>
      </w:r>
      <w:r>
        <w:rPr>
          <w:shadow w:val="0"/>
          <w:color w:val="080808"/>
          <w:spacing w:val="-1"/>
        </w:rPr>
      </w:r>
      <w:r>
        <w:rPr>
          <w:shadow/>
          <w:color w:val="080808"/>
        </w:rPr>
        <w:t>?</w:t>
      </w:r>
      <w:r>
        <w:rPr>
          <w:shadow w:val="0"/>
          <w:color w:val="080808"/>
        </w:rPr>
      </w:r>
      <w:r>
        <w:rPr>
          <w:shadow w:val="0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ind w:right="0"/>
        <w:rPr>
          <w:rFonts w:ascii="Arial" w:hAnsi="Arial" w:cs="Arial" w:eastAsia="Arial" w:hint="default"/>
          <w:sz w:val="24"/>
          <w:szCs w:val="24"/>
        </w:rPr>
      </w:pPr>
    </w:p>
    <w:p>
      <w:pPr>
        <w:spacing w:before="64"/>
        <w:ind w:left="0" w:right="198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color w:val="080808"/>
          <w:spacing w:val="-2"/>
          <w:w w:val="105"/>
          <w:sz w:val="28"/>
        </w:rPr>
        <w:t>43</w:t>
      </w:r>
      <w:r>
        <w:rPr>
          <w:rFonts w:ascii="Arial"/>
          <w:w w:val="105"/>
          <w:sz w:val="28"/>
        </w:rPr>
      </w:r>
    </w:p>
    <w:p>
      <w:pPr>
        <w:spacing w:after="0"/>
        <w:jc w:val="right"/>
        <w:rPr>
          <w:rFonts w:ascii="Arial" w:hAnsi="Arial" w:cs="Arial" w:eastAsia="Arial" w:hint="default"/>
          <w:sz w:val="28"/>
          <w:szCs w:val="28"/>
        </w:rPr>
        <w:sectPr>
          <w:pgSz w:w="15840" w:h="12240" w:orient="landscape"/>
          <w:pgMar w:top="720" w:bottom="280" w:left="620" w:right="620"/>
        </w:sect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36pt;margin-top:36pt;width:720pt;height:540pt;mso-position-horizontal-relative:page;mso-position-vertical-relative:page;z-index:-123880" coordorigin="720,720" coordsize="14400,10800">
            <v:shape style="position:absolute;left:720;top:720;width:14400;height:1755" type="#_x0000_t75" stroked="false">
              <v:imagedata r:id="rId7" o:title=""/>
            </v:shape>
            <v:shape style="position:absolute;left:720;top:2565;width:14400;height:8955" type="#_x0000_t75" stroked="false">
              <v:imagedata r:id="rId8" o:title=""/>
            </v:shape>
            <v:group style="position:absolute;left:720;top:2475;width:14400;height:90" coordorigin="720,2475" coordsize="14400,90">
              <v:shape style="position:absolute;left:720;top:2475;width:14400;height:90" coordorigin="720,2475" coordsize="14400,90" path="m720,2475l720,2565,15120,2565,15120,2475,720,2475xe" filled="true" fillcolor="#c80000" stroked="false">
                <v:path arrowok="t"/>
                <v:fill type="solid"/>
              </v:shape>
              <v:shape style="position:absolute;left:11520;top:9840;width:3002;height:1096" type="#_x0000_t75" stroked="false">
                <v:imagedata r:id="rId9" o:title=""/>
              </v:shape>
              <v:shape style="position:absolute;left:720;top:960;width:2375;height:1438" type="#_x0000_t75" stroked="false">
                <v:imagedata r:id="rId187" o:title=""/>
              </v:shape>
            </v:group>
            <w10:wrap type="none"/>
          </v:group>
        </w:pict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right="1706"/>
        <w:jc w:val="center"/>
        <w:rPr>
          <w:b w:val="0"/>
          <w:bCs w:val="0"/>
        </w:rPr>
      </w:pPr>
      <w:r>
        <w:rPr>
          <w:rFonts w:ascii="Microsoft Sans Serif"/>
          <w:b w:val="0"/>
          <w:color w:val="FF0033"/>
          <w:sz w:val="32"/>
        </w:rPr>
        <w:t>Y</w:t>
      </w:r>
      <w:r>
        <w:rPr>
          <w:color w:val="080808"/>
        </w:rPr>
        <w:t>Experience the</w:t>
      </w:r>
      <w:r>
        <w:rPr>
          <w:color w:val="080808"/>
          <w:spacing w:val="2"/>
        </w:rPr>
        <w:t> </w:t>
      </w:r>
      <w:r>
        <w:rPr>
          <w:color w:val="080808"/>
        </w:rPr>
        <w:t>difference.</w:t>
      </w:r>
      <w:r>
        <w:rPr>
          <w:b w:val="0"/>
        </w:rPr>
      </w:r>
    </w:p>
    <w:p>
      <w:pPr>
        <w:spacing w:line="240" w:lineRule="auto" w:before="5"/>
        <w:ind w:right="0"/>
        <w:rPr>
          <w:rFonts w:ascii="Arial" w:hAnsi="Arial" w:cs="Arial" w:eastAsia="Arial" w:hint="default"/>
          <w:b/>
          <w:bCs/>
          <w:sz w:val="69"/>
          <w:szCs w:val="69"/>
        </w:rPr>
      </w:pPr>
    </w:p>
    <w:p>
      <w:pPr>
        <w:spacing w:before="0"/>
        <w:ind w:left="1717" w:right="2031" w:firstLine="0"/>
        <w:jc w:val="center"/>
        <w:rPr>
          <w:rFonts w:ascii="Arial" w:hAnsi="Arial" w:cs="Arial" w:eastAsia="Arial" w:hint="default"/>
          <w:sz w:val="64"/>
          <w:szCs w:val="64"/>
        </w:rPr>
      </w:pPr>
      <w:r>
        <w:rPr>
          <w:rFonts w:ascii="Microsoft Sans Serif"/>
          <w:color w:val="FF0033"/>
          <w:sz w:val="32"/>
        </w:rPr>
        <w:t>Y</w:t>
      </w:r>
      <w:r>
        <w:rPr>
          <w:rFonts w:ascii="Arial"/>
          <w:b/>
          <w:color w:val="080808"/>
          <w:sz w:val="64"/>
        </w:rPr>
        <w:t>Thank</w:t>
      </w:r>
      <w:r>
        <w:rPr>
          <w:rFonts w:ascii="Arial"/>
          <w:b/>
          <w:color w:val="080808"/>
          <w:spacing w:val="34"/>
          <w:sz w:val="64"/>
        </w:rPr>
        <w:t> </w:t>
      </w:r>
      <w:r>
        <w:rPr>
          <w:rFonts w:ascii="Arial"/>
          <w:b/>
          <w:color w:val="080808"/>
          <w:spacing w:val="-2"/>
          <w:sz w:val="64"/>
        </w:rPr>
        <w:t>you</w:t>
      </w:r>
      <w:r>
        <w:rPr>
          <w:rFonts w:ascii="Arial"/>
          <w:sz w:val="64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11"/>
        <w:ind w:right="0"/>
        <w:rPr>
          <w:rFonts w:ascii="Arial" w:hAnsi="Arial" w:cs="Arial" w:eastAsia="Arial" w:hint="default"/>
          <w:b/>
          <w:bCs/>
          <w:sz w:val="27"/>
          <w:szCs w:val="27"/>
        </w:rPr>
      </w:pPr>
    </w:p>
    <w:p>
      <w:pPr>
        <w:spacing w:before="64"/>
        <w:ind w:left="0" w:right="348" w:firstLine="0"/>
        <w:jc w:val="right"/>
        <w:rPr>
          <w:rFonts w:ascii="Arial" w:hAnsi="Arial" w:cs="Arial" w:eastAsia="Arial" w:hint="default"/>
          <w:sz w:val="28"/>
          <w:szCs w:val="28"/>
        </w:rPr>
      </w:pPr>
      <w:r>
        <w:rPr>
          <w:rFonts w:ascii="Microsoft Sans Serif"/>
          <w:color w:val="FF0033"/>
          <w:spacing w:val="-2"/>
          <w:w w:val="105"/>
          <w:sz w:val="14"/>
        </w:rPr>
        <w:t>Y</w:t>
      </w:r>
      <w:r>
        <w:rPr>
          <w:rFonts w:ascii="Arial"/>
          <w:color w:val="080808"/>
          <w:spacing w:val="-2"/>
          <w:w w:val="105"/>
          <w:sz w:val="28"/>
        </w:rPr>
        <w:t>44</w:t>
      </w:r>
      <w:r>
        <w:rPr>
          <w:rFonts w:ascii="Arial"/>
          <w:w w:val="105"/>
          <w:sz w:val="28"/>
        </w:rPr>
      </w:r>
    </w:p>
    <w:sectPr>
      <w:pgSz w:w="15840" w:h="12240" w:orient="landscape"/>
      <w:pgMar w:top="1140" w:bottom="280" w:left="2260" w:right="2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  <w:font w:name="Arial Unicode MS">
    <w:altName w:val="Arial Unicode MS"/>
    <w:charset w:val="0"/>
    <w:family w:val="auto"/>
    <w:pitch w:val="default"/>
  </w:font>
  <w:font w:name="MS Mincho">
    <w:altName w:val="MS Mincho"/>
    <w:charset w:val="0"/>
    <w:family w:val="modern"/>
    <w:pitch w:val="fixed"/>
  </w:font>
  <w:font w:name="Elephant">
    <w:altName w:val="Elephant"/>
    <w:charset w:val="0"/>
    <w:family w:val="auto"/>
    <w:pitch w:val="default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493" w:hanging="389"/>
        <w:jc w:val="left"/>
      </w:pPr>
      <w:rPr>
        <w:rFonts w:hint="default" w:ascii="Arial" w:hAnsi="Arial" w:eastAsia="Arial"/>
        <w:color w:val="080808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720" w:hanging="38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00" w:hanging="38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40" w:hanging="38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20" w:hanging="3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60" w:hanging="3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80" w:hanging="3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60" w:hanging="3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80" w:hanging="389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485" w:hanging="481"/>
        <w:jc w:val="left"/>
      </w:pPr>
      <w:rPr>
        <w:rFonts w:hint="default" w:ascii="Times New Roman" w:hAnsi="Times New Roman" w:eastAsia="Times New Roman"/>
        <w:color w:val="080808"/>
        <w:spacing w:val="-1"/>
        <w:w w:val="100"/>
        <w:sz w:val="48"/>
        <w:szCs w:val="48"/>
      </w:rPr>
    </w:lvl>
    <w:lvl w:ilvl="1">
      <w:start w:val="1"/>
      <w:numFmt w:val="bullet"/>
      <w:lvlText w:val="•"/>
      <w:lvlJc w:val="left"/>
      <w:pPr>
        <w:ind w:left="2464" w:hanging="4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48" w:hanging="4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32" w:hanging="4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16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00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84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68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52" w:hanging="481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3"/>
      <w:ind w:left="105"/>
    </w:pPr>
    <w:rPr>
      <w:rFonts w:ascii="Arial" w:hAnsi="Arial" w:eastAsia="Arial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184"/>
      <w:ind w:left="1391"/>
      <w:outlineLvl w:val="1"/>
    </w:pPr>
    <w:rPr>
      <w:rFonts w:ascii="Arial" w:hAnsi="Arial" w:eastAsia="Arial"/>
      <w:b/>
      <w:bCs/>
      <w:sz w:val="64"/>
      <w:szCs w:val="64"/>
    </w:rPr>
  </w:style>
  <w:style w:styleId="Heading2" w:type="paragraph">
    <w:name w:val="Heading 2"/>
    <w:basedOn w:val="Normal"/>
    <w:uiPriority w:val="1"/>
    <w:qFormat/>
    <w:pPr>
      <w:spacing w:before="29"/>
      <w:ind w:left="1122"/>
      <w:outlineLvl w:val="2"/>
    </w:pPr>
    <w:rPr>
      <w:rFonts w:ascii="Arial" w:hAnsi="Arial" w:eastAsia="Arial"/>
      <w:b/>
      <w:bCs/>
      <w:sz w:val="56"/>
      <w:szCs w:val="56"/>
    </w:rPr>
  </w:style>
  <w:style w:styleId="Heading3" w:type="paragraph">
    <w:name w:val="Heading 3"/>
    <w:basedOn w:val="Normal"/>
    <w:uiPriority w:val="1"/>
    <w:qFormat/>
    <w:pPr>
      <w:spacing w:before="29"/>
      <w:ind w:left="1122"/>
      <w:outlineLvl w:val="3"/>
    </w:pPr>
    <w:rPr>
      <w:rFonts w:ascii="Arial" w:hAnsi="Arial" w:eastAsia="Arial"/>
      <w:sz w:val="56"/>
      <w:szCs w:val="56"/>
    </w:rPr>
  </w:style>
  <w:style w:styleId="Heading4" w:type="paragraph">
    <w:name w:val="Heading 4"/>
    <w:basedOn w:val="Normal"/>
    <w:uiPriority w:val="1"/>
    <w:qFormat/>
    <w:pPr>
      <w:ind w:left="1791"/>
      <w:outlineLvl w:val="4"/>
    </w:pPr>
    <w:rPr>
      <w:rFonts w:ascii="MS Mincho" w:hAnsi="MS Mincho" w:eastAsia="MS Mincho"/>
      <w:sz w:val="51"/>
      <w:szCs w:val="51"/>
    </w:rPr>
  </w:style>
  <w:style w:styleId="Heading5" w:type="paragraph">
    <w:name w:val="Heading 5"/>
    <w:basedOn w:val="Normal"/>
    <w:uiPriority w:val="1"/>
    <w:qFormat/>
    <w:pPr>
      <w:spacing w:before="38"/>
      <w:ind w:left="105"/>
      <w:outlineLvl w:val="5"/>
    </w:pPr>
    <w:rPr>
      <w:rFonts w:ascii="Times New Roman" w:hAnsi="Times New Roman" w:eastAsia="Times New Roman"/>
      <w:sz w:val="48"/>
      <w:szCs w:val="48"/>
    </w:rPr>
  </w:style>
  <w:style w:styleId="Heading6" w:type="paragraph">
    <w:name w:val="Heading 6"/>
    <w:basedOn w:val="Normal"/>
    <w:uiPriority w:val="1"/>
    <w:qFormat/>
    <w:pPr>
      <w:spacing w:before="48"/>
      <w:ind w:left="3849"/>
      <w:outlineLvl w:val="6"/>
    </w:pPr>
    <w:rPr>
      <w:rFonts w:ascii="Arial" w:hAnsi="Arial" w:eastAsia="Arial"/>
      <w:b/>
      <w:bCs/>
      <w:sz w:val="40"/>
      <w:szCs w:val="40"/>
    </w:rPr>
  </w:style>
  <w:style w:styleId="Heading7" w:type="paragraph">
    <w:name w:val="Heading 7"/>
    <w:basedOn w:val="Normal"/>
    <w:uiPriority w:val="1"/>
    <w:qFormat/>
    <w:pPr>
      <w:spacing w:before="115"/>
      <w:ind w:left="825"/>
      <w:outlineLvl w:val="7"/>
    </w:pPr>
    <w:rPr>
      <w:rFonts w:ascii="Arial" w:hAnsi="Arial" w:eastAsia="Arial"/>
      <w:sz w:val="40"/>
      <w:szCs w:val="40"/>
    </w:rPr>
  </w:style>
  <w:style w:styleId="Heading8" w:type="paragraph">
    <w:name w:val="Heading 8"/>
    <w:basedOn w:val="Normal"/>
    <w:uiPriority w:val="1"/>
    <w:qFormat/>
    <w:pPr>
      <w:spacing w:before="54"/>
      <w:ind w:left="109"/>
      <w:outlineLvl w:val="8"/>
    </w:pPr>
    <w:rPr>
      <w:rFonts w:ascii="Arial" w:hAnsi="Arial" w:eastAsia="Arial"/>
      <w:b/>
      <w:bCs/>
      <w:sz w:val="36"/>
      <w:szCs w:val="36"/>
    </w:rPr>
  </w:style>
  <w:style w:styleId="Heading9" w:type="paragraph">
    <w:name w:val="Heading 9"/>
    <w:basedOn w:val="Normal"/>
    <w:uiPriority w:val="1"/>
    <w:qFormat/>
    <w:pPr>
      <w:spacing w:before="17"/>
      <w:outlineLvl w:val="9"/>
    </w:pPr>
    <w:rPr>
      <w:rFonts w:ascii="Arial" w:hAnsi="Arial" w:eastAsia="Arial"/>
      <w:b/>
      <w:bCs/>
      <w:sz w:val="32"/>
      <w:szCs w:val="3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jpe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jpeg"/><Relationship Id="rId101" Type="http://schemas.openxmlformats.org/officeDocument/2006/relationships/image" Target="media/image97.jpe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jpeg"/><Relationship Id="rId114" Type="http://schemas.openxmlformats.org/officeDocument/2006/relationships/image" Target="media/image110.jpe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jpeg"/><Relationship Id="rId132" Type="http://schemas.openxmlformats.org/officeDocument/2006/relationships/image" Target="media/image128.png"/><Relationship Id="rId133" Type="http://schemas.openxmlformats.org/officeDocument/2006/relationships/image" Target="media/image129.jpeg"/><Relationship Id="rId134" Type="http://schemas.openxmlformats.org/officeDocument/2006/relationships/image" Target="media/image130.png"/><Relationship Id="rId135" Type="http://schemas.openxmlformats.org/officeDocument/2006/relationships/image" Target="media/image131.jpe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jpeg"/><Relationship Id="rId140" Type="http://schemas.openxmlformats.org/officeDocument/2006/relationships/image" Target="media/image136.jpeg"/><Relationship Id="rId141" Type="http://schemas.openxmlformats.org/officeDocument/2006/relationships/image" Target="media/image137.png"/><Relationship Id="rId142" Type="http://schemas.openxmlformats.org/officeDocument/2006/relationships/image" Target="media/image138.jpeg"/><Relationship Id="rId143" Type="http://schemas.openxmlformats.org/officeDocument/2006/relationships/image" Target="media/image139.jpe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jpeg"/><Relationship Id="rId147" Type="http://schemas.openxmlformats.org/officeDocument/2006/relationships/image" Target="media/image143.jpeg"/><Relationship Id="rId148" Type="http://schemas.openxmlformats.org/officeDocument/2006/relationships/image" Target="media/image144.png"/><Relationship Id="rId149" Type="http://schemas.openxmlformats.org/officeDocument/2006/relationships/image" Target="media/image145.jpeg"/><Relationship Id="rId150" Type="http://schemas.openxmlformats.org/officeDocument/2006/relationships/image" Target="media/image146.png"/><Relationship Id="rId151" Type="http://schemas.openxmlformats.org/officeDocument/2006/relationships/image" Target="media/image147.jpeg"/><Relationship Id="rId152" Type="http://schemas.openxmlformats.org/officeDocument/2006/relationships/image" Target="media/image148.jpeg"/><Relationship Id="rId153" Type="http://schemas.openxmlformats.org/officeDocument/2006/relationships/image" Target="media/image149.png"/><Relationship Id="rId154" Type="http://schemas.openxmlformats.org/officeDocument/2006/relationships/image" Target="media/image150.jpe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jpeg"/><Relationship Id="rId158" Type="http://schemas.openxmlformats.org/officeDocument/2006/relationships/image" Target="media/image154.png"/><Relationship Id="rId159" Type="http://schemas.openxmlformats.org/officeDocument/2006/relationships/image" Target="media/image155.jpeg"/><Relationship Id="rId160" Type="http://schemas.openxmlformats.org/officeDocument/2006/relationships/image" Target="media/image156.png"/><Relationship Id="rId161" Type="http://schemas.openxmlformats.org/officeDocument/2006/relationships/image" Target="media/image157.jpeg"/><Relationship Id="rId162" Type="http://schemas.openxmlformats.org/officeDocument/2006/relationships/image" Target="media/image158.png"/><Relationship Id="rId163" Type="http://schemas.openxmlformats.org/officeDocument/2006/relationships/image" Target="media/image159.jpe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jpeg"/><Relationship Id="rId167" Type="http://schemas.openxmlformats.org/officeDocument/2006/relationships/image" Target="media/image163.jpeg"/><Relationship Id="rId168" Type="http://schemas.openxmlformats.org/officeDocument/2006/relationships/image" Target="media/image164.png"/><Relationship Id="rId169" Type="http://schemas.openxmlformats.org/officeDocument/2006/relationships/image" Target="media/image165.jpeg"/><Relationship Id="rId170" Type="http://schemas.openxmlformats.org/officeDocument/2006/relationships/image" Target="media/image166.png"/><Relationship Id="rId171" Type="http://schemas.openxmlformats.org/officeDocument/2006/relationships/image" Target="media/image167.jpe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jpeg"/><Relationship Id="rId175" Type="http://schemas.openxmlformats.org/officeDocument/2006/relationships/image" Target="media/image171.jpe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jpeg"/><Relationship Id="rId179" Type="http://schemas.openxmlformats.org/officeDocument/2006/relationships/image" Target="media/image175.jpeg"/><Relationship Id="rId180" Type="http://schemas.openxmlformats.org/officeDocument/2006/relationships/image" Target="media/image176.png"/><Relationship Id="rId181" Type="http://schemas.openxmlformats.org/officeDocument/2006/relationships/image" Target="media/image177.jpeg"/><Relationship Id="rId182" Type="http://schemas.openxmlformats.org/officeDocument/2006/relationships/image" Target="media/image178.jpeg"/><Relationship Id="rId183" Type="http://schemas.openxmlformats.org/officeDocument/2006/relationships/image" Target="media/image179.png"/><Relationship Id="rId184" Type="http://schemas.openxmlformats.org/officeDocument/2006/relationships/image" Target="media/image180.jpeg"/><Relationship Id="rId185" Type="http://schemas.openxmlformats.org/officeDocument/2006/relationships/image" Target="media/image181.jpe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hardyl</dc:creator>
  <dc:title>SB2007271.pmd</dc:title>
  <dcterms:created xsi:type="dcterms:W3CDTF">2016-02-29T23:16:15Z</dcterms:created>
  <dcterms:modified xsi:type="dcterms:W3CDTF">2016-02-29T23:16:15Z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2007-01-26T00:00:00Z</vt:filetime>
  </property>
  <property fmtid="{D5CDD505-2E9C-101B-9397-08002B2CF9AE}" pid="3" name="Creator">
    <vt:lpwstr>PageMaker 7.0</vt:lpwstr>
  </property>
  <property fmtid="{D5CDD505-2E9C-101B-9397-08002B2CF9AE}" pid="4" name="LastSaved">
    <vt:filetime>2016-02-29T00:00:00Z</vt:filetime>
  </property>
</Properties>
</file>